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BCD98" w14:textId="77777777" w:rsidR="005243B1" w:rsidRPr="00835E19" w:rsidRDefault="00CA7452" w:rsidP="005243B1">
      <w:pPr>
        <w:pStyle w:val="NaslovTOC"/>
        <w:jc w:val="both"/>
        <w:rPr>
          <w:rFonts w:ascii="Times" w:hAnsi="Times"/>
          <w:sz w:val="56"/>
          <w:szCs w:val="56"/>
        </w:rPr>
      </w:pPr>
      <w:r>
        <w:rPr>
          <w:rFonts w:ascii="Times" w:hAnsi="Times"/>
          <w:noProof/>
          <w:sz w:val="56"/>
          <w:szCs w:val="56"/>
          <w:lang w:val="en-US"/>
        </w:rPr>
        <w:drawing>
          <wp:inline distT="0" distB="0" distL="0" distR="0" wp14:anchorId="63C4F062" wp14:editId="1546C296">
            <wp:extent cx="2651760" cy="609600"/>
            <wp:effectExtent l="0" t="0" r="0" b="0"/>
            <wp:docPr id="1" name="Picture 1" descr="Description: logo GOLEA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GOLEA TEK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60" cy="609600"/>
                    </a:xfrm>
                    <a:prstGeom prst="rect">
                      <a:avLst/>
                    </a:prstGeom>
                    <a:noFill/>
                    <a:ln>
                      <a:noFill/>
                    </a:ln>
                  </pic:spPr>
                </pic:pic>
              </a:graphicData>
            </a:graphic>
          </wp:inline>
        </w:drawing>
      </w:r>
      <w:r w:rsidR="005243B1" w:rsidRPr="00835E19">
        <w:rPr>
          <w:rFonts w:ascii="Times" w:hAnsi="Times"/>
          <w:sz w:val="56"/>
          <w:szCs w:val="56"/>
        </w:rPr>
        <w:t xml:space="preserve">          </w:t>
      </w:r>
      <w:r>
        <w:rPr>
          <w:rFonts w:ascii="Times" w:hAnsi="Times"/>
          <w:noProof/>
          <w:sz w:val="56"/>
          <w:szCs w:val="56"/>
          <w:lang w:val="en-US"/>
        </w:rPr>
        <w:drawing>
          <wp:inline distT="0" distB="0" distL="0" distR="0" wp14:anchorId="56A3A5F2" wp14:editId="5F220A41">
            <wp:extent cx="2529840" cy="609600"/>
            <wp:effectExtent l="0" t="0" r="10160" b="0"/>
            <wp:docPr id="2" name="Picture 2" descr="Description: swi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wis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840" cy="609600"/>
                    </a:xfrm>
                    <a:prstGeom prst="rect">
                      <a:avLst/>
                    </a:prstGeom>
                    <a:noFill/>
                    <a:ln>
                      <a:noFill/>
                    </a:ln>
                  </pic:spPr>
                </pic:pic>
              </a:graphicData>
            </a:graphic>
          </wp:inline>
        </w:drawing>
      </w:r>
    </w:p>
    <w:p w14:paraId="678B0D51" w14:textId="77777777" w:rsidR="005243B1" w:rsidRPr="00835E19" w:rsidRDefault="005243B1" w:rsidP="005243B1">
      <w:pPr>
        <w:pStyle w:val="NaslovTOC"/>
        <w:jc w:val="both"/>
        <w:rPr>
          <w:rFonts w:ascii="Times" w:hAnsi="Times"/>
          <w:sz w:val="56"/>
          <w:szCs w:val="56"/>
        </w:rPr>
      </w:pPr>
    </w:p>
    <w:p w14:paraId="5C8AD91B" w14:textId="77777777" w:rsidR="005243B1" w:rsidRPr="00835E19" w:rsidRDefault="005243B1" w:rsidP="005243B1">
      <w:pPr>
        <w:rPr>
          <w:rFonts w:ascii="Times" w:hAnsi="Times"/>
        </w:rPr>
      </w:pPr>
    </w:p>
    <w:p w14:paraId="55B7C43D" w14:textId="77777777" w:rsidR="005243B1" w:rsidRPr="00835E19" w:rsidRDefault="005243B1" w:rsidP="005243B1">
      <w:pPr>
        <w:rPr>
          <w:rFonts w:ascii="Times" w:hAnsi="Times"/>
        </w:rPr>
      </w:pPr>
    </w:p>
    <w:p w14:paraId="05F0336D" w14:textId="77777777" w:rsidR="005243B1" w:rsidRPr="00835E19" w:rsidRDefault="005243B1" w:rsidP="005243B1">
      <w:pPr>
        <w:rPr>
          <w:rFonts w:ascii="Times" w:hAnsi="Times"/>
        </w:rPr>
      </w:pPr>
    </w:p>
    <w:p w14:paraId="6AF19936" w14:textId="77777777" w:rsidR="005243B1" w:rsidRPr="00835E19" w:rsidRDefault="005243B1" w:rsidP="005243B1">
      <w:pPr>
        <w:rPr>
          <w:rFonts w:ascii="Times" w:hAnsi="Times"/>
        </w:rPr>
      </w:pPr>
    </w:p>
    <w:p w14:paraId="518FAACC" w14:textId="77777777" w:rsidR="005243B1" w:rsidRPr="00835E19" w:rsidRDefault="005243B1" w:rsidP="005243B1">
      <w:pPr>
        <w:rPr>
          <w:rFonts w:ascii="Times" w:hAnsi="Times"/>
        </w:rPr>
      </w:pPr>
    </w:p>
    <w:p w14:paraId="0F982975" w14:textId="77777777" w:rsidR="005243B1" w:rsidRPr="00835E19" w:rsidRDefault="005243B1" w:rsidP="005243B1">
      <w:pPr>
        <w:rPr>
          <w:rFonts w:ascii="Times" w:hAnsi="Times"/>
          <w:b/>
          <w:bCs/>
          <w:color w:val="365F91"/>
          <w:sz w:val="56"/>
          <w:szCs w:val="56"/>
          <w:lang w:eastAsia="en-US"/>
        </w:rPr>
      </w:pPr>
    </w:p>
    <w:p w14:paraId="5B7B1CB5" w14:textId="77777777" w:rsidR="00C95B1A" w:rsidRPr="0030481E" w:rsidRDefault="007538B1" w:rsidP="00761207">
      <w:pPr>
        <w:jc w:val="center"/>
        <w:rPr>
          <w:b/>
          <w:sz w:val="48"/>
          <w:szCs w:val="48"/>
        </w:rPr>
      </w:pPr>
      <w:r w:rsidRPr="0030481E">
        <w:rPr>
          <w:b/>
          <w:sz w:val="48"/>
          <w:szCs w:val="48"/>
        </w:rPr>
        <w:t>GORIVNA CELICA</w:t>
      </w:r>
    </w:p>
    <w:p w14:paraId="1D09363B" w14:textId="77777777" w:rsidR="009A2C40" w:rsidRPr="00491652" w:rsidRDefault="009A2C40" w:rsidP="00761207">
      <w:pPr>
        <w:jc w:val="center"/>
        <w:rPr>
          <w:sz w:val="48"/>
          <w:szCs w:val="48"/>
        </w:rPr>
      </w:pPr>
    </w:p>
    <w:p w14:paraId="05722D2F" w14:textId="77777777" w:rsidR="00C95B1A" w:rsidRPr="005243B1" w:rsidRDefault="00C95B1A" w:rsidP="005243B1">
      <w:pPr>
        <w:jc w:val="center"/>
        <w:rPr>
          <w:sz w:val="36"/>
          <w:szCs w:val="36"/>
        </w:rPr>
      </w:pPr>
      <w:r w:rsidRPr="005243B1">
        <w:rPr>
          <w:sz w:val="36"/>
          <w:szCs w:val="36"/>
        </w:rPr>
        <w:t>Mo</w:t>
      </w:r>
      <w:r w:rsidR="003B040F" w:rsidRPr="005243B1">
        <w:rPr>
          <w:sz w:val="36"/>
          <w:szCs w:val="36"/>
        </w:rPr>
        <w:t>del</w:t>
      </w:r>
      <w:r w:rsidRPr="005243B1">
        <w:rPr>
          <w:sz w:val="36"/>
          <w:szCs w:val="36"/>
        </w:rPr>
        <w:t xml:space="preserve"> za </w:t>
      </w:r>
      <w:r w:rsidR="003B040F" w:rsidRPr="005243B1">
        <w:rPr>
          <w:sz w:val="36"/>
          <w:szCs w:val="36"/>
        </w:rPr>
        <w:t>razumevanje</w:t>
      </w:r>
      <w:r w:rsidRPr="005243B1">
        <w:rPr>
          <w:sz w:val="36"/>
          <w:szCs w:val="36"/>
        </w:rPr>
        <w:t xml:space="preserve"> uporabe </w:t>
      </w:r>
      <w:r w:rsidR="00A64C55" w:rsidRPr="005243B1">
        <w:rPr>
          <w:sz w:val="36"/>
          <w:szCs w:val="36"/>
        </w:rPr>
        <w:t>gorivne celice</w:t>
      </w:r>
    </w:p>
    <w:p w14:paraId="083C1CF3" w14:textId="77777777" w:rsidR="00C95B1A" w:rsidRDefault="00C95B1A" w:rsidP="00761207">
      <w:pPr>
        <w:jc w:val="center"/>
        <w:rPr>
          <w:sz w:val="48"/>
          <w:szCs w:val="48"/>
        </w:rPr>
      </w:pPr>
    </w:p>
    <w:p w14:paraId="052F4496" w14:textId="77777777" w:rsidR="0008381F" w:rsidRPr="00491652" w:rsidRDefault="0008381F" w:rsidP="00761207">
      <w:pPr>
        <w:jc w:val="center"/>
        <w:rPr>
          <w:sz w:val="48"/>
          <w:szCs w:val="48"/>
        </w:rPr>
      </w:pPr>
    </w:p>
    <w:p w14:paraId="0166EBB6" w14:textId="77777777" w:rsidR="00761207" w:rsidRPr="00491652" w:rsidRDefault="00CA7452" w:rsidP="00100B0D">
      <w:pPr>
        <w:jc w:val="center"/>
        <w:rPr>
          <w:sz w:val="48"/>
          <w:szCs w:val="48"/>
        </w:rPr>
      </w:pPr>
      <w:r>
        <w:rPr>
          <w:noProof/>
          <w:sz w:val="48"/>
          <w:szCs w:val="48"/>
          <w:lang w:val="en-US" w:eastAsia="en-US"/>
        </w:rPr>
        <w:drawing>
          <wp:inline distT="0" distB="0" distL="0" distR="0" wp14:anchorId="37F05B8C" wp14:editId="1AF4CDF9">
            <wp:extent cx="2631440" cy="3037840"/>
            <wp:effectExtent l="0" t="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1440" cy="3037840"/>
                    </a:xfrm>
                    <a:prstGeom prst="rect">
                      <a:avLst/>
                    </a:prstGeom>
                    <a:noFill/>
                    <a:ln>
                      <a:noFill/>
                    </a:ln>
                  </pic:spPr>
                </pic:pic>
              </a:graphicData>
            </a:graphic>
          </wp:inline>
        </w:drawing>
      </w:r>
    </w:p>
    <w:p w14:paraId="646D67F4" w14:textId="77777777" w:rsidR="0008381F" w:rsidRDefault="0008381F" w:rsidP="005243B1">
      <w:pPr>
        <w:rPr>
          <w:sz w:val="48"/>
          <w:szCs w:val="48"/>
        </w:rPr>
      </w:pPr>
    </w:p>
    <w:p w14:paraId="5439D661" w14:textId="77777777" w:rsidR="009B0DAC" w:rsidRDefault="009B0DAC" w:rsidP="00761207">
      <w:pPr>
        <w:jc w:val="both"/>
        <w:rPr>
          <w:sz w:val="48"/>
          <w:szCs w:val="48"/>
        </w:rPr>
      </w:pPr>
    </w:p>
    <w:p w14:paraId="49E22B44" w14:textId="77777777" w:rsidR="0030481E" w:rsidRPr="00491652" w:rsidRDefault="00CA7452" w:rsidP="00761207">
      <w:pPr>
        <w:jc w:val="both"/>
        <w:rPr>
          <w:sz w:val="48"/>
          <w:szCs w:val="48"/>
        </w:rPr>
      </w:pPr>
      <w:r>
        <w:rPr>
          <w:noProof/>
          <w:sz w:val="48"/>
          <w:szCs w:val="48"/>
          <w:lang w:val="en-US" w:eastAsia="en-US"/>
        </w:rPr>
        <mc:AlternateContent>
          <mc:Choice Requires="wps">
            <w:drawing>
              <wp:anchor distT="0" distB="0" distL="114300" distR="114300" simplePos="0" relativeHeight="251660800" behindDoc="0" locked="0" layoutInCell="1" allowOverlap="1" wp14:anchorId="3C8E8134" wp14:editId="41FF8720">
                <wp:simplePos x="0" y="0"/>
                <wp:positionH relativeFrom="column">
                  <wp:posOffset>2703830</wp:posOffset>
                </wp:positionH>
                <wp:positionV relativeFrom="paragraph">
                  <wp:posOffset>389890</wp:posOffset>
                </wp:positionV>
                <wp:extent cx="731520" cy="589280"/>
                <wp:effectExtent l="0" t="0" r="0" b="0"/>
                <wp:wrapThrough wrapText="bothSides">
                  <wp:wrapPolygon edited="0">
                    <wp:start x="0" y="0"/>
                    <wp:lineTo x="21600" y="0"/>
                    <wp:lineTo x="21600" y="21600"/>
                    <wp:lineTo x="0" y="21600"/>
                    <wp:lineTo x="0" y="0"/>
                  </wp:wrapPolygon>
                </wp:wrapThrough>
                <wp:docPr id="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8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08CA5" w14:textId="77777777" w:rsidR="00EA4C46" w:rsidRDefault="00EA4C46" w:rsidP="00EA4C4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7" o:spid="_x0000_s1026" type="#_x0000_t202" style="position:absolute;left:0;text-align:left;margin-left:212.9pt;margin-top:30.7pt;width:57.6pt;height:4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" stroked="f">
                <v:textbox inset=",7.2pt,,7.2pt">
                  <w:txbxContent>
                    <w:p w:rsidR="00EA4C46" w:rsidRDefault="00EA4C46" w:rsidP="00EA4C46"/>
                  </w:txbxContent>
                </v:textbox>
                <w10:wrap type="through"/>
              </v:shape>
            </w:pict>
          </mc:Fallback>
        </mc:AlternateContent>
      </w:r>
    </w:p>
    <w:p w14:paraId="04A2BC5A" w14:textId="77777777" w:rsidR="005243B1" w:rsidRPr="00835E19" w:rsidRDefault="005243B1" w:rsidP="005243B1">
      <w:pPr>
        <w:tabs>
          <w:tab w:val="left" w:pos="3000"/>
        </w:tabs>
        <w:jc w:val="center"/>
        <w:rPr>
          <w:rFonts w:ascii="Times" w:hAnsi="Times" w:cs="Arial"/>
          <w:b/>
          <w:sz w:val="48"/>
          <w:szCs w:val="48"/>
        </w:rPr>
      </w:pPr>
      <w:r w:rsidRPr="00835E19">
        <w:rPr>
          <w:rFonts w:ascii="Times" w:hAnsi="Times" w:cs="Arial"/>
          <w:b/>
          <w:sz w:val="48"/>
          <w:szCs w:val="48"/>
        </w:rPr>
        <w:lastRenderedPageBreak/>
        <w:t>KAZALO</w:t>
      </w:r>
    </w:p>
    <w:p w14:paraId="72208AB4" w14:textId="77777777" w:rsidR="005243B1" w:rsidRPr="00835E19" w:rsidRDefault="005243B1" w:rsidP="005243B1">
      <w:pPr>
        <w:tabs>
          <w:tab w:val="left" w:pos="3000"/>
        </w:tabs>
        <w:jc w:val="both"/>
        <w:rPr>
          <w:rFonts w:ascii="Times" w:hAnsi="Times" w:cs="Arial"/>
          <w:b/>
        </w:rPr>
      </w:pPr>
    </w:p>
    <w:p w14:paraId="65761C91" w14:textId="77777777" w:rsidR="005243B1" w:rsidRPr="00835E19" w:rsidRDefault="005243B1" w:rsidP="005243B1">
      <w:pPr>
        <w:tabs>
          <w:tab w:val="left" w:pos="3000"/>
        </w:tabs>
        <w:jc w:val="both"/>
        <w:rPr>
          <w:rFonts w:ascii="Times" w:hAnsi="Times" w:cs="Arial"/>
          <w:b/>
        </w:rPr>
      </w:pPr>
    </w:p>
    <w:p w14:paraId="7F32C635" w14:textId="77777777" w:rsidR="009869F5" w:rsidRPr="005243B1" w:rsidRDefault="00CA7452" w:rsidP="005243B1">
      <w:pPr>
        <w:pStyle w:val="TOC1"/>
        <w:tabs>
          <w:tab w:val="right" w:leader="dot" w:pos="9911"/>
        </w:tabs>
        <w:spacing w:after="0" w:line="240" w:lineRule="auto"/>
        <w:rPr>
          <w:rFonts w:ascii="Calibri" w:hAnsi="Calibri"/>
          <w:b/>
          <w:noProof/>
          <w:sz w:val="22"/>
          <w:szCs w:val="22"/>
          <w:lang w:eastAsia="sl-SI"/>
        </w:rPr>
      </w:pPr>
      <w:r>
        <w:rPr>
          <w:b/>
          <w:noProof/>
          <w:lang w:val="en-US"/>
        </w:rPr>
        <mc:AlternateContent>
          <mc:Choice Requires="wps">
            <w:drawing>
              <wp:anchor distT="0" distB="0" distL="114300" distR="114300" simplePos="0" relativeHeight="251661824" behindDoc="0" locked="0" layoutInCell="1" allowOverlap="1" wp14:anchorId="02EFAB4C" wp14:editId="3F8B3FD3">
                <wp:simplePos x="0" y="0"/>
                <wp:positionH relativeFrom="column">
                  <wp:posOffset>2856230</wp:posOffset>
                </wp:positionH>
                <wp:positionV relativeFrom="paragraph">
                  <wp:posOffset>8288655</wp:posOffset>
                </wp:positionV>
                <wp:extent cx="731520" cy="589280"/>
                <wp:effectExtent l="0" t="0" r="0" b="0"/>
                <wp:wrapThrough wrapText="bothSides">
                  <wp:wrapPolygon edited="0">
                    <wp:start x="0" y="0"/>
                    <wp:lineTo x="21600" y="0"/>
                    <wp:lineTo x="21600" y="21600"/>
                    <wp:lineTo x="0" y="21600"/>
                    <wp:lineTo x="0" y="0"/>
                  </wp:wrapPolygon>
                </wp:wrapThrough>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8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FDDFE" w14:textId="77777777" w:rsidR="00EA4C46" w:rsidRDefault="00EA4C46" w:rsidP="00EA4C4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left:0;text-align:left;margin-left:224.9pt;margin-top:652.65pt;width:57.6pt;height:4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" stroked="f">
                <v:textbox inset=",7.2pt,,7.2pt">
                  <w:txbxContent>
                    <w:p w:rsidR="00EA4C46" w:rsidRDefault="00EA4C46" w:rsidP="00EA4C46"/>
                  </w:txbxContent>
                </v:textbox>
                <w10:wrap type="through"/>
              </v:shape>
            </w:pict>
          </mc:Fallback>
        </mc:AlternateContent>
      </w:r>
      <w:r w:rsidR="00C95B1A" w:rsidRPr="00491652">
        <w:rPr>
          <w:b/>
        </w:rPr>
        <w:fldChar w:fldCharType="begin"/>
      </w:r>
      <w:r w:rsidR="00C95B1A" w:rsidRPr="00491652">
        <w:rPr>
          <w:b/>
        </w:rPr>
        <w:instrText xml:space="preserve"> TOC \o "1-3" \h \z \u </w:instrText>
      </w:r>
      <w:r w:rsidR="00C95B1A" w:rsidRPr="00491652">
        <w:rPr>
          <w:b/>
        </w:rPr>
        <w:fldChar w:fldCharType="separate"/>
      </w:r>
      <w:hyperlink w:anchor="_Toc305242350" w:history="1">
        <w:r w:rsidR="009869F5" w:rsidRPr="005243B1">
          <w:rPr>
            <w:rStyle w:val="Hyperlink"/>
            <w:b/>
            <w:noProof/>
          </w:rPr>
          <w:t>1.</w:t>
        </w:r>
        <w:r w:rsidR="005243B1">
          <w:rPr>
            <w:rStyle w:val="Hyperlink"/>
            <w:b/>
            <w:noProof/>
          </w:rPr>
          <w:t xml:space="preserve">  </w:t>
        </w:r>
        <w:r w:rsidR="009869F5" w:rsidRPr="005243B1">
          <w:rPr>
            <w:rStyle w:val="Hyperlink"/>
            <w:b/>
            <w:noProof/>
          </w:rPr>
          <w:t xml:space="preserve"> TEORETIČNI DEL</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_Toc305242350 \h </w:instrText>
        </w:r>
        <w:r w:rsidR="009869F5" w:rsidRPr="005243B1">
          <w:rPr>
            <w:b/>
            <w:noProof/>
            <w:webHidden/>
          </w:rPr>
        </w:r>
        <w:r w:rsidR="009869F5" w:rsidRPr="005243B1">
          <w:rPr>
            <w:b/>
            <w:noProof/>
            <w:webHidden/>
          </w:rPr>
          <w:fldChar w:fldCharType="separate"/>
        </w:r>
        <w:r w:rsidR="00D64A07" w:rsidRPr="005243B1">
          <w:rPr>
            <w:b/>
            <w:noProof/>
            <w:webHidden/>
          </w:rPr>
          <w:t>1</w:t>
        </w:r>
        <w:r w:rsidR="009869F5" w:rsidRPr="005243B1">
          <w:rPr>
            <w:b/>
            <w:noProof/>
            <w:webHidden/>
          </w:rPr>
          <w:fldChar w:fldCharType="end"/>
        </w:r>
      </w:hyperlink>
    </w:p>
    <w:p w14:paraId="59EACFCC" w14:textId="77777777" w:rsidR="009869F5" w:rsidRPr="005243B1" w:rsidRDefault="00A56E2A" w:rsidP="005243B1">
      <w:pPr>
        <w:pStyle w:val="TOC1"/>
        <w:tabs>
          <w:tab w:val="right" w:leader="dot" w:pos="9911"/>
        </w:tabs>
        <w:spacing w:after="0" w:line="240" w:lineRule="auto"/>
        <w:rPr>
          <w:rFonts w:ascii="Calibri" w:hAnsi="Calibri"/>
          <w:b/>
          <w:noProof/>
          <w:sz w:val="22"/>
          <w:szCs w:val="22"/>
          <w:lang w:eastAsia="sl-SI"/>
        </w:rPr>
      </w:pPr>
      <w:hyperlink w:anchor="_Toc305242351" w:history="1">
        <w:r w:rsidR="009869F5" w:rsidRPr="005243B1">
          <w:rPr>
            <w:rStyle w:val="Hyperlink"/>
            <w:b/>
            <w:noProof/>
          </w:rPr>
          <w:t xml:space="preserve">2. </w:t>
        </w:r>
        <w:r w:rsidR="005243B1">
          <w:rPr>
            <w:rStyle w:val="Hyperlink"/>
            <w:b/>
            <w:noProof/>
          </w:rPr>
          <w:t xml:space="preserve">  </w:t>
        </w:r>
        <w:r w:rsidR="009869F5" w:rsidRPr="005243B1">
          <w:rPr>
            <w:rStyle w:val="Hyperlink"/>
            <w:b/>
            <w:noProof/>
          </w:rPr>
          <w:t>NAVODILA ZA NALOGO</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_Toc305242351 \h </w:instrText>
        </w:r>
        <w:r w:rsidR="009869F5" w:rsidRPr="005243B1">
          <w:rPr>
            <w:b/>
            <w:noProof/>
            <w:webHidden/>
          </w:rPr>
        </w:r>
        <w:r w:rsidR="009869F5" w:rsidRPr="005243B1">
          <w:rPr>
            <w:b/>
            <w:noProof/>
            <w:webHidden/>
          </w:rPr>
          <w:fldChar w:fldCharType="separate"/>
        </w:r>
        <w:r w:rsidR="00D64A07" w:rsidRPr="005243B1">
          <w:rPr>
            <w:b/>
            <w:noProof/>
            <w:webHidden/>
          </w:rPr>
          <w:t>4</w:t>
        </w:r>
        <w:r w:rsidR="009869F5" w:rsidRPr="005243B1">
          <w:rPr>
            <w:b/>
            <w:noProof/>
            <w:webHidden/>
          </w:rPr>
          <w:fldChar w:fldCharType="end"/>
        </w:r>
      </w:hyperlink>
    </w:p>
    <w:p w14:paraId="2032985B" w14:textId="77777777" w:rsidR="009869F5" w:rsidRPr="005243B1" w:rsidRDefault="00A56E2A" w:rsidP="005243B1">
      <w:pPr>
        <w:pStyle w:val="TOC1"/>
        <w:tabs>
          <w:tab w:val="right" w:leader="dot" w:pos="9911"/>
        </w:tabs>
        <w:spacing w:after="0" w:line="240" w:lineRule="auto"/>
        <w:rPr>
          <w:rFonts w:ascii="Calibri" w:hAnsi="Calibri"/>
          <w:b/>
          <w:noProof/>
          <w:sz w:val="22"/>
          <w:szCs w:val="22"/>
          <w:lang w:eastAsia="sl-SI"/>
        </w:rPr>
      </w:pPr>
      <w:hyperlink w:anchor="_Toc305242352" w:history="1">
        <w:r w:rsidR="009869F5" w:rsidRPr="005243B1">
          <w:rPr>
            <w:rStyle w:val="Hyperlink"/>
            <w:b/>
            <w:noProof/>
          </w:rPr>
          <w:t xml:space="preserve">3. </w:t>
        </w:r>
        <w:r w:rsidR="005243B1">
          <w:rPr>
            <w:rStyle w:val="Hyperlink"/>
            <w:b/>
            <w:noProof/>
          </w:rPr>
          <w:t xml:space="preserve">  </w:t>
        </w:r>
        <w:r w:rsidR="009869F5" w:rsidRPr="005243B1">
          <w:rPr>
            <w:rStyle w:val="Hyperlink"/>
            <w:b/>
            <w:noProof/>
          </w:rPr>
          <w:t>POPISNI LIST DELOV SKLOPA</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_Toc305242352 \h </w:instrText>
        </w:r>
        <w:r w:rsidR="009869F5" w:rsidRPr="005243B1">
          <w:rPr>
            <w:b/>
            <w:noProof/>
            <w:webHidden/>
          </w:rPr>
        </w:r>
        <w:r w:rsidR="009869F5" w:rsidRPr="005243B1">
          <w:rPr>
            <w:b/>
            <w:noProof/>
            <w:webHidden/>
          </w:rPr>
          <w:fldChar w:fldCharType="separate"/>
        </w:r>
        <w:r w:rsidR="00D64A07" w:rsidRPr="005243B1">
          <w:rPr>
            <w:b/>
            <w:noProof/>
            <w:webHidden/>
          </w:rPr>
          <w:t>5</w:t>
        </w:r>
        <w:r w:rsidR="009869F5" w:rsidRPr="005243B1">
          <w:rPr>
            <w:b/>
            <w:noProof/>
            <w:webHidden/>
          </w:rPr>
          <w:fldChar w:fldCharType="end"/>
        </w:r>
      </w:hyperlink>
    </w:p>
    <w:p w14:paraId="500BAD54" w14:textId="77777777" w:rsidR="009869F5" w:rsidRPr="005243B1" w:rsidRDefault="00A56E2A" w:rsidP="005243B1">
      <w:pPr>
        <w:pStyle w:val="TOC1"/>
        <w:tabs>
          <w:tab w:val="right" w:leader="dot" w:pos="9911"/>
        </w:tabs>
        <w:spacing w:after="0" w:line="240" w:lineRule="auto"/>
        <w:rPr>
          <w:rFonts w:ascii="Calibri" w:hAnsi="Calibri"/>
          <w:b/>
          <w:noProof/>
          <w:sz w:val="22"/>
          <w:szCs w:val="22"/>
          <w:lang w:eastAsia="sl-SI"/>
        </w:rPr>
      </w:pPr>
      <w:hyperlink w:anchor="_Toc305242353" w:history="1">
        <w:r w:rsidR="009869F5" w:rsidRPr="005243B1">
          <w:rPr>
            <w:rStyle w:val="Hyperlink"/>
            <w:b/>
            <w:noProof/>
          </w:rPr>
          <w:t xml:space="preserve">4. </w:t>
        </w:r>
        <w:r w:rsidR="005243B1">
          <w:rPr>
            <w:rStyle w:val="Hyperlink"/>
            <w:b/>
            <w:noProof/>
          </w:rPr>
          <w:t xml:space="preserve">  </w:t>
        </w:r>
        <w:r w:rsidR="009869F5" w:rsidRPr="005243B1">
          <w:rPr>
            <w:rStyle w:val="Hyperlink"/>
            <w:b/>
            <w:noProof/>
          </w:rPr>
          <w:t>NAVODILA ZA SESTAVLJANJE</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_Toc305242353 \h </w:instrText>
        </w:r>
        <w:r w:rsidR="009869F5" w:rsidRPr="005243B1">
          <w:rPr>
            <w:b/>
            <w:noProof/>
            <w:webHidden/>
          </w:rPr>
        </w:r>
        <w:r w:rsidR="009869F5" w:rsidRPr="005243B1">
          <w:rPr>
            <w:b/>
            <w:noProof/>
            <w:webHidden/>
          </w:rPr>
          <w:fldChar w:fldCharType="separate"/>
        </w:r>
        <w:r w:rsidR="00D64A07" w:rsidRPr="005243B1">
          <w:rPr>
            <w:b/>
            <w:noProof/>
            <w:webHidden/>
          </w:rPr>
          <w:t>6</w:t>
        </w:r>
        <w:r w:rsidR="009869F5" w:rsidRPr="005243B1">
          <w:rPr>
            <w:b/>
            <w:noProof/>
            <w:webHidden/>
          </w:rPr>
          <w:fldChar w:fldCharType="end"/>
        </w:r>
      </w:hyperlink>
    </w:p>
    <w:p w14:paraId="6B055A49" w14:textId="77777777" w:rsidR="009869F5" w:rsidRPr="005243B1" w:rsidRDefault="00A56E2A" w:rsidP="005243B1">
      <w:pPr>
        <w:pStyle w:val="TOC1"/>
        <w:tabs>
          <w:tab w:val="right" w:leader="dot" w:pos="9911"/>
        </w:tabs>
        <w:spacing w:after="0" w:line="240" w:lineRule="auto"/>
        <w:rPr>
          <w:rFonts w:ascii="Calibri" w:hAnsi="Calibri"/>
          <w:b/>
          <w:noProof/>
          <w:sz w:val="22"/>
          <w:szCs w:val="22"/>
          <w:lang w:eastAsia="sl-SI"/>
        </w:rPr>
      </w:pPr>
      <w:hyperlink w:anchor="_Toc305242354" w:history="1">
        <w:r w:rsidR="009869F5" w:rsidRPr="005243B1">
          <w:rPr>
            <w:rStyle w:val="Hyperlink"/>
            <w:b/>
            <w:noProof/>
          </w:rPr>
          <w:t xml:space="preserve">5. </w:t>
        </w:r>
        <w:r w:rsidR="005243B1">
          <w:rPr>
            <w:rStyle w:val="Hyperlink"/>
            <w:b/>
            <w:noProof/>
          </w:rPr>
          <w:t xml:space="preserve">  </w:t>
        </w:r>
        <w:r w:rsidR="009869F5" w:rsidRPr="005243B1">
          <w:rPr>
            <w:rStyle w:val="Hyperlink"/>
            <w:b/>
            <w:noProof/>
          </w:rPr>
          <w:t>VODENA VPRAŠANJA</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_Toc305242354 \h </w:instrText>
        </w:r>
        <w:r w:rsidR="009869F5" w:rsidRPr="005243B1">
          <w:rPr>
            <w:b/>
            <w:noProof/>
            <w:webHidden/>
          </w:rPr>
        </w:r>
        <w:r w:rsidR="009869F5" w:rsidRPr="005243B1">
          <w:rPr>
            <w:b/>
            <w:noProof/>
            <w:webHidden/>
          </w:rPr>
          <w:fldChar w:fldCharType="separate"/>
        </w:r>
        <w:r w:rsidR="00D64A07" w:rsidRPr="005243B1">
          <w:rPr>
            <w:b/>
            <w:noProof/>
            <w:webHidden/>
          </w:rPr>
          <w:t>11</w:t>
        </w:r>
        <w:r w:rsidR="009869F5" w:rsidRPr="005243B1">
          <w:rPr>
            <w:b/>
            <w:noProof/>
            <w:webHidden/>
          </w:rPr>
          <w:fldChar w:fldCharType="end"/>
        </w:r>
      </w:hyperlink>
    </w:p>
    <w:p w14:paraId="47659C81" w14:textId="77777777" w:rsidR="009869F5" w:rsidRPr="005243B1" w:rsidRDefault="00A56E2A" w:rsidP="005243B1">
      <w:pPr>
        <w:pStyle w:val="TOC1"/>
        <w:tabs>
          <w:tab w:val="right" w:leader="dot" w:pos="9911"/>
        </w:tabs>
        <w:spacing w:after="0" w:line="240" w:lineRule="auto"/>
        <w:rPr>
          <w:rFonts w:ascii="Calibri" w:hAnsi="Calibri"/>
          <w:b/>
          <w:noProof/>
          <w:sz w:val="22"/>
          <w:szCs w:val="22"/>
          <w:lang w:eastAsia="sl-SI"/>
        </w:rPr>
      </w:pPr>
      <w:hyperlink w:anchor="_Toc305242355" w:history="1">
        <w:r w:rsidR="009869F5" w:rsidRPr="005243B1">
          <w:rPr>
            <w:rStyle w:val="Hyperlink"/>
            <w:b/>
            <w:noProof/>
          </w:rPr>
          <w:t xml:space="preserve">6. </w:t>
        </w:r>
        <w:r w:rsidR="005243B1">
          <w:rPr>
            <w:rStyle w:val="Hyperlink"/>
            <w:b/>
            <w:noProof/>
          </w:rPr>
          <w:t xml:space="preserve">  </w:t>
        </w:r>
        <w:r w:rsidR="009869F5" w:rsidRPr="005243B1">
          <w:rPr>
            <w:rStyle w:val="Hyperlink"/>
            <w:b/>
            <w:noProof/>
          </w:rPr>
          <w:t>ODGOVORI NA VODENA VPRAŠANJA</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_Toc305242355 \h </w:instrText>
        </w:r>
        <w:r w:rsidR="009869F5" w:rsidRPr="005243B1">
          <w:rPr>
            <w:b/>
            <w:noProof/>
            <w:webHidden/>
          </w:rPr>
        </w:r>
        <w:r w:rsidR="009869F5" w:rsidRPr="005243B1">
          <w:rPr>
            <w:b/>
            <w:noProof/>
            <w:webHidden/>
          </w:rPr>
          <w:fldChar w:fldCharType="separate"/>
        </w:r>
        <w:r w:rsidR="00D64A07" w:rsidRPr="005243B1">
          <w:rPr>
            <w:b/>
            <w:noProof/>
            <w:webHidden/>
          </w:rPr>
          <w:t>12</w:t>
        </w:r>
        <w:r w:rsidR="009869F5" w:rsidRPr="005243B1">
          <w:rPr>
            <w:b/>
            <w:noProof/>
            <w:webHidden/>
          </w:rPr>
          <w:fldChar w:fldCharType="end"/>
        </w:r>
      </w:hyperlink>
    </w:p>
    <w:p w14:paraId="2031CF9D" w14:textId="77777777" w:rsidR="009869F5" w:rsidRPr="005243B1" w:rsidRDefault="00A56E2A" w:rsidP="005243B1">
      <w:pPr>
        <w:pStyle w:val="TOC1"/>
        <w:tabs>
          <w:tab w:val="right" w:leader="dot" w:pos="9911"/>
        </w:tabs>
        <w:spacing w:after="0" w:line="240" w:lineRule="auto"/>
        <w:rPr>
          <w:rFonts w:ascii="Calibri" w:hAnsi="Calibri"/>
          <w:b/>
          <w:noProof/>
          <w:sz w:val="22"/>
          <w:szCs w:val="22"/>
          <w:lang w:eastAsia="sl-SI"/>
        </w:rPr>
      </w:pPr>
      <w:hyperlink w:anchor="_Toc305242356" w:history="1">
        <w:r w:rsidR="009869F5" w:rsidRPr="005243B1">
          <w:rPr>
            <w:rStyle w:val="Hyperlink"/>
            <w:b/>
            <w:noProof/>
          </w:rPr>
          <w:t xml:space="preserve">7. </w:t>
        </w:r>
        <w:r w:rsidR="005243B1">
          <w:rPr>
            <w:rStyle w:val="Hyperlink"/>
            <w:b/>
            <w:noProof/>
          </w:rPr>
          <w:t xml:space="preserve">  </w:t>
        </w:r>
        <w:r w:rsidR="009869F5" w:rsidRPr="005243B1">
          <w:rPr>
            <w:rStyle w:val="Hyperlink"/>
            <w:b/>
            <w:noProof/>
          </w:rPr>
          <w:t>NAVODILA ZA 1. VAJO IN 2. VAJO</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_Toc305242356 \h </w:instrText>
        </w:r>
        <w:r w:rsidR="009869F5" w:rsidRPr="005243B1">
          <w:rPr>
            <w:b/>
            <w:noProof/>
            <w:webHidden/>
          </w:rPr>
        </w:r>
        <w:r w:rsidR="009869F5" w:rsidRPr="005243B1">
          <w:rPr>
            <w:b/>
            <w:noProof/>
            <w:webHidden/>
          </w:rPr>
          <w:fldChar w:fldCharType="separate"/>
        </w:r>
        <w:r w:rsidR="00D64A07" w:rsidRPr="005243B1">
          <w:rPr>
            <w:b/>
            <w:noProof/>
            <w:webHidden/>
          </w:rPr>
          <w:t>14</w:t>
        </w:r>
        <w:r w:rsidR="009869F5" w:rsidRPr="005243B1">
          <w:rPr>
            <w:b/>
            <w:noProof/>
            <w:webHidden/>
          </w:rPr>
          <w:fldChar w:fldCharType="end"/>
        </w:r>
      </w:hyperlink>
    </w:p>
    <w:p w14:paraId="31F69034" w14:textId="77777777" w:rsidR="009869F5" w:rsidRPr="005243B1" w:rsidRDefault="00A56E2A" w:rsidP="005243B1">
      <w:pPr>
        <w:pStyle w:val="TOC1"/>
        <w:tabs>
          <w:tab w:val="right" w:leader="dot" w:pos="9911"/>
        </w:tabs>
        <w:spacing w:after="0" w:line="240" w:lineRule="auto"/>
        <w:rPr>
          <w:rFonts w:ascii="Calibri" w:hAnsi="Calibri"/>
          <w:b/>
          <w:noProof/>
          <w:sz w:val="22"/>
          <w:szCs w:val="22"/>
          <w:lang w:eastAsia="sl-SI"/>
        </w:rPr>
      </w:pPr>
      <w:hyperlink w:anchor="_Toc305242357" w:history="1">
        <w:r w:rsidR="009869F5" w:rsidRPr="005243B1">
          <w:rPr>
            <w:rStyle w:val="Hyperlink"/>
            <w:b/>
            <w:noProof/>
          </w:rPr>
          <w:t xml:space="preserve">8. </w:t>
        </w:r>
        <w:r w:rsidR="005243B1">
          <w:rPr>
            <w:rStyle w:val="Hyperlink"/>
            <w:b/>
            <w:noProof/>
          </w:rPr>
          <w:t xml:space="preserve">  </w:t>
        </w:r>
        <w:r w:rsidR="009869F5" w:rsidRPr="005243B1">
          <w:rPr>
            <w:rStyle w:val="Hyperlink"/>
            <w:b/>
            <w:noProof/>
          </w:rPr>
          <w:t>TABELE IN GRAFI MERITEV</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_Toc305242357 \h </w:instrText>
        </w:r>
        <w:r w:rsidR="009869F5" w:rsidRPr="005243B1">
          <w:rPr>
            <w:b/>
            <w:noProof/>
            <w:webHidden/>
          </w:rPr>
        </w:r>
        <w:r w:rsidR="009869F5" w:rsidRPr="005243B1">
          <w:rPr>
            <w:b/>
            <w:noProof/>
            <w:webHidden/>
          </w:rPr>
          <w:fldChar w:fldCharType="separate"/>
        </w:r>
        <w:r w:rsidR="00D64A07" w:rsidRPr="005243B1">
          <w:rPr>
            <w:b/>
            <w:noProof/>
            <w:webHidden/>
          </w:rPr>
          <w:t>16</w:t>
        </w:r>
        <w:r w:rsidR="009869F5" w:rsidRPr="005243B1">
          <w:rPr>
            <w:b/>
            <w:noProof/>
            <w:webHidden/>
          </w:rPr>
          <w:fldChar w:fldCharType="end"/>
        </w:r>
      </w:hyperlink>
    </w:p>
    <w:p w14:paraId="5B06F062" w14:textId="77777777" w:rsidR="009869F5" w:rsidRPr="005243B1" w:rsidRDefault="00A56E2A" w:rsidP="005243B1">
      <w:pPr>
        <w:pStyle w:val="TOC1"/>
        <w:tabs>
          <w:tab w:val="right" w:leader="dot" w:pos="9911"/>
        </w:tabs>
        <w:spacing w:after="0" w:line="240" w:lineRule="auto"/>
        <w:rPr>
          <w:rFonts w:ascii="Calibri" w:hAnsi="Calibri"/>
          <w:b/>
          <w:noProof/>
          <w:sz w:val="22"/>
          <w:szCs w:val="22"/>
          <w:lang w:eastAsia="sl-SI"/>
        </w:rPr>
      </w:pPr>
      <w:hyperlink w:anchor="_Toc305242358" w:history="1">
        <w:r w:rsidR="009869F5" w:rsidRPr="005243B1">
          <w:rPr>
            <w:rStyle w:val="Hyperlink"/>
            <w:b/>
            <w:noProof/>
          </w:rPr>
          <w:t xml:space="preserve">9. </w:t>
        </w:r>
        <w:r w:rsidR="005243B1">
          <w:rPr>
            <w:rStyle w:val="Hyperlink"/>
            <w:b/>
            <w:noProof/>
          </w:rPr>
          <w:t xml:space="preserve">  </w:t>
        </w:r>
        <w:r w:rsidR="009869F5" w:rsidRPr="005243B1">
          <w:rPr>
            <w:rStyle w:val="Hyperlink"/>
            <w:b/>
            <w:noProof/>
          </w:rPr>
          <w:t>PREVERJANJE</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_Toc305242358 \h </w:instrText>
        </w:r>
        <w:r w:rsidR="009869F5" w:rsidRPr="005243B1">
          <w:rPr>
            <w:b/>
            <w:noProof/>
            <w:webHidden/>
          </w:rPr>
        </w:r>
        <w:r w:rsidR="009869F5" w:rsidRPr="005243B1">
          <w:rPr>
            <w:b/>
            <w:noProof/>
            <w:webHidden/>
          </w:rPr>
          <w:fldChar w:fldCharType="separate"/>
        </w:r>
        <w:r w:rsidR="00D64A07" w:rsidRPr="005243B1">
          <w:rPr>
            <w:b/>
            <w:noProof/>
            <w:webHidden/>
          </w:rPr>
          <w:t>21</w:t>
        </w:r>
        <w:r w:rsidR="009869F5" w:rsidRPr="005243B1">
          <w:rPr>
            <w:b/>
            <w:noProof/>
            <w:webHidden/>
          </w:rPr>
          <w:fldChar w:fldCharType="end"/>
        </w:r>
      </w:hyperlink>
    </w:p>
    <w:p w14:paraId="3440C31B" w14:textId="77777777" w:rsidR="009869F5" w:rsidRPr="005243B1" w:rsidRDefault="00A56E2A" w:rsidP="005243B1">
      <w:pPr>
        <w:pStyle w:val="TOC1"/>
        <w:tabs>
          <w:tab w:val="right" w:leader="dot" w:pos="9911"/>
        </w:tabs>
        <w:spacing w:after="0" w:line="240" w:lineRule="auto"/>
        <w:rPr>
          <w:rFonts w:ascii="Calibri" w:hAnsi="Calibri"/>
          <w:b/>
          <w:noProof/>
          <w:sz w:val="22"/>
          <w:szCs w:val="22"/>
          <w:lang w:eastAsia="sl-SI"/>
        </w:rPr>
      </w:pPr>
      <w:hyperlink w:anchor="_Toc305242359" w:history="1">
        <w:r w:rsidR="009869F5" w:rsidRPr="005243B1">
          <w:rPr>
            <w:rStyle w:val="Hyperlink"/>
            <w:b/>
            <w:noProof/>
          </w:rPr>
          <w:t>10. RAZSTAVLJANJE UČILA IN POPISNI LIST DELOV SKLOPA</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_Toc305242359 \h </w:instrText>
        </w:r>
        <w:r w:rsidR="009869F5" w:rsidRPr="005243B1">
          <w:rPr>
            <w:b/>
            <w:noProof/>
            <w:webHidden/>
          </w:rPr>
        </w:r>
        <w:r w:rsidR="009869F5" w:rsidRPr="005243B1">
          <w:rPr>
            <w:b/>
            <w:noProof/>
            <w:webHidden/>
          </w:rPr>
          <w:fldChar w:fldCharType="separate"/>
        </w:r>
        <w:r w:rsidR="00D64A07" w:rsidRPr="005243B1">
          <w:rPr>
            <w:b/>
            <w:noProof/>
            <w:webHidden/>
          </w:rPr>
          <w:t>22</w:t>
        </w:r>
        <w:r w:rsidR="009869F5" w:rsidRPr="005243B1">
          <w:rPr>
            <w:b/>
            <w:noProof/>
            <w:webHidden/>
          </w:rPr>
          <w:fldChar w:fldCharType="end"/>
        </w:r>
      </w:hyperlink>
    </w:p>
    <w:p w14:paraId="3389C50A" w14:textId="77777777" w:rsidR="009869F5" w:rsidRPr="005243B1" w:rsidRDefault="00A56E2A" w:rsidP="005243B1">
      <w:pPr>
        <w:pStyle w:val="TOC1"/>
        <w:tabs>
          <w:tab w:val="right" w:leader="dot" w:pos="9911"/>
        </w:tabs>
        <w:spacing w:after="0" w:line="240" w:lineRule="auto"/>
        <w:rPr>
          <w:rFonts w:ascii="Calibri" w:hAnsi="Calibri"/>
          <w:b/>
          <w:noProof/>
          <w:sz w:val="22"/>
          <w:szCs w:val="22"/>
          <w:lang w:eastAsia="sl-SI"/>
        </w:rPr>
      </w:pPr>
      <w:hyperlink w:anchor="_Toc305242360" w:history="1">
        <w:r w:rsidR="009869F5" w:rsidRPr="005243B1">
          <w:rPr>
            <w:rStyle w:val="Hyperlink"/>
            <w:b/>
            <w:noProof/>
          </w:rPr>
          <w:t>11. ZAKLJUČEK</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_Toc305242360 \h </w:instrText>
        </w:r>
        <w:r w:rsidR="009869F5" w:rsidRPr="005243B1">
          <w:rPr>
            <w:b/>
            <w:noProof/>
            <w:webHidden/>
          </w:rPr>
        </w:r>
        <w:r w:rsidR="009869F5" w:rsidRPr="005243B1">
          <w:rPr>
            <w:b/>
            <w:noProof/>
            <w:webHidden/>
          </w:rPr>
          <w:fldChar w:fldCharType="separate"/>
        </w:r>
        <w:r w:rsidR="00D64A07" w:rsidRPr="005243B1">
          <w:rPr>
            <w:b/>
            <w:noProof/>
            <w:webHidden/>
          </w:rPr>
          <w:t>23</w:t>
        </w:r>
        <w:r w:rsidR="009869F5" w:rsidRPr="005243B1">
          <w:rPr>
            <w:b/>
            <w:noProof/>
            <w:webHidden/>
          </w:rPr>
          <w:fldChar w:fldCharType="end"/>
        </w:r>
      </w:hyperlink>
    </w:p>
    <w:p w14:paraId="4758EF7E" w14:textId="77777777" w:rsidR="009869F5" w:rsidRPr="005243B1" w:rsidRDefault="00A56E2A" w:rsidP="005243B1">
      <w:pPr>
        <w:pStyle w:val="TOC1"/>
        <w:tabs>
          <w:tab w:val="right" w:leader="dot" w:pos="9911"/>
        </w:tabs>
        <w:spacing w:after="0" w:line="240" w:lineRule="auto"/>
        <w:rPr>
          <w:rFonts w:ascii="Calibri" w:hAnsi="Calibri"/>
          <w:b/>
          <w:noProof/>
          <w:sz w:val="22"/>
          <w:szCs w:val="22"/>
          <w:lang w:eastAsia="sl-SI"/>
        </w:rPr>
      </w:pPr>
      <w:hyperlink w:anchor="_Toc305242361" w:history="1">
        <w:r w:rsidR="009869F5" w:rsidRPr="005243B1">
          <w:rPr>
            <w:rStyle w:val="Hyperlink"/>
            <w:b/>
            <w:noProof/>
          </w:rPr>
          <w:t>12. PREDLOGI ZA IZBOLJŠAVE</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_Toc305242361 \h </w:instrText>
        </w:r>
        <w:r w:rsidR="009869F5" w:rsidRPr="005243B1">
          <w:rPr>
            <w:b/>
            <w:noProof/>
            <w:webHidden/>
          </w:rPr>
        </w:r>
        <w:r w:rsidR="009869F5" w:rsidRPr="005243B1">
          <w:rPr>
            <w:b/>
            <w:noProof/>
            <w:webHidden/>
          </w:rPr>
          <w:fldChar w:fldCharType="separate"/>
        </w:r>
        <w:r w:rsidR="00D64A07" w:rsidRPr="005243B1">
          <w:rPr>
            <w:b/>
            <w:noProof/>
            <w:webHidden/>
          </w:rPr>
          <w:t>24</w:t>
        </w:r>
        <w:r w:rsidR="009869F5" w:rsidRPr="005243B1">
          <w:rPr>
            <w:b/>
            <w:noProof/>
            <w:webHidden/>
          </w:rPr>
          <w:fldChar w:fldCharType="end"/>
        </w:r>
      </w:hyperlink>
    </w:p>
    <w:p w14:paraId="39E88CF7" w14:textId="77777777" w:rsidR="009869F5" w:rsidRDefault="00A56E2A" w:rsidP="005243B1">
      <w:pPr>
        <w:pStyle w:val="TOC1"/>
        <w:tabs>
          <w:tab w:val="right" w:leader="dot" w:pos="9911"/>
        </w:tabs>
        <w:spacing w:after="0" w:line="240" w:lineRule="auto"/>
        <w:rPr>
          <w:rFonts w:ascii="Calibri" w:hAnsi="Calibri"/>
          <w:noProof/>
          <w:sz w:val="22"/>
          <w:szCs w:val="22"/>
          <w:lang w:eastAsia="sl-SI"/>
        </w:rPr>
      </w:pPr>
      <w:hyperlink w:anchor="_Toc305242362" w:history="1">
        <w:r w:rsidR="009869F5" w:rsidRPr="005243B1">
          <w:rPr>
            <w:rStyle w:val="Hyperlink"/>
            <w:b/>
            <w:noProof/>
          </w:rPr>
          <w:t>13. DODATNI LIST ZA ODGOVORE</w:t>
        </w:r>
        <w:r w:rsidR="009869F5" w:rsidRPr="005243B1">
          <w:rPr>
            <w:b/>
            <w:noProof/>
            <w:webHidden/>
          </w:rPr>
          <w:tab/>
        </w:r>
        <w:r w:rsidR="009869F5" w:rsidRPr="005243B1">
          <w:rPr>
            <w:b/>
            <w:noProof/>
            <w:webHidden/>
          </w:rPr>
          <w:fldChar w:fldCharType="begin"/>
        </w:r>
        <w:r w:rsidR="009869F5" w:rsidRPr="005243B1">
          <w:rPr>
            <w:b/>
            <w:noProof/>
            <w:webHidden/>
          </w:rPr>
          <w:instrText xml:space="preserve"> PAGEREF _Toc305242362 \h </w:instrText>
        </w:r>
        <w:r w:rsidR="009869F5" w:rsidRPr="005243B1">
          <w:rPr>
            <w:b/>
            <w:noProof/>
            <w:webHidden/>
          </w:rPr>
        </w:r>
        <w:r w:rsidR="009869F5" w:rsidRPr="005243B1">
          <w:rPr>
            <w:b/>
            <w:noProof/>
            <w:webHidden/>
          </w:rPr>
          <w:fldChar w:fldCharType="separate"/>
        </w:r>
        <w:r w:rsidR="00D64A07" w:rsidRPr="005243B1">
          <w:rPr>
            <w:b/>
            <w:noProof/>
            <w:webHidden/>
          </w:rPr>
          <w:t>25</w:t>
        </w:r>
        <w:r w:rsidR="009869F5" w:rsidRPr="005243B1">
          <w:rPr>
            <w:b/>
            <w:noProof/>
            <w:webHidden/>
          </w:rPr>
          <w:fldChar w:fldCharType="end"/>
        </w:r>
      </w:hyperlink>
    </w:p>
    <w:p w14:paraId="2974B18E" w14:textId="77777777" w:rsidR="003A6CB5" w:rsidRPr="00491652" w:rsidRDefault="00C95B1A" w:rsidP="00E245FB">
      <w:pPr>
        <w:pStyle w:val="TOC2"/>
        <w:tabs>
          <w:tab w:val="left" w:pos="800"/>
        </w:tabs>
        <w:sectPr w:rsidR="003A6CB5" w:rsidRPr="00491652" w:rsidSect="005243B1">
          <w:footerReference w:type="default" r:id="rId11"/>
          <w:footerReference w:type="first" r:id="rId12"/>
          <w:pgSz w:w="11906" w:h="16838" w:code="9"/>
          <w:pgMar w:top="1134" w:right="1134" w:bottom="1644" w:left="1134" w:header="709" w:footer="851" w:gutter="0"/>
          <w:pgNumType w:start="1"/>
          <w:cols w:space="708"/>
          <w:titlePg/>
          <w:docGrid w:linePitch="360"/>
        </w:sectPr>
      </w:pPr>
      <w:r w:rsidRPr="00491652">
        <w:rPr>
          <w:b/>
        </w:rPr>
        <w:fldChar w:fldCharType="end"/>
      </w:r>
      <w:r w:rsidR="003A6CB5" w:rsidRPr="00491652">
        <w:tab/>
      </w:r>
    </w:p>
    <w:p w14:paraId="7CCC558C" w14:textId="77777777" w:rsidR="00E97891" w:rsidRPr="00491652" w:rsidRDefault="00E97891" w:rsidP="00E97891">
      <w:pPr>
        <w:pStyle w:val="Title"/>
        <w:jc w:val="both"/>
        <w:rPr>
          <w:rFonts w:ascii="Times New Roman" w:hAnsi="Times New Roman"/>
          <w:lang w:eastAsia="en-US"/>
        </w:rPr>
      </w:pPr>
      <w:bookmarkStart w:id="0" w:name="_Toc302331481"/>
      <w:bookmarkStart w:id="1" w:name="_Toc305242350"/>
      <w:r w:rsidRPr="00491652">
        <w:rPr>
          <w:rFonts w:ascii="Times New Roman" w:hAnsi="Times New Roman"/>
          <w:lang w:eastAsia="en-US"/>
        </w:rPr>
        <w:lastRenderedPageBreak/>
        <w:t>1. TEORETIČNI DEL</w:t>
      </w:r>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97891" w:rsidRPr="00491652" w14:paraId="5C2F8231" w14:textId="77777777" w:rsidTr="003215E0">
        <w:tc>
          <w:tcPr>
            <w:tcW w:w="10061" w:type="dxa"/>
          </w:tcPr>
          <w:p w14:paraId="45FAC835" w14:textId="77777777" w:rsidR="00E97891" w:rsidRPr="00491652" w:rsidRDefault="00E97891" w:rsidP="003215E0">
            <w:pPr>
              <w:jc w:val="both"/>
              <w:rPr>
                <w:b/>
              </w:rPr>
            </w:pPr>
            <w:r w:rsidRPr="00491652">
              <w:rPr>
                <w:b/>
              </w:rPr>
              <w:t>GORIVNE CELICE</w:t>
            </w:r>
          </w:p>
          <w:p w14:paraId="40DF65E8" w14:textId="77777777" w:rsidR="00E97891" w:rsidRPr="00491652" w:rsidRDefault="00E97891" w:rsidP="00E97891">
            <w:pPr>
              <w:ind w:left="720"/>
              <w:rPr>
                <w:b/>
                <w:bCs/>
              </w:rPr>
            </w:pPr>
          </w:p>
          <w:p w14:paraId="55554827" w14:textId="77777777" w:rsidR="003215E0" w:rsidRPr="00491652" w:rsidRDefault="003215E0" w:rsidP="00E26A33">
            <w:pPr>
              <w:jc w:val="both"/>
              <w:rPr>
                <w:bCs/>
              </w:rPr>
            </w:pPr>
            <w:r w:rsidRPr="00491652">
              <w:rPr>
                <w:bCs/>
              </w:rPr>
              <w:t>Gori</w:t>
            </w:r>
            <w:r w:rsidR="00E26A33" w:rsidRPr="00491652">
              <w:rPr>
                <w:bCs/>
              </w:rPr>
              <w:t>v</w:t>
            </w:r>
            <w:r w:rsidRPr="00491652">
              <w:rPr>
                <w:bCs/>
              </w:rPr>
              <w:t xml:space="preserve">na celica pretvarja kemijsko energijo goriva (vodik, zemeljski plin, metanol, bencin) neposredno v električno energijo brez vmesne pretvorbe </w:t>
            </w:r>
            <w:r w:rsidR="008C2EC0">
              <w:rPr>
                <w:bCs/>
              </w:rPr>
              <w:t xml:space="preserve">najprej </w:t>
            </w:r>
            <w:r w:rsidRPr="00491652">
              <w:rPr>
                <w:bCs/>
              </w:rPr>
              <w:t>v toplotno energijo, te v mehansko delo in naprej v električno energijo. Delovanje gori</w:t>
            </w:r>
            <w:r w:rsidR="00E26A33" w:rsidRPr="00491652">
              <w:rPr>
                <w:bCs/>
              </w:rPr>
              <w:t>v</w:t>
            </w:r>
            <w:r w:rsidRPr="00491652">
              <w:rPr>
                <w:bCs/>
              </w:rPr>
              <w:t xml:space="preserve">ne celice je podobno galvanskemu členu oz. zagonski bateriji, ki jo uporabljamo v avtomobilih, s to razliko, da </w:t>
            </w:r>
            <w:r w:rsidR="004E6D74" w:rsidRPr="00491652">
              <w:rPr>
                <w:bCs/>
              </w:rPr>
              <w:t xml:space="preserve">moramo </w:t>
            </w:r>
            <w:r w:rsidRPr="00491652">
              <w:rPr>
                <w:bCs/>
              </w:rPr>
              <w:t>gori</w:t>
            </w:r>
            <w:r w:rsidR="00E26A33" w:rsidRPr="00491652">
              <w:rPr>
                <w:bCs/>
              </w:rPr>
              <w:t>v</w:t>
            </w:r>
            <w:r w:rsidRPr="00491652">
              <w:rPr>
                <w:bCs/>
              </w:rPr>
              <w:t xml:space="preserve">no celico oskrbovati z gorivom, pri suhem členu pa reaktante vključimo že pri izdelavi. Gorivo je običajno vodik ali plin, ki vsebuje vodik in zrak. </w:t>
            </w:r>
          </w:p>
          <w:p w14:paraId="43BDD5F6" w14:textId="77777777" w:rsidR="00E97891" w:rsidRPr="00491652" w:rsidRDefault="00E97891" w:rsidP="00E97891">
            <w:pPr>
              <w:rPr>
                <w:bCs/>
              </w:rPr>
            </w:pPr>
            <w:r w:rsidRPr="00491652">
              <w:rPr>
                <w:bCs/>
              </w:rPr>
              <w:t>Za proizvo</w:t>
            </w:r>
            <w:r w:rsidR="00E26A33" w:rsidRPr="00491652">
              <w:rPr>
                <w:bCs/>
              </w:rPr>
              <w:t>dnjo električne energije z gorivnimi</w:t>
            </w:r>
            <w:r w:rsidRPr="00491652">
              <w:rPr>
                <w:bCs/>
              </w:rPr>
              <w:t xml:space="preserve"> celicami je značilna:</w:t>
            </w:r>
          </w:p>
          <w:p w14:paraId="64C61761" w14:textId="77777777" w:rsidR="003215E0" w:rsidRPr="00491652" w:rsidRDefault="003215E0" w:rsidP="00E97891">
            <w:pPr>
              <w:numPr>
                <w:ilvl w:val="0"/>
                <w:numId w:val="34"/>
              </w:numPr>
              <w:rPr>
                <w:bCs/>
              </w:rPr>
            </w:pPr>
            <w:r w:rsidRPr="00491652">
              <w:rPr>
                <w:bCs/>
              </w:rPr>
              <w:t>zelo nizka emisija škodljivih plinov</w:t>
            </w:r>
            <w:r w:rsidR="008C2EC0">
              <w:rPr>
                <w:bCs/>
              </w:rPr>
              <w:t>;</w:t>
            </w:r>
            <w:r w:rsidRPr="00491652">
              <w:rPr>
                <w:bCs/>
              </w:rPr>
              <w:t xml:space="preserve"> </w:t>
            </w:r>
          </w:p>
          <w:p w14:paraId="1E7BDC5A" w14:textId="77777777" w:rsidR="003215E0" w:rsidRPr="00491652" w:rsidRDefault="003215E0" w:rsidP="00EA4C46">
            <w:pPr>
              <w:numPr>
                <w:ilvl w:val="0"/>
                <w:numId w:val="34"/>
              </w:numPr>
              <w:rPr>
                <w:bCs/>
              </w:rPr>
            </w:pPr>
            <w:r w:rsidRPr="00491652">
              <w:rPr>
                <w:bCs/>
              </w:rPr>
              <w:t>velik izkoristek</w:t>
            </w:r>
            <w:r w:rsidR="008C2EC0">
              <w:rPr>
                <w:bCs/>
              </w:rPr>
              <w:t>;</w:t>
            </w:r>
            <w:r w:rsidRPr="00491652">
              <w:rPr>
                <w:bCs/>
              </w:rPr>
              <w:t xml:space="preserve"> </w:t>
            </w:r>
          </w:p>
          <w:p w14:paraId="10C122B1" w14:textId="77777777" w:rsidR="003215E0" w:rsidRPr="00491652" w:rsidRDefault="003215E0" w:rsidP="00EA4C46">
            <w:pPr>
              <w:numPr>
                <w:ilvl w:val="0"/>
                <w:numId w:val="34"/>
              </w:numPr>
              <w:rPr>
                <w:bCs/>
              </w:rPr>
            </w:pPr>
            <w:r w:rsidRPr="00491652">
              <w:rPr>
                <w:bCs/>
              </w:rPr>
              <w:t xml:space="preserve">tiho delovanje in </w:t>
            </w:r>
          </w:p>
          <w:p w14:paraId="5C5CAA67" w14:textId="77777777" w:rsidR="003215E0" w:rsidRPr="00491652" w:rsidRDefault="003215E0" w:rsidP="00EA4C46">
            <w:pPr>
              <w:numPr>
                <w:ilvl w:val="0"/>
                <w:numId w:val="34"/>
              </w:numPr>
              <w:rPr>
                <w:bCs/>
              </w:rPr>
            </w:pPr>
            <w:r w:rsidRPr="00491652">
              <w:rPr>
                <w:bCs/>
              </w:rPr>
              <w:t xml:space="preserve">možnost enostavnega povezovanja posameznih celic v module z različno močjo. </w:t>
            </w:r>
          </w:p>
          <w:p w14:paraId="6A0223E8" w14:textId="77777777" w:rsidR="00E97891" w:rsidRPr="00491652" w:rsidRDefault="00E97891" w:rsidP="00EA4C46">
            <w:pPr>
              <w:rPr>
                <w:bCs/>
              </w:rPr>
            </w:pPr>
          </w:p>
          <w:p w14:paraId="6F286A19" w14:textId="77777777" w:rsidR="00EA4C46" w:rsidRDefault="00E97891" w:rsidP="00EA4C46">
            <w:pPr>
              <w:rPr>
                <w:bCs/>
              </w:rPr>
            </w:pPr>
            <w:r w:rsidRPr="00491652">
              <w:rPr>
                <w:bCs/>
              </w:rPr>
              <w:t>OSNOVE DELOVANJA GORIVNIH CELIC</w:t>
            </w:r>
          </w:p>
          <w:p w14:paraId="7C7B33B8" w14:textId="77777777" w:rsidR="003215E0" w:rsidRPr="00491652" w:rsidRDefault="003215E0" w:rsidP="00EA4C46">
            <w:pPr>
              <w:rPr>
                <w:bCs/>
              </w:rPr>
            </w:pPr>
            <w:r w:rsidRPr="00491652">
              <w:rPr>
                <w:bCs/>
              </w:rPr>
              <w:t>Goriln</w:t>
            </w:r>
            <w:r w:rsidR="004E6D74" w:rsidRPr="00491652">
              <w:rPr>
                <w:bCs/>
              </w:rPr>
              <w:t xml:space="preserve">a celica je kot baterija </w:t>
            </w:r>
            <w:r w:rsidRPr="00491652">
              <w:rPr>
                <w:bCs/>
              </w:rPr>
              <w:t>sestavljena iz dveh elektrod, anode in katode, stisnjenih okoli istega elektrolita.</w:t>
            </w:r>
          </w:p>
          <w:p w14:paraId="1D7C16C0" w14:textId="77777777" w:rsidR="003215E0" w:rsidRPr="00491652" w:rsidRDefault="003215E0" w:rsidP="00EA4C46">
            <w:pPr>
              <w:numPr>
                <w:ilvl w:val="0"/>
                <w:numId w:val="35"/>
              </w:numPr>
              <w:rPr>
                <w:bCs/>
              </w:rPr>
            </w:pPr>
            <w:r w:rsidRPr="00491652">
              <w:rPr>
                <w:bCs/>
              </w:rPr>
              <w:t xml:space="preserve">Reducent </w:t>
            </w:r>
            <w:r w:rsidR="00931C8F">
              <w:rPr>
                <w:bCs/>
              </w:rPr>
              <w:t xml:space="preserve">– </w:t>
            </w:r>
            <w:r w:rsidRPr="00491652">
              <w:rPr>
                <w:bCs/>
              </w:rPr>
              <w:t>vodikovo gorivo</w:t>
            </w:r>
            <w:r w:rsidR="004E6D74" w:rsidRPr="00491652">
              <w:rPr>
                <w:bCs/>
              </w:rPr>
              <w:t xml:space="preserve"> </w:t>
            </w:r>
            <w:r w:rsidR="00931C8F">
              <w:rPr>
                <w:bCs/>
              </w:rPr>
              <w:t xml:space="preserve">– </w:t>
            </w:r>
            <w:r w:rsidR="004E6D74" w:rsidRPr="00491652">
              <w:rPr>
                <w:bCs/>
              </w:rPr>
              <w:t>polnimo v anodo goriv</w:t>
            </w:r>
            <w:r w:rsidRPr="00491652">
              <w:rPr>
                <w:bCs/>
              </w:rPr>
              <w:t xml:space="preserve">ne celice, oksidant, </w:t>
            </w:r>
            <w:r w:rsidR="00931C8F">
              <w:rPr>
                <w:bCs/>
              </w:rPr>
              <w:t xml:space="preserve">tj. </w:t>
            </w:r>
            <w:r w:rsidRPr="00491652">
              <w:rPr>
                <w:bCs/>
              </w:rPr>
              <w:t>kisik</w:t>
            </w:r>
            <w:r w:rsidR="004E6D74" w:rsidRPr="00491652">
              <w:rPr>
                <w:bCs/>
              </w:rPr>
              <w:t xml:space="preserve"> oziroma zrak, pa vstopa v goriv</w:t>
            </w:r>
            <w:r w:rsidRPr="00491652">
              <w:rPr>
                <w:bCs/>
              </w:rPr>
              <w:t xml:space="preserve">no celico skozi katodo. </w:t>
            </w:r>
          </w:p>
          <w:p w14:paraId="3C8195CC" w14:textId="77777777" w:rsidR="00EA4C46" w:rsidRDefault="003215E0" w:rsidP="00EA4C46">
            <w:pPr>
              <w:numPr>
                <w:ilvl w:val="0"/>
                <w:numId w:val="35"/>
              </w:numPr>
              <w:rPr>
                <w:bCs/>
              </w:rPr>
            </w:pPr>
            <w:r w:rsidRPr="00491652">
              <w:rPr>
                <w:bCs/>
              </w:rPr>
              <w:t xml:space="preserve">Zaradi katalizatorja na anodi se vodikov atom razcepi v proton in elektron, ki po različnih poteh prideta do katode.  </w:t>
            </w:r>
          </w:p>
          <w:p w14:paraId="525C88FA" w14:textId="77777777" w:rsidR="00EA4C46" w:rsidRPr="00EA4C46" w:rsidRDefault="00EA4C46" w:rsidP="00EA4C46">
            <w:pPr>
              <w:ind w:left="720"/>
              <w:rPr>
                <w:bCs/>
              </w:rPr>
            </w:pPr>
          </w:p>
          <w:p w14:paraId="42FFBECE" w14:textId="77777777" w:rsidR="00E97891" w:rsidRPr="00491652" w:rsidRDefault="00E97891" w:rsidP="00EA4C46">
            <w:pPr>
              <w:rPr>
                <w:bCs/>
              </w:rPr>
            </w:pPr>
            <w:r w:rsidRPr="00491652">
              <w:rPr>
                <w:bCs/>
              </w:rPr>
              <w:t>PREDNOSTI</w:t>
            </w:r>
          </w:p>
          <w:p w14:paraId="6847B276" w14:textId="77777777" w:rsidR="003215E0" w:rsidRPr="00491652" w:rsidRDefault="003215E0" w:rsidP="00EA4C46">
            <w:pPr>
              <w:numPr>
                <w:ilvl w:val="0"/>
                <w:numId w:val="36"/>
              </w:numPr>
              <w:rPr>
                <w:bCs/>
              </w:rPr>
            </w:pPr>
            <w:r w:rsidRPr="00491652">
              <w:rPr>
                <w:bCs/>
              </w:rPr>
              <w:t>Možnost mehanskih okvar je minimalna, saj nimajo gibljivih delov.</w:t>
            </w:r>
          </w:p>
          <w:p w14:paraId="2196399A" w14:textId="77777777" w:rsidR="003215E0" w:rsidRPr="00491652" w:rsidRDefault="003215E0" w:rsidP="00EA4C46">
            <w:pPr>
              <w:numPr>
                <w:ilvl w:val="0"/>
                <w:numId w:val="36"/>
              </w:numPr>
              <w:rPr>
                <w:bCs/>
              </w:rPr>
            </w:pPr>
            <w:r w:rsidRPr="00491652">
              <w:rPr>
                <w:bCs/>
              </w:rPr>
              <w:t>Izkoristek je približno dvakrat večji kot pri motorjih z notranjim izgorevanjem.</w:t>
            </w:r>
          </w:p>
          <w:p w14:paraId="1B2C8F88" w14:textId="77777777" w:rsidR="003215E0" w:rsidRPr="00491652" w:rsidRDefault="003215E0" w:rsidP="00EA4C46">
            <w:pPr>
              <w:numPr>
                <w:ilvl w:val="0"/>
                <w:numId w:val="36"/>
              </w:numPr>
              <w:rPr>
                <w:bCs/>
              </w:rPr>
            </w:pPr>
            <w:r w:rsidRPr="00491652">
              <w:rPr>
                <w:bCs/>
              </w:rPr>
              <w:t>Ne onesnažujejo okolja, saj je glavni produkt vodna para, kar je zelo pomembno za mestna jedra.</w:t>
            </w:r>
          </w:p>
          <w:p w14:paraId="178B0BEE" w14:textId="77777777" w:rsidR="003215E0" w:rsidRPr="00491652" w:rsidRDefault="003215E0" w:rsidP="00EA4C46">
            <w:pPr>
              <w:numPr>
                <w:ilvl w:val="0"/>
                <w:numId w:val="36"/>
              </w:numPr>
              <w:rPr>
                <w:bCs/>
              </w:rPr>
            </w:pPr>
            <w:r w:rsidRPr="00491652">
              <w:rPr>
                <w:bCs/>
              </w:rPr>
              <w:t>Države, ki bi uspele pridobivati energijo na ta način</w:t>
            </w:r>
            <w:r w:rsidR="004E6D74" w:rsidRPr="00491652">
              <w:rPr>
                <w:bCs/>
              </w:rPr>
              <w:t>,</w:t>
            </w:r>
            <w:r w:rsidRPr="00491652">
              <w:rPr>
                <w:bCs/>
              </w:rPr>
              <w:t xml:space="preserve"> bi postale energijsko neodvisne od fosilnih goriv.</w:t>
            </w:r>
          </w:p>
          <w:p w14:paraId="4C5573CA" w14:textId="77777777" w:rsidR="003215E0" w:rsidRPr="00491652" w:rsidRDefault="004E6D74" w:rsidP="00EA4C46">
            <w:pPr>
              <w:numPr>
                <w:ilvl w:val="0"/>
                <w:numId w:val="36"/>
              </w:numPr>
              <w:rPr>
                <w:bCs/>
              </w:rPr>
            </w:pPr>
            <w:r w:rsidRPr="00491652">
              <w:rPr>
                <w:bCs/>
              </w:rPr>
              <w:t>Prehod na tehnologijo goriv</w:t>
            </w:r>
            <w:r w:rsidR="003215E0" w:rsidRPr="00491652">
              <w:rPr>
                <w:bCs/>
              </w:rPr>
              <w:t>nih celic bi pomenil nova delovna mesta.</w:t>
            </w:r>
          </w:p>
          <w:p w14:paraId="0547ED6B" w14:textId="77777777" w:rsidR="003215E0" w:rsidRPr="00491652" w:rsidRDefault="00E27ECB" w:rsidP="00EA4C46">
            <w:pPr>
              <w:numPr>
                <w:ilvl w:val="0"/>
                <w:numId w:val="36"/>
              </w:numPr>
              <w:rPr>
                <w:bCs/>
              </w:rPr>
            </w:pPr>
            <w:r>
              <w:rPr>
                <w:bCs/>
              </w:rPr>
              <w:t xml:space="preserve">Precej </w:t>
            </w:r>
            <w:r w:rsidRPr="00491652">
              <w:rPr>
                <w:bCs/>
              </w:rPr>
              <w:t xml:space="preserve">manj bi bilo </w:t>
            </w:r>
            <w:r>
              <w:rPr>
                <w:bCs/>
              </w:rPr>
              <w:t>u</w:t>
            </w:r>
            <w:r w:rsidR="004E6D74" w:rsidRPr="00491652">
              <w:rPr>
                <w:bCs/>
              </w:rPr>
              <w:t>ničevanj</w:t>
            </w:r>
            <w:r>
              <w:rPr>
                <w:bCs/>
              </w:rPr>
              <w:t>a</w:t>
            </w:r>
            <w:r w:rsidR="003215E0" w:rsidRPr="00491652">
              <w:rPr>
                <w:bCs/>
              </w:rPr>
              <w:t xml:space="preserve"> okol</w:t>
            </w:r>
            <w:r w:rsidR="004E6D74" w:rsidRPr="00491652">
              <w:rPr>
                <w:bCs/>
              </w:rPr>
              <w:t>ja in možnosti ekoloških nesreč .</w:t>
            </w:r>
          </w:p>
          <w:p w14:paraId="336BDDF7" w14:textId="77777777" w:rsidR="00EA4C46" w:rsidRDefault="003215E0" w:rsidP="00EA4C46">
            <w:pPr>
              <w:numPr>
                <w:ilvl w:val="0"/>
                <w:numId w:val="36"/>
              </w:numPr>
              <w:rPr>
                <w:bCs/>
              </w:rPr>
            </w:pPr>
            <w:r w:rsidRPr="00491652">
              <w:rPr>
                <w:bCs/>
              </w:rPr>
              <w:t xml:space="preserve">Vodika </w:t>
            </w:r>
            <w:r w:rsidR="004E6D74" w:rsidRPr="00491652">
              <w:rPr>
                <w:bCs/>
              </w:rPr>
              <w:t>je povsod dovolj.</w:t>
            </w:r>
          </w:p>
          <w:p w14:paraId="4C2F1A22" w14:textId="77777777" w:rsidR="00EA4C46" w:rsidRPr="00EA4C46" w:rsidRDefault="00EA4C46" w:rsidP="00EA4C46">
            <w:pPr>
              <w:ind w:left="720"/>
              <w:rPr>
                <w:bCs/>
              </w:rPr>
            </w:pPr>
          </w:p>
          <w:p w14:paraId="460A562E" w14:textId="77777777" w:rsidR="00E97891" w:rsidRPr="00491652" w:rsidRDefault="00E97891" w:rsidP="00EA4C46">
            <w:pPr>
              <w:rPr>
                <w:bCs/>
              </w:rPr>
            </w:pPr>
            <w:r w:rsidRPr="00491652">
              <w:rPr>
                <w:bCs/>
              </w:rPr>
              <w:t>SLABOSTI</w:t>
            </w:r>
          </w:p>
          <w:p w14:paraId="1598F5A9" w14:textId="77777777" w:rsidR="003215E0" w:rsidRPr="00491652" w:rsidRDefault="003215E0" w:rsidP="00EA4C46">
            <w:pPr>
              <w:numPr>
                <w:ilvl w:val="0"/>
                <w:numId w:val="37"/>
              </w:numPr>
              <w:rPr>
                <w:bCs/>
              </w:rPr>
            </w:pPr>
            <w:r w:rsidRPr="00491652">
              <w:rPr>
                <w:bCs/>
              </w:rPr>
              <w:t>Vodik kot gorivo ni prosto dostopen, zato ga</w:t>
            </w:r>
            <w:r w:rsidR="004E6D74" w:rsidRPr="00491652">
              <w:rPr>
                <w:bCs/>
              </w:rPr>
              <w:t xml:space="preserve"> </w:t>
            </w:r>
            <w:r w:rsidRPr="00491652">
              <w:rPr>
                <w:bCs/>
              </w:rPr>
              <w:t>je treb</w:t>
            </w:r>
            <w:r w:rsidR="00931C8F">
              <w:rPr>
                <w:bCs/>
              </w:rPr>
              <w:t>a</w:t>
            </w:r>
            <w:r w:rsidRPr="00491652">
              <w:rPr>
                <w:bCs/>
              </w:rPr>
              <w:t xml:space="preserve"> proizvajati.</w:t>
            </w:r>
          </w:p>
          <w:p w14:paraId="28150ACB" w14:textId="77777777" w:rsidR="003215E0" w:rsidRPr="00491652" w:rsidRDefault="003215E0" w:rsidP="00EA4C46">
            <w:pPr>
              <w:numPr>
                <w:ilvl w:val="0"/>
                <w:numId w:val="37"/>
              </w:numPr>
              <w:rPr>
                <w:bCs/>
              </w:rPr>
            </w:pPr>
            <w:r w:rsidRPr="00491652">
              <w:rPr>
                <w:bCs/>
              </w:rPr>
              <w:t>Vodik je zelo eksploziven</w:t>
            </w:r>
            <w:r w:rsidR="00931C8F">
              <w:rPr>
                <w:bCs/>
              </w:rPr>
              <w:t xml:space="preserve">, zato </w:t>
            </w:r>
            <w:r w:rsidR="00E27ECB">
              <w:rPr>
                <w:bCs/>
              </w:rPr>
              <w:t xml:space="preserve">je njegovo </w:t>
            </w:r>
            <w:r w:rsidRPr="00491652">
              <w:rPr>
                <w:bCs/>
              </w:rPr>
              <w:t>skladiščenj</w:t>
            </w:r>
            <w:r w:rsidR="00E27ECB">
              <w:rPr>
                <w:bCs/>
              </w:rPr>
              <w:t>e</w:t>
            </w:r>
            <w:r w:rsidRPr="00491652">
              <w:rPr>
                <w:bCs/>
              </w:rPr>
              <w:t xml:space="preserve"> in transport</w:t>
            </w:r>
            <w:r w:rsidR="00E27ECB">
              <w:rPr>
                <w:bCs/>
              </w:rPr>
              <w:t xml:space="preserve"> zelo težavno</w:t>
            </w:r>
            <w:r w:rsidRPr="00491652">
              <w:rPr>
                <w:bCs/>
              </w:rPr>
              <w:t>.</w:t>
            </w:r>
          </w:p>
          <w:p w14:paraId="4A4BE2A4" w14:textId="77777777" w:rsidR="00EA4C46" w:rsidRDefault="00EA4C46" w:rsidP="00EA4C46">
            <w:pPr>
              <w:rPr>
                <w:bCs/>
              </w:rPr>
            </w:pPr>
          </w:p>
          <w:p w14:paraId="5C427FB3" w14:textId="77777777" w:rsidR="00E97891" w:rsidRPr="00491652" w:rsidRDefault="00E26A33" w:rsidP="00EA4C46">
            <w:pPr>
              <w:rPr>
                <w:bCs/>
              </w:rPr>
            </w:pPr>
            <w:r w:rsidRPr="00491652">
              <w:rPr>
                <w:bCs/>
              </w:rPr>
              <w:t>PRIHODNOST GORIVNIH CELIC</w:t>
            </w:r>
          </w:p>
          <w:p w14:paraId="7E29D2DC" w14:textId="77777777" w:rsidR="003215E0" w:rsidRPr="00491652" w:rsidRDefault="004E6D74" w:rsidP="00EA4C46">
            <w:pPr>
              <w:numPr>
                <w:ilvl w:val="0"/>
                <w:numId w:val="38"/>
              </w:numPr>
              <w:rPr>
                <w:bCs/>
              </w:rPr>
            </w:pPr>
            <w:r w:rsidRPr="00491652">
              <w:rPr>
                <w:bCs/>
              </w:rPr>
              <w:t>Tehnologija goriv</w:t>
            </w:r>
            <w:r w:rsidR="003215E0" w:rsidRPr="00491652">
              <w:rPr>
                <w:bCs/>
              </w:rPr>
              <w:t xml:space="preserve">nih celic ima vedno večji pomen kot alternativa uporabi fosilnih goriv za pridobivanje električne in toplotne energije. </w:t>
            </w:r>
          </w:p>
          <w:p w14:paraId="258B4426" w14:textId="77777777" w:rsidR="003215E0" w:rsidRPr="00491652" w:rsidRDefault="003215E0" w:rsidP="00EA4C46">
            <w:pPr>
              <w:numPr>
                <w:ilvl w:val="0"/>
                <w:numId w:val="38"/>
              </w:numPr>
              <w:rPr>
                <w:bCs/>
              </w:rPr>
            </w:pPr>
            <w:r w:rsidRPr="00491652">
              <w:rPr>
                <w:bCs/>
              </w:rPr>
              <w:t>Pred</w:t>
            </w:r>
            <w:r w:rsidR="004E6D74" w:rsidRPr="00491652">
              <w:rPr>
                <w:bCs/>
              </w:rPr>
              <w:t>vsem se predvideva uporaba goriv</w:t>
            </w:r>
            <w:r w:rsidRPr="00491652">
              <w:rPr>
                <w:bCs/>
              </w:rPr>
              <w:t xml:space="preserve">nih celic v avtomobilski industriji za pogon avtomobilov in tudi drugih prevoznih sredstev. </w:t>
            </w:r>
          </w:p>
          <w:p w14:paraId="6AC233F4" w14:textId="77777777" w:rsidR="003215E0" w:rsidRDefault="003215E0" w:rsidP="00EA4C46">
            <w:pPr>
              <w:numPr>
                <w:ilvl w:val="0"/>
                <w:numId w:val="38"/>
              </w:numPr>
              <w:rPr>
                <w:bCs/>
              </w:rPr>
            </w:pPr>
            <w:r w:rsidRPr="00E27ECB">
              <w:rPr>
                <w:bCs/>
              </w:rPr>
              <w:t>.</w:t>
            </w:r>
            <w:r w:rsidR="00E27ECB">
              <w:rPr>
                <w:bCs/>
              </w:rPr>
              <w:t>K</w:t>
            </w:r>
            <w:r w:rsidR="00E27ECB" w:rsidRPr="00E55E91">
              <w:rPr>
                <w:bCs/>
              </w:rPr>
              <w:t>er je s</w:t>
            </w:r>
            <w:r w:rsidR="00E27ECB">
              <w:rPr>
                <w:bCs/>
              </w:rPr>
              <w:t xml:space="preserve"> </w:t>
            </w:r>
            <w:r w:rsidR="00E27ECB" w:rsidRPr="00E55E91">
              <w:rPr>
                <w:bCs/>
              </w:rPr>
              <w:t xml:space="preserve">pridobivanjem, skladiščenjem in distribucijo vodika </w:t>
            </w:r>
            <w:r w:rsidR="00E27ECB">
              <w:rPr>
                <w:bCs/>
              </w:rPr>
              <w:t xml:space="preserve">povezanih </w:t>
            </w:r>
            <w:r w:rsidR="00E27ECB" w:rsidRPr="00E55E91">
              <w:rPr>
                <w:bCs/>
              </w:rPr>
              <w:t>veliko</w:t>
            </w:r>
            <w:r w:rsidRPr="00E27ECB">
              <w:rPr>
                <w:bCs/>
              </w:rPr>
              <w:t xml:space="preserve"> </w:t>
            </w:r>
            <w:r w:rsidR="00E27ECB">
              <w:rPr>
                <w:bCs/>
              </w:rPr>
              <w:t>težav, bodo potrebne še mnoge izboljšave.</w:t>
            </w:r>
          </w:p>
          <w:p w14:paraId="6009D44C" w14:textId="77777777" w:rsidR="00EA4C46" w:rsidRDefault="00A56E2A" w:rsidP="00A56E2A">
            <w:pPr>
              <w:ind w:left="720"/>
            </w:pPr>
            <w:r>
              <w:rPr>
                <w:bCs/>
              </w:rPr>
              <w:t xml:space="preserve">Vir: </w:t>
            </w:r>
            <w:r w:rsidR="00DA014E">
              <w:rPr>
                <w:rStyle w:val="HTMLCite"/>
              </w:rPr>
              <w:t>www2.arnes.si/~sopbbezn/Dokument/g_</w:t>
            </w:r>
            <w:r w:rsidR="00DA014E">
              <w:rPr>
                <w:rStyle w:val="HTMLCite"/>
                <w:b/>
                <w:bCs/>
              </w:rPr>
              <w:t>celice</w:t>
            </w:r>
            <w:r w:rsidR="00DA014E">
              <w:rPr>
                <w:rStyle w:val="HTMLCite"/>
              </w:rPr>
              <w:t>.ppt</w:t>
            </w:r>
            <w:r w:rsidR="0030481E">
              <w:tab/>
            </w:r>
          </w:p>
          <w:p w14:paraId="1387CF7C" w14:textId="582A0B8C" w:rsidR="00A56E2A" w:rsidRPr="00A56E2A" w:rsidRDefault="00A56E2A" w:rsidP="00A56E2A">
            <w:pPr>
              <w:ind w:left="720"/>
              <w:rPr>
                <w:bCs/>
              </w:rPr>
            </w:pPr>
            <w:bookmarkStart w:id="2" w:name="_GoBack"/>
            <w:bookmarkEnd w:id="2"/>
          </w:p>
        </w:tc>
      </w:tr>
      <w:tr w:rsidR="00E97891" w:rsidRPr="00491652" w14:paraId="62C3475A" w14:textId="77777777" w:rsidTr="003215E0">
        <w:tc>
          <w:tcPr>
            <w:tcW w:w="10061" w:type="dxa"/>
          </w:tcPr>
          <w:p w14:paraId="25A269D8" w14:textId="77777777" w:rsidR="00E97891" w:rsidRPr="00491652" w:rsidRDefault="00E97891" w:rsidP="003215E0">
            <w:pPr>
              <w:jc w:val="center"/>
            </w:pPr>
            <w:r w:rsidRPr="00491652">
              <w:t>OBNOVLJIVI VIRI ENERGIJE V PRIMORSKIH OBČINAH</w:t>
            </w:r>
          </w:p>
        </w:tc>
      </w:tr>
      <w:tr w:rsidR="00E97891" w:rsidRPr="00491652" w14:paraId="0F75F0F1" w14:textId="77777777" w:rsidTr="003215E0">
        <w:tc>
          <w:tcPr>
            <w:tcW w:w="10061" w:type="dxa"/>
          </w:tcPr>
          <w:p w14:paraId="78953743" w14:textId="77777777" w:rsidR="00E97891" w:rsidRPr="00491652" w:rsidRDefault="00E97891" w:rsidP="003215E0">
            <w:pPr>
              <w:jc w:val="center"/>
            </w:pPr>
            <w:r w:rsidRPr="00491652">
              <w:rPr>
                <w:b/>
                <w:bCs/>
              </w:rPr>
              <w:t>PROGRAM: IZOBRAŽEVANJE IN OZAVEŠČANJE OTROK</w:t>
            </w:r>
          </w:p>
        </w:tc>
      </w:tr>
      <w:tr w:rsidR="00E97891" w:rsidRPr="00491652" w14:paraId="7FA7C613" w14:textId="77777777" w:rsidTr="003215E0">
        <w:tc>
          <w:tcPr>
            <w:tcW w:w="10061" w:type="dxa"/>
          </w:tcPr>
          <w:p w14:paraId="3AA8FABC" w14:textId="77777777" w:rsidR="00E97891" w:rsidRPr="00491652" w:rsidRDefault="00E97891" w:rsidP="00E26A33">
            <w:pPr>
              <w:jc w:val="center"/>
            </w:pPr>
            <w:r w:rsidRPr="00491652">
              <w:t xml:space="preserve">Modul: </w:t>
            </w:r>
            <w:r w:rsidR="00E26A33" w:rsidRPr="00491652">
              <w:t>Gorivna celica</w:t>
            </w:r>
          </w:p>
        </w:tc>
      </w:tr>
      <w:tr w:rsidR="00E97891" w:rsidRPr="00491652" w14:paraId="641DAF7D" w14:textId="77777777" w:rsidTr="003215E0">
        <w:tc>
          <w:tcPr>
            <w:tcW w:w="10061" w:type="dxa"/>
          </w:tcPr>
          <w:p w14:paraId="6266C78D" w14:textId="77777777" w:rsidR="00E97891" w:rsidRPr="00491652" w:rsidRDefault="00E97891" w:rsidP="003215E0">
            <w:pPr>
              <w:jc w:val="both"/>
              <w:rPr>
                <w:b/>
                <w:bCs/>
              </w:rPr>
            </w:pPr>
            <w:r w:rsidRPr="00491652">
              <w:rPr>
                <w:b/>
                <w:bCs/>
              </w:rPr>
              <w:t>OSNOVNI POJMI ELEKTRIČNIH VELIČIN</w:t>
            </w:r>
          </w:p>
          <w:p w14:paraId="1C0267C8" w14:textId="77777777" w:rsidR="00E97891" w:rsidRPr="00491652" w:rsidRDefault="00E97891" w:rsidP="003215E0">
            <w:pPr>
              <w:spacing w:before="100" w:beforeAutospacing="1" w:after="100" w:afterAutospacing="1"/>
              <w:outlineLvl w:val="3"/>
              <w:rPr>
                <w:b/>
                <w:bCs/>
              </w:rPr>
            </w:pPr>
            <w:r w:rsidRPr="00491652">
              <w:rPr>
                <w:b/>
                <w:bCs/>
              </w:rPr>
              <w:t>Električni tok</w:t>
            </w:r>
          </w:p>
          <w:p w14:paraId="23542B4A" w14:textId="77777777" w:rsidR="00E97891" w:rsidRPr="00491652" w:rsidRDefault="00E97891" w:rsidP="004E6D74">
            <w:pPr>
              <w:jc w:val="both"/>
            </w:pPr>
            <w:r w:rsidRPr="00491652">
              <w:t xml:space="preserve">Električni tok je usmerjeno gibanje električnih delcev od enega napetostnega potenciala k drugemu. Enako kot voda, ki teče z višje ležečega mesta k nižje ležečemu mestu, teče električni tok od pozitivnega električnega potenciala k negativnemu. </w:t>
            </w:r>
          </w:p>
          <w:p w14:paraId="6F0D823B" w14:textId="77777777" w:rsidR="00E97891" w:rsidRPr="00491652" w:rsidRDefault="00E97891" w:rsidP="004E6D74">
            <w:pPr>
              <w:jc w:val="both"/>
            </w:pPr>
            <w:r w:rsidRPr="00491652">
              <w:t>Enota za električni tok je amper, označimo pa jo z veliko tiskano črko A.</w:t>
            </w:r>
          </w:p>
          <w:p w14:paraId="744A1528" w14:textId="77777777" w:rsidR="00E97891" w:rsidRPr="00491652" w:rsidRDefault="00E97891" w:rsidP="004E6D74">
            <w:pPr>
              <w:spacing w:before="100" w:beforeAutospacing="1" w:after="100" w:afterAutospacing="1"/>
              <w:jc w:val="both"/>
              <w:outlineLvl w:val="3"/>
              <w:rPr>
                <w:b/>
                <w:bCs/>
              </w:rPr>
            </w:pPr>
            <w:r w:rsidRPr="00491652">
              <w:rPr>
                <w:b/>
                <w:bCs/>
              </w:rPr>
              <w:t>Električna napetost</w:t>
            </w:r>
          </w:p>
          <w:p w14:paraId="591A85F5" w14:textId="77777777" w:rsidR="004E6D74" w:rsidRPr="00491652" w:rsidRDefault="00E97891" w:rsidP="003215E0">
            <w:r w:rsidRPr="00491652">
              <w:t xml:space="preserve">Suhoparna definicija pravi: </w:t>
            </w:r>
            <w:r w:rsidRPr="00491652">
              <w:rPr>
                <w:i/>
                <w:iCs/>
              </w:rPr>
              <w:t>Električna napetost je razlika dveh potencialov.</w:t>
            </w:r>
            <w:r w:rsidRPr="00491652">
              <w:t xml:space="preserve"> </w:t>
            </w:r>
          </w:p>
          <w:p w14:paraId="6991ED88" w14:textId="77777777" w:rsidR="00E97891" w:rsidRPr="00491652" w:rsidRDefault="00E97891" w:rsidP="004E6D74">
            <w:pPr>
              <w:spacing w:after="240"/>
              <w:jc w:val="both"/>
            </w:pPr>
            <w:r w:rsidRPr="00491652">
              <w:br/>
              <w:t>Elektr</w:t>
            </w:r>
            <w:r w:rsidR="003E1033">
              <w:t>ični</w:t>
            </w:r>
            <w:r w:rsidRPr="00491652">
              <w:t xml:space="preserve"> napetostni potencial lahko primerjamo z nadmorsko višino. Nadmorska višina predstavlja razdaljo med morsko gladino (referenčna točka) in višino posameznega kraja. Piran ima nadmorsko višino 16 m, Nova Gorica pa nadmorsko višino 93,4 m. Razlika med nadmorsko višino Nove Gorice in Pirana je 77,4 m. Tej razliki bi lahko rekli višinska napetost.</w:t>
            </w:r>
          </w:p>
          <w:p w14:paraId="1E5258F8" w14:textId="77777777" w:rsidR="00E97891" w:rsidRPr="00491652" w:rsidRDefault="00E97891" w:rsidP="004E6D74">
            <w:pPr>
              <w:jc w:val="both"/>
            </w:pPr>
            <w:r w:rsidRPr="00491652">
              <w:t xml:space="preserve">Pri elektriki je podobno, le da tu gladino morja zamenjuje referenčni električni potencial. Večina električnih omrežij ima en vodnik, povezan s tlemi oz. ta vodnik predstavlja referenčni potencial. Vodnik v omrežjih, ki je spojen z zemljo, se imenuje ničelni vodnik ( v praksi, po domače, mu rečejo »nula«). </w:t>
            </w:r>
          </w:p>
          <w:p w14:paraId="582BDE69" w14:textId="77777777" w:rsidR="00931C8F" w:rsidRDefault="00E97891" w:rsidP="004E6D74">
            <w:pPr>
              <w:jc w:val="both"/>
            </w:pPr>
            <w:r w:rsidRPr="00491652">
              <w:t>Meritve napetosti električnega potenciala opravljamo</w:t>
            </w:r>
            <w:r w:rsidR="004E6D74" w:rsidRPr="00491652">
              <w:t xml:space="preserve"> z </w:t>
            </w:r>
            <w:r w:rsidR="003E1033">
              <w:t>v</w:t>
            </w:r>
            <w:r w:rsidRPr="00491652">
              <w:t>ol</w:t>
            </w:r>
            <w:r w:rsidR="004E6D74" w:rsidRPr="00491652">
              <w:t>tmetrom</w:t>
            </w:r>
            <w:r w:rsidRPr="00491652">
              <w:t xml:space="preserve"> </w:t>
            </w:r>
            <w:r w:rsidR="004E6D74" w:rsidRPr="00491652">
              <w:t>(</w:t>
            </w:r>
            <w:r w:rsidRPr="00491652">
              <w:t>Vm</w:t>
            </w:r>
            <w:r w:rsidR="004E6D74" w:rsidRPr="00491652">
              <w:t>)</w:t>
            </w:r>
            <w:r w:rsidRPr="00491652">
              <w:t xml:space="preserve"> med referenčnim potencialom in tisto točko, ki ji želimo izmeriti. Merimo torej napetost med dvema različnima električnima potencialoma. Ta predstavlja razliko med tema električnima potencialoma.</w:t>
            </w:r>
          </w:p>
          <w:p w14:paraId="26004474" w14:textId="77777777" w:rsidR="00E97891" w:rsidRPr="00491652" w:rsidRDefault="00E97891" w:rsidP="004E6D74">
            <w:pPr>
              <w:jc w:val="both"/>
            </w:pPr>
            <w:r w:rsidRPr="00491652">
              <w:t>Enota za električno napetost je volt, označimo jo z veliko tiskano črko V.</w:t>
            </w:r>
          </w:p>
          <w:p w14:paraId="734ED59A" w14:textId="77777777" w:rsidR="00E97891" w:rsidRPr="00491652" w:rsidRDefault="00E97891" w:rsidP="004E6D74">
            <w:pPr>
              <w:spacing w:before="100" w:beforeAutospacing="1" w:after="100" w:afterAutospacing="1"/>
              <w:jc w:val="both"/>
              <w:outlineLvl w:val="3"/>
              <w:rPr>
                <w:b/>
                <w:bCs/>
              </w:rPr>
            </w:pPr>
            <w:r w:rsidRPr="00491652">
              <w:rPr>
                <w:b/>
                <w:bCs/>
              </w:rPr>
              <w:t>Električna upornost</w:t>
            </w:r>
          </w:p>
          <w:p w14:paraId="32656F61" w14:textId="77777777" w:rsidR="00E97891" w:rsidRPr="00491652" w:rsidRDefault="00E97891" w:rsidP="004E6D74">
            <w:pPr>
              <w:jc w:val="both"/>
            </w:pPr>
            <w:r w:rsidRPr="00491652">
              <w:t xml:space="preserve">Upornost je lastnost snovi, ki nam pove, kako sposobna se je </w:t>
            </w:r>
            <w:r w:rsidRPr="00491652">
              <w:rPr>
                <w:i/>
                <w:iCs/>
              </w:rPr>
              <w:t>upirati</w:t>
            </w:r>
            <w:r w:rsidRPr="00491652">
              <w:t xml:space="preserve"> prehodu električnega toka. Ponovno lahko naredimo primerjavo z vodnim tokom. Če vodo pretakamo iz višje ležeče posode v nižje ležečo posodo po slamici, je bomo v enakem času pretočili precej manj, kot če uporabimo cev za zalivanje vrta. Upornost slamice je torej večja od upornosti vrtne cevi.</w:t>
            </w:r>
          </w:p>
          <w:p w14:paraId="786EAE95" w14:textId="77777777" w:rsidR="00E97891" w:rsidRPr="00491652" w:rsidRDefault="00E97891" w:rsidP="004E6D74">
            <w:pPr>
              <w:jc w:val="both"/>
            </w:pPr>
            <w:r w:rsidRPr="00491652">
              <w:t>Enota za električno upornost je ohm, označimo jo z grško črko Ω.</w:t>
            </w:r>
          </w:p>
          <w:p w14:paraId="492C7BDF" w14:textId="77777777" w:rsidR="00E97891" w:rsidRPr="00491652" w:rsidRDefault="00E97891" w:rsidP="004E6D74">
            <w:pPr>
              <w:spacing w:before="100" w:beforeAutospacing="1" w:after="100" w:afterAutospacing="1"/>
              <w:jc w:val="both"/>
              <w:outlineLvl w:val="3"/>
              <w:rPr>
                <w:b/>
                <w:bCs/>
              </w:rPr>
            </w:pPr>
            <w:r w:rsidRPr="00491652">
              <w:rPr>
                <w:b/>
                <w:bCs/>
              </w:rPr>
              <w:t>Povezava med napetostjo, tokom in upornostjo</w:t>
            </w:r>
          </w:p>
          <w:p w14:paraId="4A98E9A9" w14:textId="77777777" w:rsidR="00DB375E" w:rsidRDefault="00E97891" w:rsidP="003215E0">
            <w:pPr>
              <w:spacing w:after="240"/>
            </w:pPr>
            <w:r w:rsidRPr="00491652">
              <w:rPr>
                <w:b/>
                <w:bCs/>
              </w:rPr>
              <w:t>U</w:t>
            </w:r>
            <w:r w:rsidRPr="00491652">
              <w:t xml:space="preserve"> </w:t>
            </w:r>
            <w:r w:rsidR="00794457">
              <w:t>–</w:t>
            </w:r>
            <w:r w:rsidRPr="00491652">
              <w:t xml:space="preserve"> napetost v voltih</w:t>
            </w:r>
            <w:r w:rsidRPr="00491652">
              <w:br/>
            </w:r>
            <w:r w:rsidRPr="00491652">
              <w:rPr>
                <w:b/>
                <w:bCs/>
              </w:rPr>
              <w:t>I</w:t>
            </w:r>
            <w:r w:rsidRPr="00491652">
              <w:t xml:space="preserve"> </w:t>
            </w:r>
            <w:r w:rsidR="00794457">
              <w:t>–</w:t>
            </w:r>
            <w:r w:rsidRPr="00491652">
              <w:t xml:space="preserve"> tok v amperih</w:t>
            </w:r>
            <w:r w:rsidRPr="00491652">
              <w:br/>
            </w:r>
            <w:r w:rsidRPr="00491652">
              <w:rPr>
                <w:b/>
                <w:bCs/>
              </w:rPr>
              <w:t>R</w:t>
            </w:r>
            <w:r w:rsidRPr="00491652">
              <w:t xml:space="preserve"> </w:t>
            </w:r>
            <w:r w:rsidR="00794457">
              <w:t>–</w:t>
            </w:r>
            <w:r w:rsidRPr="00491652">
              <w:t xml:space="preserve"> upornost v ohmih</w:t>
            </w:r>
            <w:r w:rsidRPr="00491652">
              <w:br/>
            </w:r>
            <w:r w:rsidRPr="00491652">
              <w:br/>
              <w:t xml:space="preserve">Povezava med njimi je Ohmov zakon, ki velja za osnovo elektrotehnike in se glasi: U = R I  </w:t>
            </w:r>
          </w:p>
          <w:p w14:paraId="6748D574" w14:textId="77777777" w:rsidR="00EA4C46" w:rsidRDefault="00EA4C46" w:rsidP="003215E0">
            <w:pPr>
              <w:spacing w:after="240"/>
            </w:pPr>
          </w:p>
          <w:p w14:paraId="7031B3E8" w14:textId="77777777" w:rsidR="00EA4C46" w:rsidRPr="00491652" w:rsidRDefault="00EA4C46" w:rsidP="003215E0">
            <w:pPr>
              <w:spacing w:after="240"/>
            </w:pPr>
          </w:p>
          <w:p w14:paraId="3DCFB348" w14:textId="77777777" w:rsidR="00E97891" w:rsidRPr="00491652" w:rsidRDefault="00E97891" w:rsidP="003215E0"/>
        </w:tc>
      </w:tr>
      <w:tr w:rsidR="00E97891" w:rsidRPr="00491652" w14:paraId="401FE387" w14:textId="77777777" w:rsidTr="003215E0">
        <w:tc>
          <w:tcPr>
            <w:tcW w:w="10061" w:type="dxa"/>
          </w:tcPr>
          <w:p w14:paraId="61E2428C" w14:textId="77777777" w:rsidR="00E97891" w:rsidRPr="00491652" w:rsidRDefault="00E97891" w:rsidP="003215E0">
            <w:pPr>
              <w:jc w:val="center"/>
            </w:pPr>
            <w:r w:rsidRPr="00491652">
              <w:t>OBNOVLJIVI VIRI ENERGIJE V PRIMORSKIH OBČINAH</w:t>
            </w:r>
          </w:p>
        </w:tc>
      </w:tr>
      <w:tr w:rsidR="00E97891" w:rsidRPr="00491652" w14:paraId="216BFC06" w14:textId="77777777" w:rsidTr="003215E0">
        <w:tc>
          <w:tcPr>
            <w:tcW w:w="10061" w:type="dxa"/>
          </w:tcPr>
          <w:p w14:paraId="226896C0" w14:textId="77777777" w:rsidR="00E97891" w:rsidRPr="00491652" w:rsidRDefault="00E97891" w:rsidP="003215E0">
            <w:pPr>
              <w:jc w:val="center"/>
            </w:pPr>
            <w:r w:rsidRPr="00491652">
              <w:rPr>
                <w:b/>
                <w:bCs/>
              </w:rPr>
              <w:t>PROGRAM: IZOBRAŽEVANJE IN OZAVEŠČANJE OTROK</w:t>
            </w:r>
          </w:p>
        </w:tc>
      </w:tr>
      <w:tr w:rsidR="00E97891" w:rsidRPr="00491652" w14:paraId="70FFF46A" w14:textId="77777777" w:rsidTr="003215E0">
        <w:tc>
          <w:tcPr>
            <w:tcW w:w="10061" w:type="dxa"/>
          </w:tcPr>
          <w:p w14:paraId="46B03577" w14:textId="77777777" w:rsidR="00E97891" w:rsidRPr="00491652" w:rsidRDefault="00E26A33" w:rsidP="003215E0">
            <w:pPr>
              <w:jc w:val="center"/>
            </w:pPr>
            <w:r w:rsidRPr="00491652">
              <w:t>Modul: Gorivna celica</w:t>
            </w:r>
          </w:p>
        </w:tc>
      </w:tr>
      <w:tr w:rsidR="00E97891" w:rsidRPr="00491652" w14:paraId="22611B80" w14:textId="77777777" w:rsidTr="003215E0">
        <w:tc>
          <w:tcPr>
            <w:tcW w:w="10061" w:type="dxa"/>
          </w:tcPr>
          <w:p w14:paraId="26506CB6" w14:textId="77777777" w:rsidR="00E97891" w:rsidRPr="00491652" w:rsidRDefault="00E97891" w:rsidP="005D79C7">
            <w:pPr>
              <w:jc w:val="both"/>
              <w:rPr>
                <w:b/>
                <w:bCs/>
              </w:rPr>
            </w:pPr>
            <w:r w:rsidRPr="00491652">
              <w:rPr>
                <w:b/>
                <w:bCs/>
              </w:rPr>
              <w:t>OSNOVNI POJMI ELEKTRIČNIH VELIČIN</w:t>
            </w:r>
          </w:p>
          <w:p w14:paraId="766752A9" w14:textId="77777777" w:rsidR="00E97891" w:rsidRPr="00491652" w:rsidRDefault="00E97891" w:rsidP="005D79C7">
            <w:pPr>
              <w:spacing w:before="100" w:beforeAutospacing="1" w:after="100" w:afterAutospacing="1"/>
              <w:jc w:val="both"/>
              <w:outlineLvl w:val="3"/>
              <w:rPr>
                <w:b/>
                <w:bCs/>
              </w:rPr>
            </w:pPr>
            <w:r w:rsidRPr="00491652">
              <w:rPr>
                <w:b/>
                <w:bCs/>
              </w:rPr>
              <w:t>Električna moč</w:t>
            </w:r>
          </w:p>
          <w:p w14:paraId="74DB27B6" w14:textId="77777777" w:rsidR="00E97891" w:rsidRPr="00491652" w:rsidRDefault="00E97891" w:rsidP="005D79C7">
            <w:pPr>
              <w:jc w:val="both"/>
            </w:pPr>
            <w:r w:rsidRPr="00491652">
              <w:t xml:space="preserve">Tudi pri predstavitvi tega pojma si lahko pomagamo s tokom vode. Moč vodnega toka reke je odvisna od njenega padca in količine vode, moč električnega toka pa je odvisna od napetosti in toka (je njun zmnožek). Označimo jo z veliko tiskano črko P, merska enota je </w:t>
            </w:r>
            <w:r w:rsidRPr="00FF49E2">
              <w:t>watt</w:t>
            </w:r>
            <w:r w:rsidRPr="00491652">
              <w:t xml:space="preserve"> (oznaka </w:t>
            </w:r>
            <w:r w:rsidR="007531E4">
              <w:t>–</w:t>
            </w:r>
            <w:r w:rsidRPr="00491652">
              <w:t xml:space="preserve"> velika tiskana črka W)</w:t>
            </w:r>
            <w:r w:rsidR="007B044E" w:rsidRPr="00491652">
              <w:t>.</w:t>
            </w:r>
          </w:p>
          <w:p w14:paraId="168F56F3" w14:textId="77777777" w:rsidR="00E97891" w:rsidRPr="00491652" w:rsidRDefault="00E97891" w:rsidP="005D79C7">
            <w:pPr>
              <w:jc w:val="both"/>
            </w:pPr>
          </w:p>
          <w:p w14:paraId="14075610" w14:textId="77777777" w:rsidR="00E97891" w:rsidRPr="00491652" w:rsidRDefault="00A56E2A" w:rsidP="005D79C7">
            <w:pPr>
              <w:jc w:val="both"/>
            </w:pPr>
            <w:r>
              <w:pict w14:anchorId="5C1C6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4pt" equationxml="&lt;">
                  <v:imagedata r:id="rId13" o:title="" chromakey="white"/>
                </v:shape>
              </w:pict>
            </w:r>
          </w:p>
          <w:p w14:paraId="787D569C" w14:textId="77777777" w:rsidR="00E97891" w:rsidRPr="00491652" w:rsidRDefault="00E97891" w:rsidP="005D79C7">
            <w:pPr>
              <w:jc w:val="both"/>
            </w:pPr>
            <w:r w:rsidRPr="00491652">
              <w:br/>
              <w:t>Tudi moč lahko izpeljemo iz Ohmovega zakona</w:t>
            </w:r>
            <w:r w:rsidR="007531E4">
              <w:t>.</w:t>
            </w:r>
          </w:p>
          <w:p w14:paraId="7B70A4B7" w14:textId="77777777" w:rsidR="00E97891" w:rsidRPr="00491652" w:rsidRDefault="00E97891" w:rsidP="005D79C7">
            <w:pPr>
              <w:jc w:val="both"/>
            </w:pPr>
          </w:p>
          <w:p w14:paraId="2B6BFF09" w14:textId="77777777" w:rsidR="00E97891" w:rsidRPr="00491652" w:rsidRDefault="00A56E2A" w:rsidP="005D79C7">
            <w:pPr>
              <w:jc w:val="both"/>
            </w:pPr>
            <w:r>
              <w:pict w14:anchorId="493C1EF0">
                <v:shape id="_x0000_i1026" type="#_x0000_t75" style="width:39pt;height:29pt" equationxml="&lt;">
                  <v:imagedata r:id="rId14" o:title="" chromakey="white"/>
                </v:shape>
              </w:pict>
            </w:r>
          </w:p>
          <w:p w14:paraId="6923CE2A" w14:textId="77777777" w:rsidR="00E97891" w:rsidRPr="00491652" w:rsidRDefault="00E97891" w:rsidP="005D79C7">
            <w:pPr>
              <w:jc w:val="both"/>
            </w:pPr>
            <w:r w:rsidRPr="00491652">
              <w:br/>
              <w:t>ali</w:t>
            </w:r>
          </w:p>
          <w:p w14:paraId="1DA90F8E" w14:textId="77777777" w:rsidR="00E97891" w:rsidRPr="00491652" w:rsidRDefault="00E97891" w:rsidP="005D79C7">
            <w:pPr>
              <w:jc w:val="both"/>
            </w:pPr>
            <w:r w:rsidRPr="00491652">
              <w:br/>
            </w:r>
            <w:r w:rsidR="00A56E2A">
              <w:pict w14:anchorId="227BACB0">
                <v:shape id="_x0000_i1027" type="#_x0000_t75" style="width:55pt;height:14pt" equationxml="&lt;">
                  <v:imagedata r:id="rId15" o:title="" chromakey="white"/>
                </v:shape>
              </w:pict>
            </w:r>
          </w:p>
          <w:p w14:paraId="79C67C72" w14:textId="77777777" w:rsidR="00E97891" w:rsidRPr="00491652" w:rsidRDefault="00E97891" w:rsidP="005D79C7">
            <w:pPr>
              <w:jc w:val="both"/>
            </w:pPr>
          </w:p>
          <w:p w14:paraId="4EA114A7" w14:textId="77777777" w:rsidR="00E97891" w:rsidRPr="00491652" w:rsidRDefault="00E97891" w:rsidP="005D79C7">
            <w:pPr>
              <w:spacing w:before="100" w:beforeAutospacing="1" w:after="100" w:afterAutospacing="1"/>
              <w:jc w:val="both"/>
              <w:outlineLvl w:val="3"/>
              <w:rPr>
                <w:b/>
                <w:bCs/>
              </w:rPr>
            </w:pPr>
            <w:r w:rsidRPr="00491652">
              <w:rPr>
                <w:b/>
                <w:bCs/>
              </w:rPr>
              <w:t xml:space="preserve">Električno delo (A), poraba električne energije (Wel) </w:t>
            </w:r>
          </w:p>
          <w:p w14:paraId="14A23299" w14:textId="77777777" w:rsidR="00E97891" w:rsidRPr="00491652" w:rsidRDefault="00E97891" w:rsidP="005D79C7">
            <w:pPr>
              <w:spacing w:after="240"/>
              <w:jc w:val="both"/>
            </w:pPr>
            <w:r w:rsidRPr="00491652">
              <w:t xml:space="preserve">Električno delo </w:t>
            </w:r>
            <w:r w:rsidR="004E6D74" w:rsidRPr="00491652">
              <w:t xml:space="preserve">nam </w:t>
            </w:r>
            <w:r w:rsidRPr="00491652">
              <w:t xml:space="preserve">kot količina pove, koliko časa neka moč dejansko opravlja delo. </w:t>
            </w:r>
            <w:r w:rsidR="007531E4">
              <w:t>N</w:t>
            </w:r>
            <w:r w:rsidRPr="00491652">
              <w:t>a primer</w:t>
            </w:r>
            <w:r w:rsidR="007531E4">
              <w:t>,</w:t>
            </w:r>
            <w:r w:rsidRPr="00491652">
              <w:t xml:space="preserve"> če v mrzlo sobo postavimo </w:t>
            </w:r>
            <w:r w:rsidR="007531E4">
              <w:t>električni ogrevalnik</w:t>
            </w:r>
            <w:r w:rsidRPr="00491652">
              <w:t xml:space="preserve"> z močjo 2</w:t>
            </w:r>
            <w:r w:rsidR="00931C8F">
              <w:t>.</w:t>
            </w:r>
            <w:r w:rsidRPr="00491652">
              <w:t xml:space="preserve">000 W in ga ne priklopimo, soba ne bo nič bolj topla, kar pomeni, da </w:t>
            </w:r>
            <w:r w:rsidR="007531E4">
              <w:t xml:space="preserve">ogrevalnik </w:t>
            </w:r>
            <w:r w:rsidRPr="00491652">
              <w:t>ni opravil nobenega dela, čeprav ima moč 2</w:t>
            </w:r>
            <w:r w:rsidR="00931C8F">
              <w:t>.</w:t>
            </w:r>
            <w:r w:rsidRPr="00491652">
              <w:t xml:space="preserve">000 W. Še en primer </w:t>
            </w:r>
            <w:r w:rsidR="007531E4">
              <w:t>–</w:t>
            </w:r>
            <w:r w:rsidRPr="00491652">
              <w:t xml:space="preserve"> </w:t>
            </w:r>
            <w:r w:rsidR="007531E4" w:rsidRPr="007531E4">
              <w:t>električni ogrevalnik</w:t>
            </w:r>
            <w:r w:rsidRPr="00491652">
              <w:t xml:space="preserve"> z močjo 2</w:t>
            </w:r>
            <w:r w:rsidR="00931C8F">
              <w:t>.</w:t>
            </w:r>
            <w:r w:rsidRPr="00491652">
              <w:t>000 W, ki dela 30 minut, opravi enako količino dela kot drug</w:t>
            </w:r>
            <w:r w:rsidR="007531E4">
              <w:t>i ogrevalnik</w:t>
            </w:r>
            <w:r w:rsidRPr="00491652">
              <w:t xml:space="preserve"> z močjo 1</w:t>
            </w:r>
            <w:r w:rsidR="00931C8F">
              <w:t>.</w:t>
            </w:r>
            <w:r w:rsidRPr="00491652">
              <w:t xml:space="preserve">000 W, ki dela celo uro. Oba oddata enako količino toplote in oba porabita enako količino elektrike. </w:t>
            </w:r>
          </w:p>
          <w:p w14:paraId="2D7BC896" w14:textId="77777777" w:rsidR="00E97891" w:rsidRPr="00491652" w:rsidRDefault="00E97891" w:rsidP="005D79C7">
            <w:pPr>
              <w:jc w:val="both"/>
            </w:pPr>
            <w:r w:rsidRPr="00491652">
              <w:t xml:space="preserve"> Definicija električnega dela oz. porabe električne energije</w:t>
            </w:r>
          </w:p>
          <w:p w14:paraId="00CAF465" w14:textId="77777777" w:rsidR="00E97891" w:rsidRPr="00491652" w:rsidRDefault="00E97891" w:rsidP="005D79C7">
            <w:pPr>
              <w:jc w:val="both"/>
            </w:pPr>
          </w:p>
          <w:p w14:paraId="050E6843" w14:textId="77777777" w:rsidR="00E97891" w:rsidRPr="00491652" w:rsidRDefault="00A56E2A" w:rsidP="005D79C7">
            <w:pPr>
              <w:jc w:val="both"/>
            </w:pPr>
            <w:r>
              <w:pict w14:anchorId="7D9CAB0F">
                <v:shape id="_x0000_i1028" type="#_x0000_t75" style="width:44pt;height:14pt" equationxml="&lt;">
                  <v:imagedata r:id="rId16" o:title="" chromakey="white"/>
                </v:shape>
              </w:pict>
            </w:r>
          </w:p>
          <w:p w14:paraId="14C29435" w14:textId="77777777" w:rsidR="00E97891" w:rsidRPr="00491652" w:rsidRDefault="00E97891" w:rsidP="005D79C7">
            <w:pPr>
              <w:jc w:val="both"/>
            </w:pPr>
            <w:r w:rsidRPr="00491652">
              <w:br/>
              <w:t xml:space="preserve">Osnovna enota za električno delo je </w:t>
            </w:r>
            <w:r w:rsidRPr="00FF49E2">
              <w:t>wattsekunda (oznaka Ws), iz</w:t>
            </w:r>
            <w:r w:rsidRPr="00491652">
              <w:t xml:space="preserve"> vsakdanjega življenja pa najbolj poznamo večjo, bolj praktično enoto – kilovatn</w:t>
            </w:r>
            <w:r w:rsidR="004E6D74" w:rsidRPr="00491652">
              <w:t>o uro</w:t>
            </w:r>
            <w:r w:rsidRPr="00491652">
              <w:t xml:space="preserve"> (oznaka kWh).</w:t>
            </w:r>
          </w:p>
          <w:p w14:paraId="07BC6745" w14:textId="77777777" w:rsidR="00E97891" w:rsidRPr="00491652" w:rsidRDefault="00E97891" w:rsidP="005D79C7">
            <w:pPr>
              <w:jc w:val="both"/>
            </w:pPr>
          </w:p>
          <w:p w14:paraId="61D26423" w14:textId="77777777" w:rsidR="00E97891" w:rsidRPr="00491652" w:rsidRDefault="00E97891" w:rsidP="005D79C7">
            <w:pPr>
              <w:jc w:val="both"/>
            </w:pPr>
            <w:r w:rsidRPr="00491652">
              <w:t>Razlaga kWh</w:t>
            </w:r>
          </w:p>
          <w:p w14:paraId="5F588D34" w14:textId="77777777" w:rsidR="00E97891" w:rsidRPr="00491652" w:rsidRDefault="00E97891" w:rsidP="005D79C7">
            <w:pPr>
              <w:jc w:val="both"/>
            </w:pPr>
          </w:p>
          <w:p w14:paraId="632DE4EC" w14:textId="77777777" w:rsidR="00E97891" w:rsidRPr="00491652" w:rsidRDefault="00E97891" w:rsidP="005D79C7">
            <w:pPr>
              <w:jc w:val="both"/>
            </w:pPr>
            <w:r w:rsidRPr="00491652">
              <w:t>Kilovatna ura (kWh) je fizikalna enota za delo in energijo, enaka 3.600.000 J (Joulov). Ena kilovatna ura ustreza delu, ki ga opravi porabnik z močjo 1 kW v času 1 ure, torej 3</w:t>
            </w:r>
            <w:r w:rsidR="007531E4">
              <w:t>.</w:t>
            </w:r>
            <w:r w:rsidRPr="00491652">
              <w:t>600 s. Mednarodni sistem enot uvršča enoto med nedovoljene, še naprej pa se uporablja pri obračunu porabe električne energije v gospodinjstvu.</w:t>
            </w:r>
          </w:p>
          <w:p w14:paraId="72B41430" w14:textId="77777777" w:rsidR="00E97891" w:rsidRDefault="00E97891" w:rsidP="005D79C7">
            <w:pPr>
              <w:jc w:val="both"/>
            </w:pPr>
          </w:p>
          <w:p w14:paraId="01776935" w14:textId="77777777" w:rsidR="00DA014E" w:rsidRDefault="00DA014E" w:rsidP="005D79C7">
            <w:pPr>
              <w:jc w:val="both"/>
            </w:pPr>
            <w:r>
              <w:t xml:space="preserve">Vir: </w:t>
            </w:r>
            <w:hyperlink r:id="rId17" w:history="1">
              <w:r w:rsidR="00EA4C46" w:rsidRPr="003B6F58">
                <w:rPr>
                  <w:rStyle w:val="Hyperlink"/>
                </w:rPr>
                <w:t>http://sl.wikipedia.org/wiki/</w:t>
              </w:r>
            </w:hyperlink>
          </w:p>
          <w:p w14:paraId="5D0BBBCB" w14:textId="77777777" w:rsidR="00EA4C46" w:rsidRDefault="00EA4C46" w:rsidP="005D79C7">
            <w:pPr>
              <w:jc w:val="both"/>
            </w:pPr>
          </w:p>
          <w:p w14:paraId="263034AA" w14:textId="77777777" w:rsidR="00EA4C46" w:rsidRPr="00491652" w:rsidRDefault="00EA4C46" w:rsidP="005D79C7">
            <w:pPr>
              <w:jc w:val="both"/>
            </w:pPr>
          </w:p>
        </w:tc>
      </w:tr>
      <w:tr w:rsidR="00E97891" w:rsidRPr="00491652" w14:paraId="09370C02" w14:textId="77777777" w:rsidTr="003215E0">
        <w:tc>
          <w:tcPr>
            <w:tcW w:w="10061" w:type="dxa"/>
          </w:tcPr>
          <w:p w14:paraId="0268CAC1" w14:textId="77777777" w:rsidR="00E97891" w:rsidRPr="00491652" w:rsidRDefault="00E97891" w:rsidP="003215E0">
            <w:pPr>
              <w:jc w:val="center"/>
            </w:pPr>
            <w:r w:rsidRPr="00491652">
              <w:t>OBNOVLJIVI VIRI ENERGIJE V PRIMORSKIH OBČINAH</w:t>
            </w:r>
          </w:p>
        </w:tc>
      </w:tr>
      <w:tr w:rsidR="00E97891" w:rsidRPr="00491652" w14:paraId="3115DD3B" w14:textId="77777777" w:rsidTr="003215E0">
        <w:tc>
          <w:tcPr>
            <w:tcW w:w="10061" w:type="dxa"/>
          </w:tcPr>
          <w:p w14:paraId="1FD45D8E" w14:textId="77777777" w:rsidR="00E97891" w:rsidRPr="00491652" w:rsidRDefault="00E97891" w:rsidP="003215E0">
            <w:pPr>
              <w:jc w:val="center"/>
            </w:pPr>
            <w:r w:rsidRPr="00491652">
              <w:rPr>
                <w:b/>
                <w:bCs/>
              </w:rPr>
              <w:t>PROGRAM: IZOBRAŽEVANJE IN OZAVEŠČANJE OTROK</w:t>
            </w:r>
          </w:p>
        </w:tc>
      </w:tr>
      <w:tr w:rsidR="00E97891" w:rsidRPr="00491652" w14:paraId="383DD773" w14:textId="77777777" w:rsidTr="003215E0">
        <w:tc>
          <w:tcPr>
            <w:tcW w:w="10061" w:type="dxa"/>
          </w:tcPr>
          <w:p w14:paraId="2ED4E40F" w14:textId="77777777" w:rsidR="00E97891" w:rsidRPr="00491652" w:rsidRDefault="00E26A33" w:rsidP="003215E0">
            <w:pPr>
              <w:jc w:val="center"/>
            </w:pPr>
            <w:r w:rsidRPr="00491652">
              <w:t>Modul: Gorivna celica</w:t>
            </w:r>
          </w:p>
        </w:tc>
      </w:tr>
    </w:tbl>
    <w:p w14:paraId="377F1741" w14:textId="77777777" w:rsidR="000822CC" w:rsidRPr="00491652" w:rsidRDefault="000822CC" w:rsidP="00761207">
      <w:pPr>
        <w:pStyle w:val="Title"/>
        <w:jc w:val="both"/>
        <w:rPr>
          <w:rFonts w:ascii="Times New Roman" w:hAnsi="Times New Roman"/>
          <w:lang w:eastAsia="en-US"/>
        </w:rPr>
      </w:pPr>
      <w:bookmarkStart w:id="3" w:name="_Toc305242351"/>
      <w:r w:rsidRPr="00491652">
        <w:rPr>
          <w:rFonts w:ascii="Times New Roman" w:hAnsi="Times New Roman"/>
          <w:lang w:eastAsia="en-US"/>
        </w:rPr>
        <w:t>2</w:t>
      </w:r>
      <w:r w:rsidR="00E97891" w:rsidRPr="00491652">
        <w:rPr>
          <w:rFonts w:ascii="Times New Roman" w:hAnsi="Times New Roman"/>
          <w:lang w:eastAsia="en-US"/>
        </w:rPr>
        <w:t>.</w:t>
      </w:r>
      <w:r w:rsidRPr="00491652">
        <w:rPr>
          <w:rFonts w:ascii="Times New Roman" w:hAnsi="Times New Roman"/>
          <w:lang w:eastAsia="en-US"/>
        </w:rPr>
        <w:t xml:space="preserve"> NAVODILA ZA NALOGO</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A3987" w:rsidRPr="00491652" w14:paraId="76B5032D" w14:textId="77777777" w:rsidTr="00DA3987">
        <w:tc>
          <w:tcPr>
            <w:tcW w:w="10061" w:type="dxa"/>
          </w:tcPr>
          <w:p w14:paraId="21ABEAE3" w14:textId="77777777" w:rsidR="00DA3987" w:rsidRPr="00491652" w:rsidRDefault="00DA3987" w:rsidP="00761207">
            <w:pPr>
              <w:jc w:val="both"/>
            </w:pPr>
          </w:p>
          <w:p w14:paraId="5B5ECADF" w14:textId="77777777" w:rsidR="00EF1C17" w:rsidRPr="00491652" w:rsidRDefault="00914C6F" w:rsidP="00CA3E37">
            <w:pPr>
              <w:spacing w:line="360" w:lineRule="auto"/>
              <w:jc w:val="both"/>
            </w:pPr>
            <w:r w:rsidRPr="00491652">
              <w:t xml:space="preserve">Pri tej vaji boste spoznali delovanje </w:t>
            </w:r>
            <w:r w:rsidR="00181DA6" w:rsidRPr="00491652">
              <w:t>gorivne celice in njen namen</w:t>
            </w:r>
            <w:r w:rsidR="00EF1C17" w:rsidRPr="00491652">
              <w:t>.</w:t>
            </w:r>
            <w:r w:rsidR="003A6CB5" w:rsidRPr="00491652">
              <w:t xml:space="preserve"> </w:t>
            </w:r>
            <w:r w:rsidR="00181DA6" w:rsidRPr="00491652">
              <w:t>Pred vami</w:t>
            </w:r>
            <w:r w:rsidR="003A6CB5" w:rsidRPr="00491652">
              <w:t xml:space="preserve"> so pripravljene vaje</w:t>
            </w:r>
            <w:r w:rsidR="007B044E" w:rsidRPr="00491652">
              <w:t>,</w:t>
            </w:r>
            <w:r w:rsidR="003A6CB5" w:rsidRPr="00491652">
              <w:t xml:space="preserve"> pri katerih boste z univerzalnim merilnim instrumentom merili napetost in tok ter nato izračunali moč </w:t>
            </w:r>
            <w:r w:rsidR="007A6EF7" w:rsidRPr="00491652">
              <w:t>P</w:t>
            </w:r>
            <w:r w:rsidR="007B044E" w:rsidRPr="00491652">
              <w:t xml:space="preserve"> </w:t>
            </w:r>
            <w:r w:rsidR="007A6EF7" w:rsidRPr="00491652">
              <w:t xml:space="preserve">(W) in </w:t>
            </w:r>
            <w:r w:rsidR="007A6EF7" w:rsidRPr="005B350C">
              <w:t>električno</w:t>
            </w:r>
            <w:r w:rsidR="003A6CB5" w:rsidRPr="005B350C">
              <w:t xml:space="preserve"> energije</w:t>
            </w:r>
            <w:r w:rsidR="007B044E" w:rsidRPr="005B350C">
              <w:t xml:space="preserve"> Wel </w:t>
            </w:r>
            <w:r w:rsidR="00FB6695" w:rsidRPr="005B350C">
              <w:t>(</w:t>
            </w:r>
            <w:r w:rsidR="007A6EF7" w:rsidRPr="005B350C">
              <w:t>k</w:t>
            </w:r>
            <w:r w:rsidR="00FB6695" w:rsidRPr="005B350C">
              <w:t>W</w:t>
            </w:r>
            <w:r w:rsidR="007A6EF7" w:rsidRPr="005B350C">
              <w:t>h</w:t>
            </w:r>
            <w:r w:rsidR="007A6EF7" w:rsidRPr="00491652">
              <w:t>)</w:t>
            </w:r>
            <w:r w:rsidR="003A6CB5" w:rsidRPr="00491652">
              <w:t>.</w:t>
            </w:r>
            <w:r w:rsidR="00FB6695" w:rsidRPr="00491652">
              <w:t xml:space="preserve"> </w:t>
            </w:r>
          </w:p>
          <w:p w14:paraId="5E99C6FE" w14:textId="77777777" w:rsidR="00F7206C" w:rsidRPr="00491652" w:rsidRDefault="00F7206C" w:rsidP="00CA3E37">
            <w:pPr>
              <w:spacing w:line="360" w:lineRule="auto"/>
              <w:jc w:val="both"/>
            </w:pPr>
          </w:p>
          <w:p w14:paraId="4C73F363" w14:textId="77777777" w:rsidR="00E26A33" w:rsidRPr="00491652" w:rsidRDefault="00E26A33" w:rsidP="00E26A33">
            <w:pPr>
              <w:spacing w:line="360" w:lineRule="auto"/>
              <w:jc w:val="both"/>
            </w:pPr>
            <w:r w:rsidRPr="00491652">
              <w:t>Naloga je sestavljena tako, da je treb</w:t>
            </w:r>
            <w:r w:rsidR="007531E4">
              <w:t>a</w:t>
            </w:r>
            <w:r w:rsidRPr="00491652">
              <w:t xml:space="preserve"> najprej:</w:t>
            </w:r>
          </w:p>
          <w:p w14:paraId="174CF323" w14:textId="77777777" w:rsidR="00E26A33" w:rsidRPr="00491652" w:rsidRDefault="00E26A33" w:rsidP="00E26A33">
            <w:pPr>
              <w:numPr>
                <w:ilvl w:val="0"/>
                <w:numId w:val="8"/>
              </w:numPr>
              <w:spacing w:line="360" w:lineRule="auto"/>
              <w:jc w:val="both"/>
            </w:pPr>
            <w:r w:rsidRPr="00491652">
              <w:t>pregledati popis sestavnih delov, naprav in dokumentacije</w:t>
            </w:r>
            <w:r w:rsidR="007531E4">
              <w:t>;</w:t>
            </w:r>
            <w:r w:rsidRPr="00491652">
              <w:t xml:space="preserve"> </w:t>
            </w:r>
          </w:p>
          <w:p w14:paraId="7E1834D7" w14:textId="77777777" w:rsidR="00E26A33" w:rsidRPr="00491652" w:rsidRDefault="00E26A33" w:rsidP="00E26A33">
            <w:pPr>
              <w:numPr>
                <w:ilvl w:val="0"/>
                <w:numId w:val="8"/>
              </w:numPr>
              <w:spacing w:line="360" w:lineRule="auto"/>
              <w:jc w:val="both"/>
            </w:pPr>
            <w:r w:rsidRPr="00491652">
              <w:t>sestaviti didaktični sklop</w:t>
            </w:r>
            <w:r w:rsidR="007531E4">
              <w:t>;</w:t>
            </w:r>
          </w:p>
          <w:p w14:paraId="01B025FA" w14:textId="77777777" w:rsidR="00E26A33" w:rsidRPr="00491652" w:rsidRDefault="00E26A33" w:rsidP="00E26A33">
            <w:pPr>
              <w:numPr>
                <w:ilvl w:val="0"/>
                <w:numId w:val="8"/>
              </w:numPr>
              <w:spacing w:line="360" w:lineRule="auto"/>
              <w:jc w:val="both"/>
            </w:pPr>
            <w:r w:rsidRPr="00491652">
              <w:t>skupaj z mentorjem odgovoriti na pripravljena vprašanja</w:t>
            </w:r>
            <w:r w:rsidR="00D303ED">
              <w:t>;</w:t>
            </w:r>
          </w:p>
          <w:p w14:paraId="5DADA3B0" w14:textId="77777777" w:rsidR="00E26A33" w:rsidRPr="00491652" w:rsidRDefault="00E26A33" w:rsidP="00E26A33">
            <w:pPr>
              <w:numPr>
                <w:ilvl w:val="0"/>
                <w:numId w:val="8"/>
              </w:numPr>
              <w:spacing w:line="360" w:lineRule="auto"/>
              <w:jc w:val="both"/>
            </w:pPr>
            <w:r w:rsidRPr="00491652">
              <w:t xml:space="preserve">izvesti </w:t>
            </w:r>
            <w:r w:rsidR="00D303ED">
              <w:t>po</w:t>
            </w:r>
            <w:r w:rsidRPr="00491652">
              <w:t>stavljeno nalogo</w:t>
            </w:r>
            <w:r w:rsidR="00D303ED">
              <w:t>;</w:t>
            </w:r>
          </w:p>
          <w:p w14:paraId="696D75CC" w14:textId="77777777" w:rsidR="00E26A33" w:rsidRPr="00491652" w:rsidRDefault="00E26A33" w:rsidP="00E26A33">
            <w:pPr>
              <w:numPr>
                <w:ilvl w:val="0"/>
                <w:numId w:val="8"/>
              </w:numPr>
              <w:spacing w:line="360" w:lineRule="auto"/>
              <w:jc w:val="both"/>
            </w:pPr>
            <w:r w:rsidRPr="00491652">
              <w:t>izpolniti priložene tabele oz. učne liste in</w:t>
            </w:r>
          </w:p>
          <w:p w14:paraId="274D024E" w14:textId="77777777" w:rsidR="00E26A33" w:rsidRPr="00491652" w:rsidRDefault="00E26A33" w:rsidP="00E26A33">
            <w:pPr>
              <w:numPr>
                <w:ilvl w:val="0"/>
                <w:numId w:val="8"/>
              </w:numPr>
              <w:spacing w:line="360" w:lineRule="auto"/>
              <w:jc w:val="both"/>
            </w:pPr>
            <w:r w:rsidRPr="00491652">
              <w:t>napisati zaključek vaje.</w:t>
            </w:r>
          </w:p>
          <w:p w14:paraId="505E3317" w14:textId="77777777" w:rsidR="00E26A33" w:rsidRPr="00491652" w:rsidRDefault="00E26A33" w:rsidP="00E26A33">
            <w:pPr>
              <w:spacing w:line="360" w:lineRule="auto"/>
              <w:ind w:left="720"/>
              <w:jc w:val="both"/>
            </w:pPr>
          </w:p>
          <w:p w14:paraId="48DAE181" w14:textId="77777777" w:rsidR="00E26A33" w:rsidRPr="00491652" w:rsidRDefault="00E26A33" w:rsidP="00E26A33">
            <w:pPr>
              <w:spacing w:line="360" w:lineRule="auto"/>
              <w:jc w:val="both"/>
            </w:pPr>
            <w:r w:rsidRPr="00491652">
              <w:t>V nadaljevanju lahko nalogo nagradite s predlogi, novimi inovativnimi idejami, vprašanji, natečaji</w:t>
            </w:r>
            <w:r w:rsidR="007A50DE">
              <w:t xml:space="preserve"> </w:t>
            </w:r>
            <w:r w:rsidRPr="00491652">
              <w:t>…</w:t>
            </w:r>
          </w:p>
          <w:p w14:paraId="1009FE23" w14:textId="77777777" w:rsidR="00E26A33" w:rsidRPr="00491652" w:rsidRDefault="00E26A33" w:rsidP="00E26A33">
            <w:pPr>
              <w:jc w:val="both"/>
            </w:pPr>
          </w:p>
          <w:p w14:paraId="6A674A3F" w14:textId="77777777" w:rsidR="00E26A33" w:rsidRPr="00491652" w:rsidRDefault="00E26A33" w:rsidP="00E26A33">
            <w:pPr>
              <w:spacing w:line="360" w:lineRule="auto"/>
              <w:jc w:val="both"/>
              <w:rPr>
                <w:rStyle w:val="hps"/>
              </w:rPr>
            </w:pPr>
            <w:r w:rsidRPr="00491652">
              <w:rPr>
                <w:rStyle w:val="hps"/>
              </w:rPr>
              <w:t>Za</w:t>
            </w:r>
            <w:r w:rsidRPr="00491652">
              <w:t xml:space="preserve"> </w:t>
            </w:r>
            <w:r w:rsidRPr="00491652">
              <w:rPr>
                <w:rStyle w:val="hps"/>
              </w:rPr>
              <w:t>izvedbo</w:t>
            </w:r>
            <w:r w:rsidRPr="00491652">
              <w:t xml:space="preserve"> </w:t>
            </w:r>
            <w:r w:rsidRPr="00491652">
              <w:rPr>
                <w:rStyle w:val="hps"/>
              </w:rPr>
              <w:t>te vaje</w:t>
            </w:r>
            <w:r w:rsidRPr="00491652">
              <w:t xml:space="preserve"> </w:t>
            </w:r>
            <w:r w:rsidRPr="00491652">
              <w:rPr>
                <w:rStyle w:val="hps"/>
              </w:rPr>
              <w:t>so</w:t>
            </w:r>
            <w:r w:rsidRPr="00491652">
              <w:t xml:space="preserve"> </w:t>
            </w:r>
            <w:r w:rsidRPr="00491652">
              <w:rPr>
                <w:rStyle w:val="hps"/>
              </w:rPr>
              <w:t>vam na voljo</w:t>
            </w:r>
            <w:r w:rsidRPr="00491652">
              <w:t xml:space="preserve"> naslednji dokumenti</w:t>
            </w:r>
            <w:r w:rsidRPr="00491652">
              <w:rPr>
                <w:rStyle w:val="hps"/>
              </w:rPr>
              <w:t>:</w:t>
            </w:r>
          </w:p>
          <w:p w14:paraId="1798424F" w14:textId="77777777" w:rsidR="00E26A33" w:rsidRPr="00491652" w:rsidRDefault="00E26A33" w:rsidP="00E26A33">
            <w:pPr>
              <w:numPr>
                <w:ilvl w:val="0"/>
                <w:numId w:val="8"/>
              </w:numPr>
              <w:spacing w:line="360" w:lineRule="auto"/>
              <w:jc w:val="both"/>
              <w:rPr>
                <w:rStyle w:val="hps"/>
              </w:rPr>
            </w:pPr>
            <w:r w:rsidRPr="00491652">
              <w:rPr>
                <w:rStyle w:val="hps"/>
              </w:rPr>
              <w:t>popisni list delov,</w:t>
            </w:r>
          </w:p>
          <w:p w14:paraId="473487FF" w14:textId="77777777" w:rsidR="00E26A33" w:rsidRPr="00491652" w:rsidRDefault="00E26A33" w:rsidP="00E26A33">
            <w:pPr>
              <w:numPr>
                <w:ilvl w:val="0"/>
                <w:numId w:val="8"/>
              </w:numPr>
              <w:spacing w:line="360" w:lineRule="auto"/>
              <w:jc w:val="both"/>
              <w:rPr>
                <w:rStyle w:val="hps"/>
              </w:rPr>
            </w:pPr>
            <w:r w:rsidRPr="00491652">
              <w:rPr>
                <w:rStyle w:val="hps"/>
              </w:rPr>
              <w:t>navodila za sestavljanje,</w:t>
            </w:r>
          </w:p>
          <w:p w14:paraId="45521D6D" w14:textId="77777777" w:rsidR="00E26A33" w:rsidRPr="00491652" w:rsidRDefault="00E26A33" w:rsidP="00E26A33">
            <w:pPr>
              <w:numPr>
                <w:ilvl w:val="0"/>
                <w:numId w:val="8"/>
              </w:numPr>
              <w:spacing w:line="360" w:lineRule="auto"/>
              <w:jc w:val="both"/>
              <w:rPr>
                <w:rStyle w:val="hps"/>
              </w:rPr>
            </w:pPr>
            <w:r w:rsidRPr="00491652">
              <w:rPr>
                <w:rStyle w:val="hps"/>
              </w:rPr>
              <w:t>načrti,</w:t>
            </w:r>
          </w:p>
          <w:p w14:paraId="7A3FA5A0" w14:textId="77777777" w:rsidR="00E26A33" w:rsidRPr="00491652" w:rsidRDefault="00E26A33" w:rsidP="00E26A33">
            <w:pPr>
              <w:numPr>
                <w:ilvl w:val="0"/>
                <w:numId w:val="8"/>
              </w:numPr>
              <w:spacing w:line="360" w:lineRule="auto"/>
              <w:jc w:val="both"/>
              <w:rPr>
                <w:rStyle w:val="hps"/>
              </w:rPr>
            </w:pPr>
            <w:r w:rsidRPr="00491652">
              <w:rPr>
                <w:rStyle w:val="hps"/>
              </w:rPr>
              <w:t>delovni listi,</w:t>
            </w:r>
          </w:p>
          <w:p w14:paraId="76C1F2D1" w14:textId="77777777" w:rsidR="00E26A33" w:rsidRPr="00491652" w:rsidRDefault="00E26A33" w:rsidP="00E26A33">
            <w:pPr>
              <w:numPr>
                <w:ilvl w:val="0"/>
                <w:numId w:val="8"/>
              </w:numPr>
              <w:spacing w:line="360" w:lineRule="auto"/>
              <w:jc w:val="both"/>
            </w:pPr>
            <w:r w:rsidRPr="00491652">
              <w:t>list s predlogi za inovativne ideje, vprašanja in</w:t>
            </w:r>
          </w:p>
          <w:p w14:paraId="098D3A55" w14:textId="77777777" w:rsidR="00E26A33" w:rsidRPr="00491652" w:rsidRDefault="00E26A33" w:rsidP="00E26A33">
            <w:pPr>
              <w:numPr>
                <w:ilvl w:val="0"/>
                <w:numId w:val="8"/>
              </w:numPr>
              <w:spacing w:line="360" w:lineRule="auto"/>
              <w:jc w:val="both"/>
            </w:pPr>
            <w:r w:rsidRPr="00491652">
              <w:t xml:space="preserve">dodatni listi. </w:t>
            </w:r>
          </w:p>
          <w:p w14:paraId="0A0392D8" w14:textId="77777777" w:rsidR="00E26A33" w:rsidRPr="00491652" w:rsidRDefault="00E26A33" w:rsidP="00E26A33">
            <w:pPr>
              <w:spacing w:line="360" w:lineRule="auto"/>
              <w:jc w:val="both"/>
            </w:pPr>
          </w:p>
          <w:p w14:paraId="46251247" w14:textId="77777777" w:rsidR="00E26A33" w:rsidRPr="00491652" w:rsidRDefault="00E26A33" w:rsidP="00E26A33">
            <w:pPr>
              <w:spacing w:line="360" w:lineRule="auto"/>
              <w:jc w:val="both"/>
            </w:pPr>
          </w:p>
          <w:p w14:paraId="173B1546" w14:textId="77777777" w:rsidR="00E26A33" w:rsidRPr="00491652" w:rsidRDefault="00E26A33" w:rsidP="00E26A33">
            <w:pPr>
              <w:spacing w:line="360" w:lineRule="auto"/>
              <w:jc w:val="both"/>
            </w:pPr>
            <w:r w:rsidRPr="00491652">
              <w:t>Razmisli in predlagaj, kako bi nalogo izboljšal, dopolnil in nadgradil!</w:t>
            </w:r>
          </w:p>
          <w:p w14:paraId="50ABCBFC" w14:textId="77777777" w:rsidR="00DD6C89" w:rsidRPr="00491652" w:rsidRDefault="00DD6C89" w:rsidP="00BA3B90">
            <w:pPr>
              <w:spacing w:line="360" w:lineRule="auto"/>
              <w:jc w:val="both"/>
            </w:pPr>
          </w:p>
          <w:p w14:paraId="69BD6D2B" w14:textId="77777777" w:rsidR="00EA4C46" w:rsidRDefault="00EA4C46" w:rsidP="00BA3B90">
            <w:pPr>
              <w:spacing w:line="360" w:lineRule="auto"/>
              <w:jc w:val="both"/>
            </w:pPr>
          </w:p>
          <w:p w14:paraId="2311F6AB" w14:textId="77777777" w:rsidR="00EA4C46" w:rsidRPr="00491652" w:rsidRDefault="00EA4C46" w:rsidP="00BA3B90">
            <w:pPr>
              <w:spacing w:line="360" w:lineRule="auto"/>
              <w:jc w:val="both"/>
            </w:pPr>
          </w:p>
          <w:p w14:paraId="0330D51E" w14:textId="77777777" w:rsidR="00E26A33" w:rsidRPr="00491652" w:rsidRDefault="00E26A33" w:rsidP="00BA3B90">
            <w:pPr>
              <w:spacing w:line="360" w:lineRule="auto"/>
              <w:jc w:val="both"/>
            </w:pPr>
          </w:p>
          <w:p w14:paraId="036C8EF5" w14:textId="77777777" w:rsidR="00DA3987" w:rsidRPr="00491652" w:rsidRDefault="00DA3987" w:rsidP="00761207">
            <w:pPr>
              <w:jc w:val="both"/>
            </w:pPr>
          </w:p>
        </w:tc>
      </w:tr>
      <w:tr w:rsidR="008571D6" w:rsidRPr="00491652" w14:paraId="736ABCDE" w14:textId="77777777" w:rsidTr="00AD2F87">
        <w:tc>
          <w:tcPr>
            <w:tcW w:w="10061" w:type="dxa"/>
          </w:tcPr>
          <w:p w14:paraId="1947D2B2" w14:textId="77777777" w:rsidR="008571D6" w:rsidRPr="00491652" w:rsidRDefault="008571D6" w:rsidP="00761207">
            <w:pPr>
              <w:jc w:val="center"/>
            </w:pPr>
            <w:r w:rsidRPr="00491652">
              <w:t>OBNOVLJIVI VIRI ENERGIJE V PRIMORSKIH OBČINAH</w:t>
            </w:r>
          </w:p>
        </w:tc>
      </w:tr>
      <w:tr w:rsidR="008571D6" w:rsidRPr="00491652" w14:paraId="09D01FCF" w14:textId="77777777" w:rsidTr="00AD2F87">
        <w:tc>
          <w:tcPr>
            <w:tcW w:w="10061" w:type="dxa"/>
          </w:tcPr>
          <w:p w14:paraId="60DC986B" w14:textId="77777777" w:rsidR="008571D6" w:rsidRPr="00491652" w:rsidRDefault="008571D6" w:rsidP="00761207">
            <w:pPr>
              <w:jc w:val="center"/>
            </w:pPr>
            <w:r w:rsidRPr="00491652">
              <w:rPr>
                <w:b/>
                <w:bCs/>
              </w:rPr>
              <w:t>PROGRAM: IZOBRAŽEVANJE IN OZAVEŠČANJE OTROK</w:t>
            </w:r>
          </w:p>
        </w:tc>
      </w:tr>
      <w:tr w:rsidR="00E26A33" w:rsidRPr="00491652" w14:paraId="74700456" w14:textId="77777777" w:rsidTr="003215E0">
        <w:tc>
          <w:tcPr>
            <w:tcW w:w="10061" w:type="dxa"/>
          </w:tcPr>
          <w:p w14:paraId="10610100" w14:textId="77777777" w:rsidR="00E26A33" w:rsidRPr="00491652" w:rsidRDefault="00E26A33" w:rsidP="00E26A33">
            <w:pPr>
              <w:jc w:val="center"/>
            </w:pPr>
            <w:r w:rsidRPr="00491652">
              <w:t>Modul: Gorivna celica</w:t>
            </w:r>
          </w:p>
        </w:tc>
      </w:tr>
    </w:tbl>
    <w:p w14:paraId="08633EF2" w14:textId="77777777" w:rsidR="00DA3987" w:rsidRPr="00491652" w:rsidRDefault="008571D6" w:rsidP="00761207">
      <w:pPr>
        <w:pStyle w:val="Title"/>
        <w:jc w:val="both"/>
        <w:rPr>
          <w:rFonts w:ascii="Times New Roman" w:hAnsi="Times New Roman"/>
          <w:lang w:eastAsia="en-US"/>
        </w:rPr>
      </w:pPr>
      <w:bookmarkStart w:id="4" w:name="_Toc305242352"/>
      <w:r w:rsidRPr="00491652">
        <w:rPr>
          <w:rFonts w:ascii="Times New Roman" w:hAnsi="Times New Roman"/>
          <w:lang w:eastAsia="en-US"/>
        </w:rPr>
        <w:t>3</w:t>
      </w:r>
      <w:r w:rsidR="00E97891" w:rsidRPr="00491652">
        <w:rPr>
          <w:rFonts w:ascii="Times New Roman" w:hAnsi="Times New Roman"/>
          <w:lang w:eastAsia="en-US"/>
        </w:rPr>
        <w:t>.</w:t>
      </w:r>
      <w:r w:rsidRPr="00491652">
        <w:rPr>
          <w:rFonts w:ascii="Times New Roman" w:hAnsi="Times New Roman"/>
          <w:lang w:eastAsia="en-US"/>
        </w:rPr>
        <w:t xml:space="preserve"> POPISNI LIST DELOV SKLOPA</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8571D6" w:rsidRPr="00491652" w14:paraId="1CF236F6" w14:textId="77777777" w:rsidTr="00AD2F87">
        <w:tc>
          <w:tcPr>
            <w:tcW w:w="10061" w:type="dxa"/>
          </w:tcPr>
          <w:p w14:paraId="62728C60" w14:textId="77777777" w:rsidR="008571D6" w:rsidRPr="00491652" w:rsidRDefault="008571D6" w:rsidP="00761207">
            <w:pPr>
              <w:jc w:val="both"/>
            </w:pPr>
          </w:p>
          <w:p w14:paraId="5F801D22" w14:textId="77777777" w:rsidR="00E26A33" w:rsidRPr="00491652" w:rsidRDefault="00E26A33" w:rsidP="00E26A33">
            <w:pPr>
              <w:jc w:val="both"/>
            </w:pPr>
            <w:r w:rsidRPr="00491652">
              <w:t>Preglej, če so vsi elementi v setu učila po načrtu</w:t>
            </w:r>
            <w:r w:rsidR="00D303ED">
              <w:t>,</w:t>
            </w:r>
            <w:r w:rsidRPr="00491652">
              <w:t xml:space="preserve"> in</w:t>
            </w:r>
            <w:r w:rsidR="00D303ED">
              <w:t xml:space="preserve"> </w:t>
            </w:r>
            <w:r w:rsidR="007A50DE">
              <w:t xml:space="preserve">jih </w:t>
            </w:r>
            <w:r w:rsidR="00D303ED">
              <w:t>odkljukaj!</w:t>
            </w:r>
          </w:p>
          <w:p w14:paraId="50EA8E85" w14:textId="77777777" w:rsidR="008571D6" w:rsidRPr="00491652" w:rsidRDefault="008571D6" w:rsidP="0076120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976"/>
              <w:gridCol w:w="1985"/>
              <w:gridCol w:w="1701"/>
            </w:tblGrid>
            <w:tr w:rsidR="00E172FC" w:rsidRPr="00491652" w14:paraId="1C4B2AF9" w14:textId="77777777" w:rsidTr="00741F35">
              <w:tc>
                <w:tcPr>
                  <w:tcW w:w="988" w:type="dxa"/>
                </w:tcPr>
                <w:p w14:paraId="516A771B" w14:textId="77777777" w:rsidR="00E172FC" w:rsidRPr="00491652" w:rsidRDefault="00E172FC" w:rsidP="00761207">
                  <w:pPr>
                    <w:jc w:val="both"/>
                  </w:pPr>
                  <w:r w:rsidRPr="00491652">
                    <w:t>Zap. št.</w:t>
                  </w:r>
                </w:p>
              </w:tc>
              <w:tc>
                <w:tcPr>
                  <w:tcW w:w="2976" w:type="dxa"/>
                </w:tcPr>
                <w:p w14:paraId="7C682B22" w14:textId="77777777" w:rsidR="00E172FC" w:rsidRPr="00491652" w:rsidRDefault="000214FA" w:rsidP="00761207">
                  <w:pPr>
                    <w:jc w:val="both"/>
                  </w:pPr>
                  <w:r w:rsidRPr="00491652">
                    <w:t>Ime e</w:t>
                  </w:r>
                  <w:r w:rsidR="00E172FC" w:rsidRPr="00491652">
                    <w:t>lementa</w:t>
                  </w:r>
                </w:p>
              </w:tc>
              <w:tc>
                <w:tcPr>
                  <w:tcW w:w="1985" w:type="dxa"/>
                </w:tcPr>
                <w:p w14:paraId="434BBFDF" w14:textId="77777777" w:rsidR="00E172FC" w:rsidRPr="00491652" w:rsidRDefault="00E172FC" w:rsidP="00761207">
                  <w:pPr>
                    <w:jc w:val="both"/>
                  </w:pPr>
                  <w:r w:rsidRPr="00491652">
                    <w:t>Št. kosov</w:t>
                  </w:r>
                </w:p>
              </w:tc>
              <w:tc>
                <w:tcPr>
                  <w:tcW w:w="1701" w:type="dxa"/>
                </w:tcPr>
                <w:p w14:paraId="4C0CA60D" w14:textId="77777777" w:rsidR="00E172FC" w:rsidRPr="00491652" w:rsidRDefault="001E4DE9" w:rsidP="00761207">
                  <w:pPr>
                    <w:jc w:val="both"/>
                  </w:pPr>
                  <w:r w:rsidRPr="00491652">
                    <w:t>P</w:t>
                  </w:r>
                  <w:r w:rsidR="00E172FC" w:rsidRPr="00491652">
                    <w:t>regled</w:t>
                  </w:r>
                  <w:r w:rsidRPr="00491652">
                    <w:t>a</w:t>
                  </w:r>
                  <w:r w:rsidR="00E172FC" w:rsidRPr="00491652">
                    <w:t>l</w:t>
                  </w:r>
                </w:p>
              </w:tc>
            </w:tr>
            <w:tr w:rsidR="00E172FC" w:rsidRPr="00491652" w14:paraId="43C368B3" w14:textId="77777777" w:rsidTr="00741F35">
              <w:tc>
                <w:tcPr>
                  <w:tcW w:w="988" w:type="dxa"/>
                </w:tcPr>
                <w:p w14:paraId="0ABC5BAA" w14:textId="77777777" w:rsidR="00E172FC" w:rsidRPr="00491652" w:rsidRDefault="00E172FC" w:rsidP="0028220F">
                  <w:pPr>
                    <w:numPr>
                      <w:ilvl w:val="0"/>
                      <w:numId w:val="2"/>
                    </w:numPr>
                  </w:pPr>
                </w:p>
              </w:tc>
              <w:tc>
                <w:tcPr>
                  <w:tcW w:w="2976" w:type="dxa"/>
                </w:tcPr>
                <w:p w14:paraId="77154DFD" w14:textId="77777777" w:rsidR="00E172FC" w:rsidRPr="00491652" w:rsidRDefault="003C4345" w:rsidP="00761207">
                  <w:pPr>
                    <w:jc w:val="both"/>
                  </w:pPr>
                  <w:r w:rsidRPr="00491652">
                    <w:t>Sestavni del A</w:t>
                  </w:r>
                </w:p>
              </w:tc>
              <w:tc>
                <w:tcPr>
                  <w:tcW w:w="1985" w:type="dxa"/>
                </w:tcPr>
                <w:p w14:paraId="075DDCD3" w14:textId="77777777" w:rsidR="00E172FC" w:rsidRPr="00491652" w:rsidRDefault="005F4354" w:rsidP="0028220F">
                  <w:pPr>
                    <w:jc w:val="center"/>
                  </w:pPr>
                  <w:r w:rsidRPr="00491652">
                    <w:t>1</w:t>
                  </w:r>
                </w:p>
              </w:tc>
              <w:tc>
                <w:tcPr>
                  <w:tcW w:w="1701" w:type="dxa"/>
                </w:tcPr>
                <w:p w14:paraId="36ED2C25" w14:textId="77777777" w:rsidR="00E172FC" w:rsidRPr="00491652" w:rsidRDefault="00E172FC" w:rsidP="00761207">
                  <w:pPr>
                    <w:numPr>
                      <w:ilvl w:val="0"/>
                      <w:numId w:val="3"/>
                    </w:numPr>
                    <w:jc w:val="both"/>
                  </w:pPr>
                </w:p>
              </w:tc>
            </w:tr>
            <w:tr w:rsidR="003C4345" w:rsidRPr="00491652" w14:paraId="7B2CA444" w14:textId="77777777" w:rsidTr="00741F35">
              <w:tc>
                <w:tcPr>
                  <w:tcW w:w="988" w:type="dxa"/>
                </w:tcPr>
                <w:p w14:paraId="3A946C07" w14:textId="77777777" w:rsidR="003C4345" w:rsidRPr="00491652" w:rsidRDefault="003C4345" w:rsidP="0028220F">
                  <w:pPr>
                    <w:numPr>
                      <w:ilvl w:val="0"/>
                      <w:numId w:val="2"/>
                    </w:numPr>
                  </w:pPr>
                </w:p>
              </w:tc>
              <w:tc>
                <w:tcPr>
                  <w:tcW w:w="2976" w:type="dxa"/>
                </w:tcPr>
                <w:p w14:paraId="6B010994" w14:textId="77777777" w:rsidR="003C4345" w:rsidRPr="00491652" w:rsidRDefault="003C4345" w:rsidP="00035975">
                  <w:r w:rsidRPr="00491652">
                    <w:t>Sestavni del B</w:t>
                  </w:r>
                </w:p>
              </w:tc>
              <w:tc>
                <w:tcPr>
                  <w:tcW w:w="1985" w:type="dxa"/>
                </w:tcPr>
                <w:p w14:paraId="21D96615" w14:textId="77777777" w:rsidR="003C4345" w:rsidRPr="00491652" w:rsidRDefault="003C4345" w:rsidP="0028220F">
                  <w:pPr>
                    <w:jc w:val="center"/>
                  </w:pPr>
                  <w:r w:rsidRPr="00491652">
                    <w:t>1</w:t>
                  </w:r>
                </w:p>
              </w:tc>
              <w:tc>
                <w:tcPr>
                  <w:tcW w:w="1701" w:type="dxa"/>
                </w:tcPr>
                <w:p w14:paraId="2C2DFC16" w14:textId="77777777" w:rsidR="003C4345" w:rsidRPr="00491652" w:rsidRDefault="003C4345" w:rsidP="00761207">
                  <w:pPr>
                    <w:jc w:val="both"/>
                  </w:pPr>
                </w:p>
              </w:tc>
            </w:tr>
            <w:tr w:rsidR="0028220F" w:rsidRPr="00491652" w14:paraId="6D606F39" w14:textId="77777777" w:rsidTr="00741F35">
              <w:tc>
                <w:tcPr>
                  <w:tcW w:w="988" w:type="dxa"/>
                </w:tcPr>
                <w:p w14:paraId="7AA6C175" w14:textId="77777777" w:rsidR="0028220F" w:rsidRPr="00491652" w:rsidRDefault="0028220F" w:rsidP="0028220F">
                  <w:pPr>
                    <w:numPr>
                      <w:ilvl w:val="0"/>
                      <w:numId w:val="2"/>
                    </w:numPr>
                  </w:pPr>
                </w:p>
              </w:tc>
              <w:tc>
                <w:tcPr>
                  <w:tcW w:w="2976" w:type="dxa"/>
                </w:tcPr>
                <w:p w14:paraId="6A588FFA" w14:textId="77777777" w:rsidR="0028220F" w:rsidRPr="00491652" w:rsidRDefault="0028220F">
                  <w:r w:rsidRPr="00491652">
                    <w:t>Sestavni del C</w:t>
                  </w:r>
                </w:p>
              </w:tc>
              <w:tc>
                <w:tcPr>
                  <w:tcW w:w="1985" w:type="dxa"/>
                </w:tcPr>
                <w:p w14:paraId="62984801" w14:textId="77777777" w:rsidR="0028220F" w:rsidRPr="00491652" w:rsidRDefault="0028220F" w:rsidP="0028220F">
                  <w:pPr>
                    <w:jc w:val="center"/>
                  </w:pPr>
                  <w:r w:rsidRPr="00491652">
                    <w:t>1</w:t>
                  </w:r>
                </w:p>
              </w:tc>
              <w:tc>
                <w:tcPr>
                  <w:tcW w:w="1701" w:type="dxa"/>
                </w:tcPr>
                <w:p w14:paraId="070F3492" w14:textId="77777777" w:rsidR="0028220F" w:rsidRPr="00491652" w:rsidRDefault="0028220F" w:rsidP="00761207">
                  <w:pPr>
                    <w:jc w:val="both"/>
                  </w:pPr>
                </w:p>
              </w:tc>
            </w:tr>
            <w:tr w:rsidR="0028220F" w:rsidRPr="00491652" w14:paraId="5AF4AF37" w14:textId="77777777" w:rsidTr="00741F35">
              <w:tc>
                <w:tcPr>
                  <w:tcW w:w="988" w:type="dxa"/>
                </w:tcPr>
                <w:p w14:paraId="2797C1AA" w14:textId="77777777" w:rsidR="0028220F" w:rsidRPr="00491652" w:rsidRDefault="0028220F" w:rsidP="0028220F">
                  <w:pPr>
                    <w:numPr>
                      <w:ilvl w:val="0"/>
                      <w:numId w:val="2"/>
                    </w:numPr>
                  </w:pPr>
                </w:p>
              </w:tc>
              <w:tc>
                <w:tcPr>
                  <w:tcW w:w="2976" w:type="dxa"/>
                </w:tcPr>
                <w:p w14:paraId="03ED563A" w14:textId="77777777" w:rsidR="0028220F" w:rsidRPr="00491652" w:rsidRDefault="0028220F" w:rsidP="00471ED6">
                  <w:r w:rsidRPr="00491652">
                    <w:t>Se</w:t>
                  </w:r>
                  <w:r w:rsidR="00471ED6">
                    <w:t>s</w:t>
                  </w:r>
                  <w:r w:rsidRPr="00491652">
                    <w:t>tavni del D</w:t>
                  </w:r>
                </w:p>
              </w:tc>
              <w:tc>
                <w:tcPr>
                  <w:tcW w:w="1985" w:type="dxa"/>
                </w:tcPr>
                <w:p w14:paraId="43119CC7" w14:textId="77777777" w:rsidR="0028220F" w:rsidRPr="00491652" w:rsidRDefault="0028220F" w:rsidP="0028220F">
                  <w:pPr>
                    <w:jc w:val="center"/>
                  </w:pPr>
                  <w:r w:rsidRPr="00491652">
                    <w:t>1</w:t>
                  </w:r>
                </w:p>
              </w:tc>
              <w:tc>
                <w:tcPr>
                  <w:tcW w:w="1701" w:type="dxa"/>
                </w:tcPr>
                <w:p w14:paraId="15B8507E" w14:textId="77777777" w:rsidR="0028220F" w:rsidRPr="00491652" w:rsidRDefault="0028220F" w:rsidP="00761207">
                  <w:pPr>
                    <w:jc w:val="both"/>
                  </w:pPr>
                </w:p>
              </w:tc>
            </w:tr>
            <w:tr w:rsidR="0028220F" w:rsidRPr="00491652" w14:paraId="46618798" w14:textId="77777777" w:rsidTr="00741F35">
              <w:tc>
                <w:tcPr>
                  <w:tcW w:w="988" w:type="dxa"/>
                </w:tcPr>
                <w:p w14:paraId="77F2A8B8" w14:textId="77777777" w:rsidR="0028220F" w:rsidRPr="00491652" w:rsidRDefault="0028220F" w:rsidP="0028220F">
                  <w:pPr>
                    <w:numPr>
                      <w:ilvl w:val="0"/>
                      <w:numId w:val="2"/>
                    </w:numPr>
                  </w:pPr>
                </w:p>
              </w:tc>
              <w:tc>
                <w:tcPr>
                  <w:tcW w:w="2976" w:type="dxa"/>
                </w:tcPr>
                <w:p w14:paraId="333F8F95" w14:textId="77777777" w:rsidR="0028220F" w:rsidRPr="00491652" w:rsidRDefault="0028220F">
                  <w:r w:rsidRPr="00491652">
                    <w:t>Sestavni del E</w:t>
                  </w:r>
                </w:p>
              </w:tc>
              <w:tc>
                <w:tcPr>
                  <w:tcW w:w="1985" w:type="dxa"/>
                </w:tcPr>
                <w:p w14:paraId="287420F8" w14:textId="77777777" w:rsidR="0028220F" w:rsidRPr="00491652" w:rsidRDefault="0028220F" w:rsidP="0028220F">
                  <w:pPr>
                    <w:jc w:val="center"/>
                  </w:pPr>
                  <w:r w:rsidRPr="00491652">
                    <w:t>1</w:t>
                  </w:r>
                </w:p>
              </w:tc>
              <w:tc>
                <w:tcPr>
                  <w:tcW w:w="1701" w:type="dxa"/>
                </w:tcPr>
                <w:p w14:paraId="0A219BC5" w14:textId="77777777" w:rsidR="0028220F" w:rsidRPr="00491652" w:rsidRDefault="0028220F" w:rsidP="00761207">
                  <w:pPr>
                    <w:jc w:val="both"/>
                  </w:pPr>
                </w:p>
              </w:tc>
            </w:tr>
            <w:tr w:rsidR="0028220F" w:rsidRPr="00491652" w14:paraId="35A369D3" w14:textId="77777777" w:rsidTr="00741F35">
              <w:tc>
                <w:tcPr>
                  <w:tcW w:w="988" w:type="dxa"/>
                </w:tcPr>
                <w:p w14:paraId="269BA072" w14:textId="77777777" w:rsidR="0028220F" w:rsidRPr="00491652" w:rsidRDefault="0028220F" w:rsidP="0028220F">
                  <w:pPr>
                    <w:numPr>
                      <w:ilvl w:val="0"/>
                      <w:numId w:val="2"/>
                    </w:numPr>
                  </w:pPr>
                </w:p>
              </w:tc>
              <w:tc>
                <w:tcPr>
                  <w:tcW w:w="2976" w:type="dxa"/>
                </w:tcPr>
                <w:p w14:paraId="3B67012B" w14:textId="77777777" w:rsidR="0028220F" w:rsidRPr="00491652" w:rsidRDefault="0028220F">
                  <w:r w:rsidRPr="00491652">
                    <w:t>Sestavni del F</w:t>
                  </w:r>
                </w:p>
              </w:tc>
              <w:tc>
                <w:tcPr>
                  <w:tcW w:w="1985" w:type="dxa"/>
                </w:tcPr>
                <w:p w14:paraId="79A49A98" w14:textId="77777777" w:rsidR="0028220F" w:rsidRPr="00491652" w:rsidRDefault="0028220F" w:rsidP="0028220F">
                  <w:pPr>
                    <w:jc w:val="center"/>
                  </w:pPr>
                  <w:r w:rsidRPr="00491652">
                    <w:t>1</w:t>
                  </w:r>
                </w:p>
              </w:tc>
              <w:tc>
                <w:tcPr>
                  <w:tcW w:w="1701" w:type="dxa"/>
                </w:tcPr>
                <w:p w14:paraId="3ACBC077" w14:textId="77777777" w:rsidR="0028220F" w:rsidRPr="00491652" w:rsidRDefault="0028220F" w:rsidP="00761207">
                  <w:pPr>
                    <w:jc w:val="both"/>
                  </w:pPr>
                </w:p>
              </w:tc>
            </w:tr>
            <w:tr w:rsidR="0028220F" w:rsidRPr="00491652" w14:paraId="4F80B538" w14:textId="77777777" w:rsidTr="00741F35">
              <w:tc>
                <w:tcPr>
                  <w:tcW w:w="988" w:type="dxa"/>
                </w:tcPr>
                <w:p w14:paraId="591FA043" w14:textId="77777777" w:rsidR="0028220F" w:rsidRPr="00491652" w:rsidRDefault="0028220F" w:rsidP="0028220F">
                  <w:pPr>
                    <w:numPr>
                      <w:ilvl w:val="0"/>
                      <w:numId w:val="2"/>
                    </w:numPr>
                  </w:pPr>
                </w:p>
              </w:tc>
              <w:tc>
                <w:tcPr>
                  <w:tcW w:w="2976" w:type="dxa"/>
                </w:tcPr>
                <w:p w14:paraId="2D5417A9" w14:textId="77777777" w:rsidR="0028220F" w:rsidRPr="00491652" w:rsidRDefault="0028220F">
                  <w:r w:rsidRPr="00491652">
                    <w:t>Sestavni del G</w:t>
                  </w:r>
                </w:p>
              </w:tc>
              <w:tc>
                <w:tcPr>
                  <w:tcW w:w="1985" w:type="dxa"/>
                </w:tcPr>
                <w:p w14:paraId="0E1C88C3" w14:textId="77777777" w:rsidR="0028220F" w:rsidRPr="00491652" w:rsidRDefault="0028220F" w:rsidP="0028220F">
                  <w:pPr>
                    <w:jc w:val="center"/>
                  </w:pPr>
                  <w:r w:rsidRPr="00491652">
                    <w:t>1</w:t>
                  </w:r>
                </w:p>
              </w:tc>
              <w:tc>
                <w:tcPr>
                  <w:tcW w:w="1701" w:type="dxa"/>
                </w:tcPr>
                <w:p w14:paraId="77B7568F" w14:textId="77777777" w:rsidR="0028220F" w:rsidRPr="00491652" w:rsidRDefault="0028220F" w:rsidP="00761207">
                  <w:pPr>
                    <w:jc w:val="both"/>
                  </w:pPr>
                </w:p>
              </w:tc>
            </w:tr>
            <w:tr w:rsidR="0028220F" w:rsidRPr="00491652" w14:paraId="17BF98CB" w14:textId="77777777" w:rsidTr="00741F35">
              <w:tc>
                <w:tcPr>
                  <w:tcW w:w="988" w:type="dxa"/>
                </w:tcPr>
                <w:p w14:paraId="17B4F632" w14:textId="77777777" w:rsidR="0028220F" w:rsidRPr="00491652" w:rsidRDefault="0028220F" w:rsidP="0028220F">
                  <w:pPr>
                    <w:numPr>
                      <w:ilvl w:val="0"/>
                      <w:numId w:val="2"/>
                    </w:numPr>
                  </w:pPr>
                </w:p>
              </w:tc>
              <w:tc>
                <w:tcPr>
                  <w:tcW w:w="2976" w:type="dxa"/>
                </w:tcPr>
                <w:p w14:paraId="14558F45" w14:textId="77777777" w:rsidR="0028220F" w:rsidRPr="00491652" w:rsidRDefault="0028220F" w:rsidP="00471ED6">
                  <w:r w:rsidRPr="00491652">
                    <w:t>Se</w:t>
                  </w:r>
                  <w:r w:rsidR="00471ED6">
                    <w:t>s</w:t>
                  </w:r>
                  <w:r w:rsidRPr="00491652">
                    <w:t>tavni del H</w:t>
                  </w:r>
                </w:p>
              </w:tc>
              <w:tc>
                <w:tcPr>
                  <w:tcW w:w="1985" w:type="dxa"/>
                </w:tcPr>
                <w:p w14:paraId="3165F8E6" w14:textId="77777777" w:rsidR="0028220F" w:rsidRPr="00491652" w:rsidRDefault="0028220F" w:rsidP="0028220F">
                  <w:pPr>
                    <w:jc w:val="center"/>
                  </w:pPr>
                  <w:r w:rsidRPr="00491652">
                    <w:t>1</w:t>
                  </w:r>
                </w:p>
              </w:tc>
              <w:tc>
                <w:tcPr>
                  <w:tcW w:w="1701" w:type="dxa"/>
                </w:tcPr>
                <w:p w14:paraId="300A5730" w14:textId="77777777" w:rsidR="0028220F" w:rsidRPr="00491652" w:rsidRDefault="0028220F" w:rsidP="00761207">
                  <w:pPr>
                    <w:jc w:val="both"/>
                  </w:pPr>
                </w:p>
              </w:tc>
            </w:tr>
            <w:tr w:rsidR="00741F35" w:rsidRPr="00491652" w14:paraId="3B3FFD94" w14:textId="77777777" w:rsidTr="00741F35">
              <w:tc>
                <w:tcPr>
                  <w:tcW w:w="988" w:type="dxa"/>
                </w:tcPr>
                <w:p w14:paraId="2C555ABF" w14:textId="77777777" w:rsidR="00741F35" w:rsidRPr="00491652" w:rsidRDefault="00741F35" w:rsidP="0028220F">
                  <w:pPr>
                    <w:numPr>
                      <w:ilvl w:val="0"/>
                      <w:numId w:val="2"/>
                    </w:numPr>
                  </w:pPr>
                </w:p>
              </w:tc>
              <w:tc>
                <w:tcPr>
                  <w:tcW w:w="2976" w:type="dxa"/>
                </w:tcPr>
                <w:p w14:paraId="6187114D" w14:textId="77777777" w:rsidR="00741F35" w:rsidRPr="00491652" w:rsidRDefault="00741F35" w:rsidP="00D303ED">
                  <w:r w:rsidRPr="00491652">
                    <w:t>Univerzalni merilni instrument</w:t>
                  </w:r>
                </w:p>
              </w:tc>
              <w:tc>
                <w:tcPr>
                  <w:tcW w:w="1985" w:type="dxa"/>
                </w:tcPr>
                <w:p w14:paraId="15AF8E7E" w14:textId="77777777" w:rsidR="00741F35" w:rsidRPr="00491652" w:rsidRDefault="00741F35" w:rsidP="0028220F">
                  <w:pPr>
                    <w:jc w:val="center"/>
                  </w:pPr>
                  <w:r w:rsidRPr="00491652">
                    <w:t>1</w:t>
                  </w:r>
                </w:p>
              </w:tc>
              <w:tc>
                <w:tcPr>
                  <w:tcW w:w="1701" w:type="dxa"/>
                </w:tcPr>
                <w:p w14:paraId="0AFA313F" w14:textId="77777777" w:rsidR="00741F35" w:rsidRPr="00491652" w:rsidRDefault="00741F35" w:rsidP="00761207">
                  <w:pPr>
                    <w:jc w:val="both"/>
                  </w:pPr>
                </w:p>
              </w:tc>
            </w:tr>
            <w:tr w:rsidR="00741F35" w:rsidRPr="00491652" w14:paraId="70214DD9" w14:textId="77777777" w:rsidTr="00741F35">
              <w:tc>
                <w:tcPr>
                  <w:tcW w:w="988" w:type="dxa"/>
                </w:tcPr>
                <w:p w14:paraId="20EFD961" w14:textId="77777777" w:rsidR="00741F35" w:rsidRPr="00491652" w:rsidRDefault="00741F35" w:rsidP="0028220F">
                  <w:pPr>
                    <w:numPr>
                      <w:ilvl w:val="0"/>
                      <w:numId w:val="2"/>
                    </w:numPr>
                  </w:pPr>
                </w:p>
              </w:tc>
              <w:tc>
                <w:tcPr>
                  <w:tcW w:w="2976" w:type="dxa"/>
                </w:tcPr>
                <w:p w14:paraId="2C732413" w14:textId="77777777" w:rsidR="00741F35" w:rsidRPr="00491652" w:rsidRDefault="00741F35" w:rsidP="00247CE8">
                  <w:r w:rsidRPr="00491652">
                    <w:t>Priključna</w:t>
                  </w:r>
                  <w:r w:rsidR="00F355A8" w:rsidRPr="00491652">
                    <w:t xml:space="preserve"> sponka </w:t>
                  </w:r>
                  <w:r w:rsidR="00D303ED">
                    <w:t>–</w:t>
                  </w:r>
                  <w:r w:rsidR="00F355A8" w:rsidRPr="00491652">
                    <w:t xml:space="preserve"> </w:t>
                  </w:r>
                  <w:r w:rsidRPr="00491652">
                    <w:t>rdeča</w:t>
                  </w:r>
                </w:p>
              </w:tc>
              <w:tc>
                <w:tcPr>
                  <w:tcW w:w="1985" w:type="dxa"/>
                </w:tcPr>
                <w:p w14:paraId="583BAB77" w14:textId="77777777" w:rsidR="00741F35" w:rsidRPr="00491652" w:rsidRDefault="00741F35" w:rsidP="0028220F">
                  <w:pPr>
                    <w:jc w:val="center"/>
                  </w:pPr>
                  <w:r w:rsidRPr="00491652">
                    <w:t>1</w:t>
                  </w:r>
                </w:p>
              </w:tc>
              <w:tc>
                <w:tcPr>
                  <w:tcW w:w="1701" w:type="dxa"/>
                </w:tcPr>
                <w:p w14:paraId="042DE7C6" w14:textId="77777777" w:rsidR="00741F35" w:rsidRPr="00491652" w:rsidRDefault="00741F35" w:rsidP="00761207">
                  <w:pPr>
                    <w:jc w:val="both"/>
                  </w:pPr>
                </w:p>
              </w:tc>
            </w:tr>
            <w:tr w:rsidR="00741F35" w:rsidRPr="00491652" w14:paraId="1BE23CFC" w14:textId="77777777" w:rsidTr="00741F35">
              <w:tc>
                <w:tcPr>
                  <w:tcW w:w="988" w:type="dxa"/>
                </w:tcPr>
                <w:p w14:paraId="48B48381" w14:textId="77777777" w:rsidR="00741F35" w:rsidRPr="00491652" w:rsidRDefault="00741F35" w:rsidP="0028220F">
                  <w:pPr>
                    <w:numPr>
                      <w:ilvl w:val="0"/>
                      <w:numId w:val="2"/>
                    </w:numPr>
                  </w:pPr>
                </w:p>
              </w:tc>
              <w:tc>
                <w:tcPr>
                  <w:tcW w:w="2976" w:type="dxa"/>
                </w:tcPr>
                <w:p w14:paraId="5025C780" w14:textId="77777777" w:rsidR="00741F35" w:rsidRPr="00491652" w:rsidRDefault="00741F35" w:rsidP="00247CE8">
                  <w:r w:rsidRPr="00491652">
                    <w:t xml:space="preserve">Priključna sponka </w:t>
                  </w:r>
                  <w:r w:rsidR="00D303ED">
                    <w:t>–</w:t>
                  </w:r>
                  <w:r w:rsidRPr="00491652">
                    <w:t xml:space="preserve"> črna</w:t>
                  </w:r>
                </w:p>
              </w:tc>
              <w:tc>
                <w:tcPr>
                  <w:tcW w:w="1985" w:type="dxa"/>
                </w:tcPr>
                <w:p w14:paraId="546358F5" w14:textId="77777777" w:rsidR="00741F35" w:rsidRPr="00491652" w:rsidRDefault="00741F35" w:rsidP="0028220F">
                  <w:pPr>
                    <w:jc w:val="center"/>
                  </w:pPr>
                  <w:r w:rsidRPr="00491652">
                    <w:t>1</w:t>
                  </w:r>
                </w:p>
              </w:tc>
              <w:tc>
                <w:tcPr>
                  <w:tcW w:w="1701" w:type="dxa"/>
                </w:tcPr>
                <w:p w14:paraId="02589895" w14:textId="77777777" w:rsidR="00741F35" w:rsidRPr="00491652" w:rsidRDefault="00741F35" w:rsidP="00761207">
                  <w:pPr>
                    <w:jc w:val="both"/>
                  </w:pPr>
                </w:p>
              </w:tc>
            </w:tr>
            <w:tr w:rsidR="00741F35" w:rsidRPr="00491652" w14:paraId="7969B405" w14:textId="77777777" w:rsidTr="00741F35">
              <w:tc>
                <w:tcPr>
                  <w:tcW w:w="988" w:type="dxa"/>
                </w:tcPr>
                <w:p w14:paraId="514A5382" w14:textId="77777777" w:rsidR="00741F35" w:rsidRPr="00491652" w:rsidRDefault="00741F35" w:rsidP="0028220F">
                  <w:pPr>
                    <w:numPr>
                      <w:ilvl w:val="0"/>
                      <w:numId w:val="2"/>
                    </w:numPr>
                  </w:pPr>
                </w:p>
              </w:tc>
              <w:tc>
                <w:tcPr>
                  <w:tcW w:w="2976" w:type="dxa"/>
                </w:tcPr>
                <w:p w14:paraId="2B728968" w14:textId="77777777" w:rsidR="00741F35" w:rsidRPr="00491652" w:rsidRDefault="00741F35" w:rsidP="00247CE8">
                  <w:r w:rsidRPr="00491652">
                    <w:t>Kompas</w:t>
                  </w:r>
                </w:p>
              </w:tc>
              <w:tc>
                <w:tcPr>
                  <w:tcW w:w="1985" w:type="dxa"/>
                </w:tcPr>
                <w:p w14:paraId="640E12D3" w14:textId="77777777" w:rsidR="00741F35" w:rsidRPr="00491652" w:rsidRDefault="00741F35" w:rsidP="0028220F">
                  <w:pPr>
                    <w:jc w:val="center"/>
                  </w:pPr>
                  <w:r w:rsidRPr="00491652">
                    <w:t>1</w:t>
                  </w:r>
                </w:p>
              </w:tc>
              <w:tc>
                <w:tcPr>
                  <w:tcW w:w="1701" w:type="dxa"/>
                </w:tcPr>
                <w:p w14:paraId="0AF523C3" w14:textId="77777777" w:rsidR="00741F35" w:rsidRPr="00491652" w:rsidRDefault="00741F35" w:rsidP="00761207">
                  <w:pPr>
                    <w:jc w:val="both"/>
                  </w:pPr>
                </w:p>
              </w:tc>
            </w:tr>
            <w:tr w:rsidR="00741F35" w:rsidRPr="00491652" w14:paraId="7E863B54" w14:textId="77777777" w:rsidTr="00741F35">
              <w:tc>
                <w:tcPr>
                  <w:tcW w:w="988" w:type="dxa"/>
                </w:tcPr>
                <w:p w14:paraId="672C2F42" w14:textId="77777777" w:rsidR="00741F35" w:rsidRPr="00491652" w:rsidRDefault="00741F35" w:rsidP="0028220F">
                  <w:pPr>
                    <w:numPr>
                      <w:ilvl w:val="0"/>
                      <w:numId w:val="2"/>
                    </w:numPr>
                  </w:pPr>
                </w:p>
              </w:tc>
              <w:tc>
                <w:tcPr>
                  <w:tcW w:w="2976" w:type="dxa"/>
                </w:tcPr>
                <w:p w14:paraId="251DD22B" w14:textId="77777777" w:rsidR="00741F35" w:rsidRPr="00491652" w:rsidRDefault="00741F35" w:rsidP="00247CE8">
                  <w:r w:rsidRPr="00491652">
                    <w:t>Elektromotor DC</w:t>
                  </w:r>
                </w:p>
              </w:tc>
              <w:tc>
                <w:tcPr>
                  <w:tcW w:w="1985" w:type="dxa"/>
                </w:tcPr>
                <w:p w14:paraId="04147146" w14:textId="77777777" w:rsidR="00741F35" w:rsidRPr="00491652" w:rsidRDefault="00741F35" w:rsidP="0028220F">
                  <w:pPr>
                    <w:jc w:val="center"/>
                  </w:pPr>
                  <w:r w:rsidRPr="00491652">
                    <w:t>1</w:t>
                  </w:r>
                </w:p>
              </w:tc>
              <w:tc>
                <w:tcPr>
                  <w:tcW w:w="1701" w:type="dxa"/>
                </w:tcPr>
                <w:p w14:paraId="1F4A4001" w14:textId="77777777" w:rsidR="00741F35" w:rsidRPr="00491652" w:rsidRDefault="00741F35" w:rsidP="00761207">
                  <w:pPr>
                    <w:jc w:val="both"/>
                  </w:pPr>
                </w:p>
              </w:tc>
            </w:tr>
            <w:tr w:rsidR="00741F35" w:rsidRPr="00491652" w14:paraId="7DBF5251" w14:textId="77777777" w:rsidTr="00741F35">
              <w:tc>
                <w:tcPr>
                  <w:tcW w:w="988" w:type="dxa"/>
                </w:tcPr>
                <w:p w14:paraId="7E9F04F7" w14:textId="77777777" w:rsidR="00741F35" w:rsidRPr="00491652" w:rsidRDefault="00741F35" w:rsidP="0028220F">
                  <w:pPr>
                    <w:numPr>
                      <w:ilvl w:val="0"/>
                      <w:numId w:val="2"/>
                    </w:numPr>
                  </w:pPr>
                </w:p>
              </w:tc>
              <w:tc>
                <w:tcPr>
                  <w:tcW w:w="2976" w:type="dxa"/>
                </w:tcPr>
                <w:p w14:paraId="358E76E2" w14:textId="77777777" w:rsidR="00741F35" w:rsidRPr="00491652" w:rsidRDefault="00F355A8" w:rsidP="00247CE8">
                  <w:r w:rsidRPr="00491652">
                    <w:t xml:space="preserve">Dokumentacij </w:t>
                  </w:r>
                  <w:r w:rsidR="00D303ED">
                    <w:t>–</w:t>
                  </w:r>
                  <w:r w:rsidR="00741F35" w:rsidRPr="00491652">
                    <w:t xml:space="preserve"> mapa</w:t>
                  </w:r>
                </w:p>
              </w:tc>
              <w:tc>
                <w:tcPr>
                  <w:tcW w:w="1985" w:type="dxa"/>
                </w:tcPr>
                <w:p w14:paraId="35739F62" w14:textId="77777777" w:rsidR="00741F35" w:rsidRPr="00491652" w:rsidRDefault="00741F35" w:rsidP="0028220F">
                  <w:pPr>
                    <w:jc w:val="center"/>
                  </w:pPr>
                  <w:r w:rsidRPr="00491652">
                    <w:t>1</w:t>
                  </w:r>
                </w:p>
              </w:tc>
              <w:tc>
                <w:tcPr>
                  <w:tcW w:w="1701" w:type="dxa"/>
                </w:tcPr>
                <w:p w14:paraId="2FB63FEE" w14:textId="77777777" w:rsidR="00741F35" w:rsidRPr="00491652" w:rsidRDefault="00741F35" w:rsidP="00761207">
                  <w:pPr>
                    <w:jc w:val="both"/>
                  </w:pPr>
                </w:p>
              </w:tc>
            </w:tr>
          </w:tbl>
          <w:p w14:paraId="2FC5EADB" w14:textId="77777777" w:rsidR="008571D6" w:rsidRPr="00491652" w:rsidRDefault="008571D6" w:rsidP="00761207">
            <w:pPr>
              <w:jc w:val="both"/>
            </w:pPr>
          </w:p>
          <w:p w14:paraId="56CFB018" w14:textId="77777777" w:rsidR="008571D6" w:rsidRPr="00491652" w:rsidRDefault="00875BD6" w:rsidP="00761207">
            <w:pPr>
              <w:jc w:val="both"/>
            </w:pPr>
            <w:r w:rsidRPr="00491652">
              <w:t>Slike sestavnih delov</w:t>
            </w:r>
          </w:p>
          <w:p w14:paraId="78A36F11" w14:textId="77777777" w:rsidR="00EA4C46" w:rsidRDefault="006648C2" w:rsidP="00EA4C46">
            <w:pPr>
              <w:jc w:val="center"/>
            </w:pPr>
            <w:r w:rsidRPr="00491652">
              <w:t xml:space="preserve">      </w:t>
            </w:r>
            <w:r w:rsidR="00CA7452">
              <w:rPr>
                <w:noProof/>
                <w:lang w:val="en-US" w:eastAsia="en-US"/>
              </w:rPr>
              <w:drawing>
                <wp:inline distT="0" distB="0" distL="0" distR="0" wp14:anchorId="7E5B5774" wp14:editId="11370AD5">
                  <wp:extent cx="3556000" cy="3637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000" cy="3637280"/>
                          </a:xfrm>
                          <a:prstGeom prst="rect">
                            <a:avLst/>
                          </a:prstGeom>
                          <a:noFill/>
                          <a:ln>
                            <a:noFill/>
                          </a:ln>
                        </pic:spPr>
                      </pic:pic>
                    </a:graphicData>
                  </a:graphic>
                </wp:inline>
              </w:drawing>
            </w:r>
          </w:p>
          <w:p w14:paraId="30E8E406" w14:textId="77777777" w:rsidR="00EA4C46" w:rsidRDefault="00EA4C46" w:rsidP="006648C2">
            <w:pPr>
              <w:jc w:val="center"/>
            </w:pPr>
          </w:p>
          <w:p w14:paraId="718095F7" w14:textId="77777777" w:rsidR="00EA4C46" w:rsidRPr="00491652" w:rsidRDefault="00EA4C46" w:rsidP="006648C2">
            <w:pPr>
              <w:jc w:val="center"/>
            </w:pPr>
          </w:p>
          <w:p w14:paraId="6D061220" w14:textId="77777777" w:rsidR="008571D6" w:rsidRPr="00491652" w:rsidRDefault="008571D6" w:rsidP="00761207">
            <w:pPr>
              <w:jc w:val="both"/>
            </w:pPr>
          </w:p>
        </w:tc>
      </w:tr>
      <w:tr w:rsidR="008571D6" w:rsidRPr="00491652" w14:paraId="2D53E93F" w14:textId="77777777" w:rsidTr="00AD2F87">
        <w:tc>
          <w:tcPr>
            <w:tcW w:w="10061" w:type="dxa"/>
          </w:tcPr>
          <w:p w14:paraId="13332D0C" w14:textId="77777777" w:rsidR="008571D6" w:rsidRPr="00491652" w:rsidRDefault="008571D6" w:rsidP="009A2C40">
            <w:pPr>
              <w:jc w:val="center"/>
            </w:pPr>
            <w:r w:rsidRPr="00491652">
              <w:t>OBNOVLJIVI VIRI ENERGIJE V PRIMORSKIH OBČINAH</w:t>
            </w:r>
          </w:p>
        </w:tc>
      </w:tr>
      <w:tr w:rsidR="008571D6" w:rsidRPr="00491652" w14:paraId="1FA660F4" w14:textId="77777777" w:rsidTr="00AD2F87">
        <w:tc>
          <w:tcPr>
            <w:tcW w:w="10061" w:type="dxa"/>
          </w:tcPr>
          <w:p w14:paraId="0727DF18" w14:textId="77777777" w:rsidR="008571D6" w:rsidRPr="00491652" w:rsidRDefault="008571D6" w:rsidP="009A2C40">
            <w:pPr>
              <w:jc w:val="center"/>
            </w:pPr>
            <w:r w:rsidRPr="00491652">
              <w:rPr>
                <w:b/>
                <w:bCs/>
              </w:rPr>
              <w:t>PROGRAM: IZOBRAŽEVANJE IN OZAVEŠČANJE OTROK</w:t>
            </w:r>
          </w:p>
        </w:tc>
      </w:tr>
      <w:tr w:rsidR="00E26A33" w:rsidRPr="00491652" w14:paraId="1F5EAD39" w14:textId="77777777" w:rsidTr="003215E0">
        <w:tc>
          <w:tcPr>
            <w:tcW w:w="10061" w:type="dxa"/>
          </w:tcPr>
          <w:p w14:paraId="4CE2442F" w14:textId="77777777" w:rsidR="00E26A33" w:rsidRPr="00491652" w:rsidRDefault="00E26A33" w:rsidP="00E26A33">
            <w:pPr>
              <w:jc w:val="center"/>
            </w:pPr>
            <w:r w:rsidRPr="00491652">
              <w:t>Modul: Gorivna celica</w:t>
            </w:r>
          </w:p>
        </w:tc>
      </w:tr>
    </w:tbl>
    <w:p w14:paraId="0E2817A3" w14:textId="77777777" w:rsidR="00DA3987" w:rsidRPr="00491652" w:rsidRDefault="008571D6" w:rsidP="00761207">
      <w:pPr>
        <w:pStyle w:val="Title"/>
        <w:jc w:val="both"/>
        <w:rPr>
          <w:rFonts w:ascii="Times New Roman" w:hAnsi="Times New Roman"/>
          <w:lang w:eastAsia="en-US"/>
        </w:rPr>
      </w:pPr>
      <w:bookmarkStart w:id="5" w:name="_Toc305242353"/>
      <w:r w:rsidRPr="00491652">
        <w:rPr>
          <w:rFonts w:ascii="Times New Roman" w:hAnsi="Times New Roman"/>
          <w:lang w:eastAsia="en-US"/>
        </w:rPr>
        <w:t>4</w:t>
      </w:r>
      <w:r w:rsidR="00E97891" w:rsidRPr="00491652">
        <w:rPr>
          <w:rFonts w:ascii="Times New Roman" w:hAnsi="Times New Roman"/>
          <w:lang w:eastAsia="en-US"/>
        </w:rPr>
        <w:t>.</w:t>
      </w:r>
      <w:r w:rsidRPr="00491652">
        <w:rPr>
          <w:rFonts w:ascii="Times New Roman" w:hAnsi="Times New Roman"/>
          <w:lang w:eastAsia="en-US"/>
        </w:rPr>
        <w:t xml:space="preserve"> </w:t>
      </w:r>
      <w:r w:rsidR="00914C6F" w:rsidRPr="00491652">
        <w:rPr>
          <w:rFonts w:ascii="Times New Roman" w:hAnsi="Times New Roman"/>
          <w:lang w:eastAsia="en-US"/>
        </w:rPr>
        <w:t>NAVODILA ZA SESTAVLJANJE</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8571D6" w:rsidRPr="00491652" w14:paraId="41AC7122" w14:textId="77777777" w:rsidTr="00AD2F87">
        <w:tc>
          <w:tcPr>
            <w:tcW w:w="10061" w:type="dxa"/>
          </w:tcPr>
          <w:p w14:paraId="331F76F9" w14:textId="77777777" w:rsidR="00E26A33" w:rsidRPr="00491652" w:rsidRDefault="00E26A33" w:rsidP="00E26A33">
            <w:pPr>
              <w:numPr>
                <w:ilvl w:val="0"/>
                <w:numId w:val="9"/>
              </w:numPr>
              <w:ind w:left="284"/>
              <w:rPr>
                <w:b/>
              </w:rPr>
            </w:pPr>
            <w:r w:rsidRPr="00491652">
              <w:rPr>
                <w:b/>
              </w:rPr>
              <w:t>Sestavljanje modula z gorivno celico</w:t>
            </w:r>
          </w:p>
          <w:p w14:paraId="5923EF1E" w14:textId="77777777" w:rsidR="00E26A33" w:rsidRPr="00491652" w:rsidRDefault="00E26A33" w:rsidP="005D79C7">
            <w:pPr>
              <w:numPr>
                <w:ilvl w:val="0"/>
                <w:numId w:val="8"/>
              </w:numPr>
              <w:jc w:val="both"/>
            </w:pPr>
            <w:r w:rsidRPr="00491652">
              <w:t>Vstavite gorivno celico v režo na nastavku. Gumijasti cevki dolžin</w:t>
            </w:r>
            <w:r w:rsidR="00D303ED">
              <w:t>e</w:t>
            </w:r>
            <w:r w:rsidRPr="00491652">
              <w:t xml:space="preserve"> </w:t>
            </w:r>
            <w:r w:rsidR="00D303ED">
              <w:t xml:space="preserve">približno </w:t>
            </w:r>
            <w:r w:rsidRPr="00491652">
              <w:t>5 cm pritrdite na zgornje priključke go</w:t>
            </w:r>
            <w:r w:rsidR="007B044E" w:rsidRPr="00491652">
              <w:t>rivne</w:t>
            </w:r>
            <w:r w:rsidRPr="00491652">
              <w:t xml:space="preserve"> celice (eno cevko na stran</w:t>
            </w:r>
            <w:r w:rsidR="007B044E" w:rsidRPr="00491652">
              <w:t xml:space="preserve"> H</w:t>
            </w:r>
            <w:r w:rsidR="007B044E" w:rsidRPr="00491652">
              <w:rPr>
                <w:vertAlign w:val="subscript"/>
              </w:rPr>
              <w:t>2</w:t>
            </w:r>
            <w:r w:rsidRPr="00491652">
              <w:t>, drugo na O</w:t>
            </w:r>
            <w:r w:rsidRPr="00491652">
              <w:rPr>
                <w:vertAlign w:val="subscript"/>
              </w:rPr>
              <w:t>2</w:t>
            </w:r>
            <w:r w:rsidRPr="00491652">
              <w:t>). Črn</w:t>
            </w:r>
            <w:r w:rsidR="00FE6396">
              <w:t>i</w:t>
            </w:r>
            <w:r w:rsidRPr="00491652">
              <w:t xml:space="preserve"> žebljiček pritrdite na gumijasto cev na vodikovi strani gorivne celice (H</w:t>
            </w:r>
            <w:r w:rsidRPr="00491652">
              <w:rPr>
                <w:vertAlign w:val="subscript"/>
              </w:rPr>
              <w:t>2</w:t>
            </w:r>
            <w:r w:rsidRPr="00491652">
              <w:t>). (</w:t>
            </w:r>
            <w:r w:rsidR="00FE6396">
              <w:t>G</w:t>
            </w:r>
            <w:r w:rsidRPr="00491652">
              <w:t>lej sliko 4.1</w:t>
            </w:r>
            <w:r w:rsidR="00FE6396">
              <w:t>.</w:t>
            </w:r>
            <w:r w:rsidRPr="00491652">
              <w:t>)</w:t>
            </w:r>
          </w:p>
          <w:p w14:paraId="529948BC" w14:textId="77777777" w:rsidR="005D79C7" w:rsidRPr="00491652" w:rsidRDefault="005D79C7" w:rsidP="005D79C7"/>
          <w:p w14:paraId="5D883148" w14:textId="77777777" w:rsidR="00E26A33" w:rsidRPr="00491652" w:rsidRDefault="00CA7452" w:rsidP="00E26A33">
            <w:pPr>
              <w:keepNext/>
              <w:jc w:val="center"/>
            </w:pPr>
            <w:r>
              <w:rPr>
                <w:noProof/>
                <w:lang w:val="en-US" w:eastAsia="en-US"/>
              </w:rPr>
              <w:drawing>
                <wp:inline distT="0" distB="0" distL="0" distR="0" wp14:anchorId="07A75371" wp14:editId="3938C329">
                  <wp:extent cx="2123440" cy="2926080"/>
                  <wp:effectExtent l="0" t="0" r="10160" b="0"/>
                  <wp:docPr id="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3440" cy="2926080"/>
                          </a:xfrm>
                          <a:prstGeom prst="rect">
                            <a:avLst/>
                          </a:prstGeom>
                          <a:noFill/>
                          <a:ln>
                            <a:noFill/>
                          </a:ln>
                        </pic:spPr>
                      </pic:pic>
                    </a:graphicData>
                  </a:graphic>
                </wp:inline>
              </w:drawing>
            </w:r>
          </w:p>
          <w:p w14:paraId="4CD780F4" w14:textId="77777777" w:rsidR="00E26A33" w:rsidRPr="00491652" w:rsidRDefault="00E26A33" w:rsidP="00616004">
            <w:pPr>
              <w:pStyle w:val="Caption"/>
              <w:jc w:val="center"/>
            </w:pPr>
            <w:r w:rsidRPr="00491652">
              <w:t xml:space="preserve">Slika 4. </w:t>
            </w:r>
            <w:r w:rsidRPr="00491652">
              <w:fldChar w:fldCharType="begin"/>
            </w:r>
            <w:r w:rsidRPr="00491652">
              <w:instrText xml:space="preserve"> SEQ Slika_4. \* ARABIC </w:instrText>
            </w:r>
            <w:r w:rsidRPr="00491652">
              <w:fldChar w:fldCharType="separate"/>
            </w:r>
            <w:r w:rsidR="00D64A07">
              <w:rPr>
                <w:noProof/>
              </w:rPr>
              <w:t>1</w:t>
            </w:r>
            <w:r w:rsidRPr="00491652">
              <w:fldChar w:fldCharType="end"/>
            </w:r>
            <w:r w:rsidRPr="00491652">
              <w:t xml:space="preserve"> Gorivna celica na nastavku</w:t>
            </w:r>
          </w:p>
          <w:p w14:paraId="027AFCC4" w14:textId="77777777" w:rsidR="00E26A33" w:rsidRPr="00491652" w:rsidRDefault="00E26A33" w:rsidP="00E26A33"/>
          <w:p w14:paraId="433FA2CD" w14:textId="77777777" w:rsidR="00E26A33" w:rsidRPr="00491652" w:rsidRDefault="00E26A33" w:rsidP="005D79C7">
            <w:pPr>
              <w:numPr>
                <w:ilvl w:val="0"/>
                <w:numId w:val="8"/>
              </w:numPr>
              <w:jc w:val="both"/>
            </w:pPr>
            <w:r w:rsidRPr="00491652">
              <w:t>Napolnite briz</w:t>
            </w:r>
            <w:r w:rsidR="00FE6396">
              <w:t>galk</w:t>
            </w:r>
            <w:r w:rsidRPr="00491652">
              <w:t>o z destilirano vodo. Na rdeči strani (kisik O</w:t>
            </w:r>
            <w:r w:rsidRPr="00491652">
              <w:rPr>
                <w:vertAlign w:val="subscript"/>
              </w:rPr>
              <w:t>2</w:t>
            </w:r>
            <w:r w:rsidRPr="00491652">
              <w:t>) gorivne celice vbrizgajte destilirano vodo. Vodo vbrizgavate z brizg</w:t>
            </w:r>
            <w:r w:rsidR="00BB2045">
              <w:t>alk</w:t>
            </w:r>
            <w:r w:rsidRPr="00491652">
              <w:t>o</w:t>
            </w:r>
            <w:r w:rsidR="007B044E" w:rsidRPr="00491652">
              <w:t>,</w:t>
            </w:r>
            <w:r w:rsidRPr="00491652">
              <w:t xml:space="preserve"> dokler skozi spodnjo odprtino na kisikovi strani voda ne prične odtekati iz gorivne celice. Gorivno celico pustite pri miru </w:t>
            </w:r>
            <w:r w:rsidR="00BB2045">
              <w:t xml:space="preserve">okoli </w:t>
            </w:r>
            <w:r w:rsidRPr="00491652">
              <w:t>3 minute. (</w:t>
            </w:r>
            <w:r w:rsidR="00BB2045">
              <w:t>G</w:t>
            </w:r>
            <w:r w:rsidRPr="00491652">
              <w:t>lej sliko 4.2</w:t>
            </w:r>
            <w:r w:rsidR="00BB2045">
              <w:t>.</w:t>
            </w:r>
            <w:r w:rsidRPr="00491652">
              <w:t>)</w:t>
            </w:r>
          </w:p>
          <w:p w14:paraId="7B5563C5" w14:textId="77777777" w:rsidR="005D79C7" w:rsidRPr="00491652" w:rsidRDefault="005D79C7" w:rsidP="005D79C7">
            <w:pPr>
              <w:ind w:left="720"/>
            </w:pPr>
          </w:p>
          <w:p w14:paraId="15E1707C" w14:textId="77777777" w:rsidR="00E26A33" w:rsidRPr="00491652" w:rsidRDefault="00CA7452" w:rsidP="00E26A33">
            <w:pPr>
              <w:keepNext/>
              <w:jc w:val="center"/>
            </w:pPr>
            <w:r>
              <w:rPr>
                <w:noProof/>
                <w:lang w:val="en-US" w:eastAsia="en-US"/>
              </w:rPr>
              <w:drawing>
                <wp:inline distT="0" distB="0" distL="0" distR="0" wp14:anchorId="51A3BCB5" wp14:editId="118B4A2B">
                  <wp:extent cx="2661920" cy="1920240"/>
                  <wp:effectExtent l="0" t="0" r="5080" b="10160"/>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1920" cy="1920240"/>
                          </a:xfrm>
                          <a:prstGeom prst="rect">
                            <a:avLst/>
                          </a:prstGeom>
                          <a:noFill/>
                          <a:ln>
                            <a:noFill/>
                          </a:ln>
                        </pic:spPr>
                      </pic:pic>
                    </a:graphicData>
                  </a:graphic>
                </wp:inline>
              </w:drawing>
            </w:r>
          </w:p>
          <w:p w14:paraId="04A4F887" w14:textId="77777777" w:rsidR="00E26A33" w:rsidRPr="00491652" w:rsidRDefault="00E26A33" w:rsidP="00B5459A">
            <w:pPr>
              <w:pStyle w:val="Caption"/>
              <w:spacing w:before="240"/>
              <w:jc w:val="center"/>
            </w:pPr>
            <w:r w:rsidRPr="00491652">
              <w:t xml:space="preserve">Slika 4. </w:t>
            </w:r>
            <w:r w:rsidRPr="00491652">
              <w:fldChar w:fldCharType="begin"/>
            </w:r>
            <w:r w:rsidRPr="00491652">
              <w:instrText xml:space="preserve"> SEQ Slika_4. \* ARABIC </w:instrText>
            </w:r>
            <w:r w:rsidRPr="00491652">
              <w:fldChar w:fldCharType="separate"/>
            </w:r>
            <w:r w:rsidR="00D64A07">
              <w:rPr>
                <w:noProof/>
              </w:rPr>
              <w:t>2</w:t>
            </w:r>
            <w:r w:rsidRPr="00491652">
              <w:fldChar w:fldCharType="end"/>
            </w:r>
            <w:r w:rsidRPr="00491652">
              <w:t xml:space="preserve"> Polnjenje gorivne celice z destilirano vodo</w:t>
            </w:r>
          </w:p>
          <w:p w14:paraId="47DEFE5A" w14:textId="77777777" w:rsidR="00616004" w:rsidRPr="00491652" w:rsidRDefault="00616004" w:rsidP="00761207">
            <w:pPr>
              <w:jc w:val="both"/>
            </w:pPr>
          </w:p>
          <w:p w14:paraId="50D09C16" w14:textId="77777777" w:rsidR="00EA4C46" w:rsidRDefault="00EA4C46" w:rsidP="00761207">
            <w:pPr>
              <w:jc w:val="both"/>
            </w:pPr>
          </w:p>
          <w:p w14:paraId="6E00C637" w14:textId="77777777" w:rsidR="00EA4C46" w:rsidRDefault="00EA4C46" w:rsidP="00761207">
            <w:pPr>
              <w:jc w:val="both"/>
            </w:pPr>
          </w:p>
          <w:p w14:paraId="2EC11E19" w14:textId="77777777" w:rsidR="00EA4C46" w:rsidRPr="00491652" w:rsidRDefault="00EA4C46" w:rsidP="00761207">
            <w:pPr>
              <w:jc w:val="both"/>
            </w:pPr>
          </w:p>
        </w:tc>
      </w:tr>
      <w:tr w:rsidR="008571D6" w:rsidRPr="00491652" w14:paraId="4B70544A" w14:textId="77777777" w:rsidTr="00AD2F87">
        <w:tc>
          <w:tcPr>
            <w:tcW w:w="10061" w:type="dxa"/>
          </w:tcPr>
          <w:p w14:paraId="0F7D0D35" w14:textId="77777777" w:rsidR="008571D6" w:rsidRPr="00491652" w:rsidRDefault="008571D6" w:rsidP="00616004">
            <w:pPr>
              <w:jc w:val="center"/>
            </w:pPr>
            <w:r w:rsidRPr="00491652">
              <w:t>OBNOVLJIVI VIRI ENERGIJE V PRIMORSKIH OBČINAH</w:t>
            </w:r>
          </w:p>
        </w:tc>
      </w:tr>
      <w:tr w:rsidR="008571D6" w:rsidRPr="00491652" w14:paraId="551E1579" w14:textId="77777777" w:rsidTr="00AD2F87">
        <w:tc>
          <w:tcPr>
            <w:tcW w:w="10061" w:type="dxa"/>
          </w:tcPr>
          <w:p w14:paraId="2F5E70E7" w14:textId="77777777" w:rsidR="008571D6" w:rsidRPr="00491652" w:rsidRDefault="008571D6" w:rsidP="00616004">
            <w:pPr>
              <w:jc w:val="center"/>
            </w:pPr>
            <w:r w:rsidRPr="00491652">
              <w:rPr>
                <w:b/>
                <w:bCs/>
              </w:rPr>
              <w:t>PROGRAM: IZOBRAŽEVANJE IN OZAVEŠČANJE OTROK</w:t>
            </w:r>
          </w:p>
        </w:tc>
      </w:tr>
      <w:tr w:rsidR="00616004" w:rsidRPr="00491652" w14:paraId="467D10DF" w14:textId="77777777" w:rsidTr="003215E0">
        <w:tc>
          <w:tcPr>
            <w:tcW w:w="10061" w:type="dxa"/>
          </w:tcPr>
          <w:p w14:paraId="7E2AAEB3" w14:textId="77777777" w:rsidR="00616004" w:rsidRPr="00491652" w:rsidRDefault="00616004" w:rsidP="00616004">
            <w:pPr>
              <w:jc w:val="center"/>
            </w:pPr>
            <w:r w:rsidRPr="00491652">
              <w:t>Modul: Gorivna celica</w:t>
            </w:r>
          </w:p>
        </w:tc>
      </w:tr>
      <w:tr w:rsidR="005D79C7" w:rsidRPr="00491652" w14:paraId="27DEDD8A" w14:textId="77777777" w:rsidTr="005D79C7">
        <w:tc>
          <w:tcPr>
            <w:tcW w:w="10061" w:type="dxa"/>
            <w:tcBorders>
              <w:top w:val="single" w:sz="4" w:space="0" w:color="auto"/>
              <w:left w:val="single" w:sz="4" w:space="0" w:color="auto"/>
              <w:bottom w:val="single" w:sz="4" w:space="0" w:color="auto"/>
              <w:right w:val="single" w:sz="4" w:space="0" w:color="auto"/>
            </w:tcBorders>
          </w:tcPr>
          <w:p w14:paraId="46FD20FD" w14:textId="77777777" w:rsidR="005D79C7" w:rsidRPr="00491652" w:rsidRDefault="005D79C7" w:rsidP="007B044E">
            <w:pPr>
              <w:numPr>
                <w:ilvl w:val="0"/>
                <w:numId w:val="8"/>
              </w:numPr>
              <w:ind w:left="284"/>
            </w:pPr>
            <w:r w:rsidRPr="00491652">
              <w:t>Pritrdite cilindrasti posodi na nastavek. Nalijte destilirano vodo v posodi do oznake »0«. (</w:t>
            </w:r>
            <w:r w:rsidR="00076B62">
              <w:t>G</w:t>
            </w:r>
            <w:r w:rsidRPr="00491652">
              <w:t>lej sliko 4.3</w:t>
            </w:r>
            <w:r w:rsidR="00076B62">
              <w:t>.</w:t>
            </w:r>
            <w:r w:rsidRPr="00491652">
              <w:t>)</w:t>
            </w:r>
          </w:p>
          <w:p w14:paraId="77E76BEA" w14:textId="77777777" w:rsidR="005D79C7" w:rsidRPr="00491652" w:rsidRDefault="005D79C7" w:rsidP="005D79C7">
            <w:pPr>
              <w:keepNext/>
            </w:pPr>
          </w:p>
          <w:p w14:paraId="0423E054" w14:textId="77777777" w:rsidR="005D79C7" w:rsidRPr="00491652" w:rsidRDefault="00CA7452" w:rsidP="005D79C7">
            <w:pPr>
              <w:keepNext/>
              <w:spacing w:after="240"/>
              <w:jc w:val="center"/>
            </w:pPr>
            <w:r>
              <w:rPr>
                <w:noProof/>
                <w:lang w:val="en-US" w:eastAsia="en-US"/>
              </w:rPr>
              <w:drawing>
                <wp:inline distT="0" distB="0" distL="0" distR="0" wp14:anchorId="27A90201" wp14:editId="19BEA48D">
                  <wp:extent cx="2519680" cy="2184400"/>
                  <wp:effectExtent l="0" t="0" r="0" b="0"/>
                  <wp:docPr id="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9680" cy="2184400"/>
                          </a:xfrm>
                          <a:prstGeom prst="rect">
                            <a:avLst/>
                          </a:prstGeom>
                          <a:noFill/>
                          <a:ln>
                            <a:noFill/>
                          </a:ln>
                        </pic:spPr>
                      </pic:pic>
                    </a:graphicData>
                  </a:graphic>
                </wp:inline>
              </w:drawing>
            </w:r>
          </w:p>
          <w:p w14:paraId="6F61B4C7" w14:textId="77777777" w:rsidR="005D79C7" w:rsidRPr="00491652" w:rsidRDefault="005D79C7" w:rsidP="005D79C7">
            <w:pPr>
              <w:pStyle w:val="Caption"/>
              <w:spacing w:after="240"/>
              <w:jc w:val="center"/>
            </w:pPr>
            <w:r w:rsidRPr="00491652">
              <w:t xml:space="preserve">Slika 4. </w:t>
            </w:r>
            <w:r w:rsidRPr="00491652">
              <w:fldChar w:fldCharType="begin"/>
            </w:r>
            <w:r w:rsidRPr="00491652">
              <w:instrText xml:space="preserve"> SEQ Slika_4. \* ARABIC </w:instrText>
            </w:r>
            <w:r w:rsidRPr="00491652">
              <w:fldChar w:fldCharType="separate"/>
            </w:r>
            <w:r w:rsidR="00D64A07">
              <w:rPr>
                <w:noProof/>
              </w:rPr>
              <w:t>3</w:t>
            </w:r>
            <w:r w:rsidRPr="00491652">
              <w:fldChar w:fldCharType="end"/>
            </w:r>
            <w:r w:rsidRPr="00491652">
              <w:t xml:space="preserve"> Polnjenje posod z destilirano vodo</w:t>
            </w:r>
          </w:p>
          <w:p w14:paraId="12613453" w14:textId="77777777" w:rsidR="005D79C7" w:rsidRPr="00491652" w:rsidRDefault="005D79C7" w:rsidP="007B044E">
            <w:pPr>
              <w:numPr>
                <w:ilvl w:val="0"/>
                <w:numId w:val="8"/>
              </w:numPr>
              <w:ind w:left="284"/>
            </w:pPr>
            <w:r w:rsidRPr="00491652">
              <w:t>Vstavite rdeč</w:t>
            </w:r>
            <w:r w:rsidR="00BB2045">
              <w:t>i</w:t>
            </w:r>
            <w:r w:rsidRPr="00491652">
              <w:t xml:space="preserve"> žebljiček v cevko na kisikovi strani gorivne celice. (</w:t>
            </w:r>
            <w:r w:rsidR="00076B62">
              <w:t>G</w:t>
            </w:r>
            <w:r w:rsidRPr="00491652">
              <w:t>lej sliko 4.4</w:t>
            </w:r>
            <w:r w:rsidR="00076B62">
              <w:t>.</w:t>
            </w:r>
            <w:r w:rsidRPr="00491652">
              <w:t>)</w:t>
            </w:r>
          </w:p>
          <w:p w14:paraId="36211BB6" w14:textId="77777777" w:rsidR="005D79C7" w:rsidRPr="00491652" w:rsidRDefault="005D79C7" w:rsidP="005D79C7">
            <w:pPr>
              <w:ind w:left="720"/>
            </w:pPr>
          </w:p>
          <w:p w14:paraId="2F30DA81" w14:textId="77777777" w:rsidR="005D79C7" w:rsidRPr="00491652" w:rsidRDefault="00CA7452" w:rsidP="005D79C7">
            <w:pPr>
              <w:keepNext/>
              <w:spacing w:after="240"/>
              <w:jc w:val="center"/>
            </w:pPr>
            <w:r>
              <w:rPr>
                <w:noProof/>
                <w:lang w:val="en-US" w:eastAsia="en-US"/>
              </w:rPr>
              <w:drawing>
                <wp:inline distT="0" distB="0" distL="0" distR="0" wp14:anchorId="41BB73F0" wp14:editId="4F5B994D">
                  <wp:extent cx="2875280" cy="2570480"/>
                  <wp:effectExtent l="0" t="0" r="0" b="0"/>
                  <wp:docPr id="1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5280" cy="2570480"/>
                          </a:xfrm>
                          <a:prstGeom prst="rect">
                            <a:avLst/>
                          </a:prstGeom>
                          <a:noFill/>
                          <a:ln>
                            <a:noFill/>
                          </a:ln>
                        </pic:spPr>
                      </pic:pic>
                    </a:graphicData>
                  </a:graphic>
                </wp:inline>
              </w:drawing>
            </w:r>
          </w:p>
          <w:p w14:paraId="003B41FC" w14:textId="77777777" w:rsidR="005D79C7" w:rsidRPr="00491652" w:rsidRDefault="005D79C7" w:rsidP="005D79C7">
            <w:pPr>
              <w:pStyle w:val="Caption"/>
              <w:jc w:val="center"/>
            </w:pPr>
            <w:r w:rsidRPr="00491652">
              <w:t xml:space="preserve">Slika 4. </w:t>
            </w:r>
            <w:r w:rsidRPr="00491652">
              <w:fldChar w:fldCharType="begin"/>
            </w:r>
            <w:r w:rsidRPr="00491652">
              <w:instrText xml:space="preserve"> SEQ Slika_4. \* ARABIC </w:instrText>
            </w:r>
            <w:r w:rsidRPr="00491652">
              <w:fldChar w:fldCharType="separate"/>
            </w:r>
            <w:r w:rsidR="00D64A07">
              <w:rPr>
                <w:noProof/>
              </w:rPr>
              <w:t>4</w:t>
            </w:r>
            <w:r w:rsidRPr="00491652">
              <w:fldChar w:fldCharType="end"/>
            </w:r>
            <w:r w:rsidRPr="00491652">
              <w:t xml:space="preserve"> Pritrditev žebljička na cevko</w:t>
            </w:r>
          </w:p>
          <w:p w14:paraId="7C5F2015" w14:textId="77777777" w:rsidR="005D79C7" w:rsidRPr="00491652" w:rsidRDefault="005D79C7" w:rsidP="005D79C7"/>
          <w:p w14:paraId="685EC708" w14:textId="77777777" w:rsidR="005D79C7" w:rsidRPr="00491652" w:rsidRDefault="005D79C7" w:rsidP="007B044E">
            <w:pPr>
              <w:numPr>
                <w:ilvl w:val="0"/>
                <w:numId w:val="8"/>
              </w:numPr>
              <w:ind w:left="284"/>
              <w:jc w:val="both"/>
            </w:pPr>
            <w:r w:rsidRPr="00491652">
              <w:t xml:space="preserve">Gumijasti cevki dolžine </w:t>
            </w:r>
            <w:r w:rsidR="00BB2045">
              <w:t xml:space="preserve">približno </w:t>
            </w:r>
            <w:r w:rsidRPr="00491652">
              <w:t>20 c</w:t>
            </w:r>
            <w:r w:rsidR="007B044E" w:rsidRPr="00491652">
              <w:t>m pritrdi</w:t>
            </w:r>
            <w:r w:rsidRPr="00491652">
              <w:t xml:space="preserve"> na priključka v cilindrastih posodicah. V</w:t>
            </w:r>
            <w:r w:rsidR="00ED467B" w:rsidRPr="00491652">
              <w:t xml:space="preserve"> c</w:t>
            </w:r>
            <w:r w:rsidRPr="00491652">
              <w:t>ilindrastih posodicah</w:t>
            </w:r>
            <w:r w:rsidR="00ED467B" w:rsidRPr="00491652">
              <w:t xml:space="preserve"> </w:t>
            </w:r>
            <w:r w:rsidRPr="00491652">
              <w:t>preglej višino vode in po potrebi z brizg</w:t>
            </w:r>
            <w:r w:rsidR="00E842D4">
              <w:t>alk</w:t>
            </w:r>
            <w:r w:rsidRPr="00491652">
              <w:t>o dodaj oz. odvzemi vodo</w:t>
            </w:r>
            <w:r w:rsidR="00E842D4">
              <w:t>,</w:t>
            </w:r>
            <w:r w:rsidRPr="00491652">
              <w:t xml:space="preserve"> tako da dosežeš nivo vode z oznako »0«. Cevko, ki je spojena s kisikovo posodico</w:t>
            </w:r>
            <w:r w:rsidR="007B044E" w:rsidRPr="00491652">
              <w:t>,</w:t>
            </w:r>
            <w:r w:rsidRPr="00491652">
              <w:t xml:space="preserve"> spoji s spodnjim priključkom na kisikovi strani gorivne celice. Cevko, ki je spojena z vodikovo posodico</w:t>
            </w:r>
            <w:r w:rsidR="007B044E" w:rsidRPr="00491652">
              <w:t>,</w:t>
            </w:r>
            <w:r w:rsidRPr="00491652">
              <w:t xml:space="preserve"> spoji s spodnjim priključkom na vodikovi strani gorivne celice. (</w:t>
            </w:r>
            <w:r w:rsidR="00E842D4">
              <w:t>G</w:t>
            </w:r>
            <w:r w:rsidRPr="00491652">
              <w:t>lej sliko 4.5</w:t>
            </w:r>
            <w:r w:rsidR="00E842D4">
              <w:t>.</w:t>
            </w:r>
            <w:r w:rsidRPr="00491652">
              <w:t>)</w:t>
            </w:r>
          </w:p>
          <w:p w14:paraId="17065A72" w14:textId="77777777" w:rsidR="00EA4C46" w:rsidRDefault="00EA4C46" w:rsidP="00EA4C46"/>
          <w:p w14:paraId="69C88767" w14:textId="77777777" w:rsidR="00EA4C46" w:rsidRDefault="00EA4C46" w:rsidP="005D79C7">
            <w:pPr>
              <w:ind w:left="720"/>
            </w:pPr>
          </w:p>
          <w:p w14:paraId="4CFF58E7" w14:textId="77777777" w:rsidR="00EA4C46" w:rsidRDefault="00EA4C46" w:rsidP="005D79C7">
            <w:pPr>
              <w:ind w:left="720"/>
            </w:pPr>
          </w:p>
          <w:p w14:paraId="7B0271A0" w14:textId="77777777" w:rsidR="00EA4C46" w:rsidRPr="00491652" w:rsidRDefault="00EA4C46" w:rsidP="005D79C7">
            <w:pPr>
              <w:ind w:left="720"/>
            </w:pPr>
          </w:p>
          <w:p w14:paraId="27CE13EB" w14:textId="77777777" w:rsidR="005D79C7" w:rsidRPr="00491652" w:rsidRDefault="005D79C7" w:rsidP="005D79C7">
            <w:pPr>
              <w:jc w:val="center"/>
            </w:pPr>
          </w:p>
        </w:tc>
      </w:tr>
      <w:tr w:rsidR="005D79C7" w:rsidRPr="00491652" w14:paraId="25840C33" w14:textId="77777777" w:rsidTr="005D79C7">
        <w:tc>
          <w:tcPr>
            <w:tcW w:w="10061" w:type="dxa"/>
            <w:tcBorders>
              <w:top w:val="single" w:sz="4" w:space="0" w:color="auto"/>
              <w:left w:val="single" w:sz="4" w:space="0" w:color="auto"/>
              <w:bottom w:val="single" w:sz="4" w:space="0" w:color="auto"/>
              <w:right w:val="single" w:sz="4" w:space="0" w:color="auto"/>
            </w:tcBorders>
          </w:tcPr>
          <w:p w14:paraId="2BE5AF55" w14:textId="77777777" w:rsidR="005D79C7" w:rsidRPr="00491652" w:rsidRDefault="005D79C7" w:rsidP="003215E0">
            <w:pPr>
              <w:jc w:val="center"/>
            </w:pPr>
            <w:r w:rsidRPr="00491652">
              <w:t>OBNOVLJIVI VIRI ENERGIJE V PRIMORSKIH OBČINAH</w:t>
            </w:r>
          </w:p>
        </w:tc>
      </w:tr>
      <w:tr w:rsidR="005D79C7" w:rsidRPr="00491652" w14:paraId="5D4F2D6B" w14:textId="77777777" w:rsidTr="005D79C7">
        <w:tc>
          <w:tcPr>
            <w:tcW w:w="10061" w:type="dxa"/>
            <w:tcBorders>
              <w:top w:val="single" w:sz="4" w:space="0" w:color="auto"/>
              <w:left w:val="single" w:sz="4" w:space="0" w:color="auto"/>
              <w:bottom w:val="single" w:sz="4" w:space="0" w:color="auto"/>
              <w:right w:val="single" w:sz="4" w:space="0" w:color="auto"/>
            </w:tcBorders>
          </w:tcPr>
          <w:p w14:paraId="55D4BC78" w14:textId="77777777" w:rsidR="005D79C7" w:rsidRPr="00491652" w:rsidRDefault="005D79C7" w:rsidP="003215E0">
            <w:pPr>
              <w:jc w:val="center"/>
              <w:rPr>
                <w:b/>
              </w:rPr>
            </w:pPr>
            <w:r w:rsidRPr="00491652">
              <w:rPr>
                <w:b/>
              </w:rPr>
              <w:t>PROGRAM: IZOBRAŽEVANJE IN OZAVEŠČANJE OTROK</w:t>
            </w:r>
          </w:p>
        </w:tc>
      </w:tr>
      <w:tr w:rsidR="005D79C7" w:rsidRPr="00491652" w14:paraId="0D77EE89" w14:textId="77777777" w:rsidTr="005D79C7">
        <w:tc>
          <w:tcPr>
            <w:tcW w:w="10061" w:type="dxa"/>
            <w:tcBorders>
              <w:top w:val="single" w:sz="4" w:space="0" w:color="auto"/>
              <w:left w:val="single" w:sz="4" w:space="0" w:color="auto"/>
              <w:bottom w:val="single" w:sz="4" w:space="0" w:color="auto"/>
              <w:right w:val="single" w:sz="4" w:space="0" w:color="auto"/>
            </w:tcBorders>
          </w:tcPr>
          <w:p w14:paraId="418E5C4E" w14:textId="77777777" w:rsidR="005D79C7" w:rsidRPr="00491652" w:rsidRDefault="005D79C7" w:rsidP="003215E0">
            <w:pPr>
              <w:jc w:val="center"/>
            </w:pPr>
            <w:r w:rsidRPr="00491652">
              <w:t>Modul: Gorivna celica</w:t>
            </w:r>
          </w:p>
        </w:tc>
      </w:tr>
      <w:tr w:rsidR="005D79C7" w:rsidRPr="00491652" w14:paraId="50A3F375" w14:textId="77777777" w:rsidTr="005D79C7">
        <w:tc>
          <w:tcPr>
            <w:tcW w:w="10061" w:type="dxa"/>
            <w:tcBorders>
              <w:top w:val="single" w:sz="4" w:space="0" w:color="auto"/>
              <w:left w:val="single" w:sz="4" w:space="0" w:color="auto"/>
              <w:bottom w:val="single" w:sz="4" w:space="0" w:color="auto"/>
              <w:right w:val="single" w:sz="4" w:space="0" w:color="auto"/>
            </w:tcBorders>
          </w:tcPr>
          <w:p w14:paraId="4D06BB36" w14:textId="77777777" w:rsidR="005D79C7" w:rsidRPr="00491652" w:rsidRDefault="00CA7452" w:rsidP="005D79C7">
            <w:pPr>
              <w:keepNext/>
              <w:spacing w:before="240" w:after="240"/>
              <w:ind w:left="284"/>
              <w:jc w:val="center"/>
            </w:pPr>
            <w:r>
              <w:rPr>
                <w:noProof/>
                <w:lang w:val="en-US" w:eastAsia="en-US"/>
              </w:rPr>
              <w:drawing>
                <wp:inline distT="0" distB="0" distL="0" distR="0" wp14:anchorId="0814F405" wp14:editId="26E21D83">
                  <wp:extent cx="3352800" cy="1950720"/>
                  <wp:effectExtent l="0" t="0" r="0" b="5080"/>
                  <wp:docPr id="1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1950720"/>
                          </a:xfrm>
                          <a:prstGeom prst="rect">
                            <a:avLst/>
                          </a:prstGeom>
                          <a:noFill/>
                          <a:ln>
                            <a:noFill/>
                          </a:ln>
                        </pic:spPr>
                      </pic:pic>
                    </a:graphicData>
                  </a:graphic>
                </wp:inline>
              </w:drawing>
            </w:r>
          </w:p>
          <w:p w14:paraId="1648DE5C" w14:textId="77777777" w:rsidR="005D79C7" w:rsidRPr="00491652" w:rsidRDefault="005D79C7" w:rsidP="005D79C7">
            <w:pPr>
              <w:pStyle w:val="Caption"/>
              <w:spacing w:after="240"/>
              <w:jc w:val="center"/>
            </w:pPr>
            <w:r w:rsidRPr="00491652">
              <w:t xml:space="preserve">Slika 4. </w:t>
            </w:r>
            <w:r w:rsidRPr="00491652">
              <w:fldChar w:fldCharType="begin"/>
            </w:r>
            <w:r w:rsidRPr="00491652">
              <w:instrText xml:space="preserve"> SEQ Slika_4. \* ARABIC </w:instrText>
            </w:r>
            <w:r w:rsidRPr="00491652">
              <w:fldChar w:fldCharType="separate"/>
            </w:r>
            <w:r w:rsidR="00D64A07">
              <w:rPr>
                <w:noProof/>
              </w:rPr>
              <w:t>5</w:t>
            </w:r>
            <w:r w:rsidRPr="00491652">
              <w:fldChar w:fldCharType="end"/>
            </w:r>
            <w:r w:rsidRPr="00491652">
              <w:t xml:space="preserve"> Sistem gorivne celice s posodicama z destilirano vodo</w:t>
            </w:r>
          </w:p>
          <w:p w14:paraId="04873DCD" w14:textId="77777777" w:rsidR="005D79C7" w:rsidRPr="00491652" w:rsidRDefault="005D79C7" w:rsidP="007B044E">
            <w:pPr>
              <w:numPr>
                <w:ilvl w:val="0"/>
                <w:numId w:val="8"/>
              </w:numPr>
              <w:ind w:left="284"/>
              <w:jc w:val="both"/>
            </w:pPr>
            <w:r w:rsidRPr="00491652">
              <w:t>Go</w:t>
            </w:r>
            <w:r w:rsidR="007B044E" w:rsidRPr="00491652">
              <w:t>rivno</w:t>
            </w:r>
            <w:r w:rsidRPr="00491652">
              <w:t xml:space="preserve"> celico lahko polnite z različnimi viri električne energije (sončni panel, baterijski vir</w:t>
            </w:r>
            <w:r w:rsidR="002C0D89">
              <w:t xml:space="preserve"> </w:t>
            </w:r>
            <w:r w:rsidR="007B044E" w:rsidRPr="00491652">
              <w:t>…</w:t>
            </w:r>
            <w:r w:rsidRPr="00491652">
              <w:t>). Priporočeno je, da se napetost polnilnega vira giblje med 1</w:t>
            </w:r>
            <w:r w:rsidR="007B044E" w:rsidRPr="00491652">
              <w:t xml:space="preserve"> </w:t>
            </w:r>
            <w:r w:rsidRPr="00491652">
              <w:t>V do 2</w:t>
            </w:r>
            <w:r w:rsidR="007B044E" w:rsidRPr="00491652">
              <w:t xml:space="preserve"> </w:t>
            </w:r>
            <w:r w:rsidRPr="00491652">
              <w:t>V. Vir električne energije ima dva priključka</w:t>
            </w:r>
            <w:r w:rsidR="007B044E" w:rsidRPr="00491652">
              <w:t xml:space="preserve"> </w:t>
            </w:r>
            <w:r w:rsidR="002C0D89">
              <w:t>–</w:t>
            </w:r>
            <w:r w:rsidRPr="00491652">
              <w:t xml:space="preserve"> rdečega (pozitivni pol DC napetosti) in črnega (negativni pol DC napetosti). </w:t>
            </w:r>
            <w:r w:rsidR="007B044E" w:rsidRPr="00491652">
              <w:t>Z rdečim električnim vodom povežemo rdeči priključek na viru električne energije in električni priključek na gorivni celici.</w:t>
            </w:r>
            <w:r w:rsidRPr="00491652">
              <w:t xml:space="preserve"> </w:t>
            </w:r>
            <w:r w:rsidR="007B044E" w:rsidRPr="00491652">
              <w:t>S črnim električnim vodom povežemo črni priključek na viru električne energije in črni priključek na gorivni celici.</w:t>
            </w:r>
            <w:r w:rsidRPr="00491652">
              <w:t xml:space="preserve"> (</w:t>
            </w:r>
            <w:r w:rsidR="002C0D89">
              <w:t>G</w:t>
            </w:r>
            <w:r w:rsidRPr="00491652">
              <w:t>lej sliko 4.6</w:t>
            </w:r>
            <w:r w:rsidR="002C0D89">
              <w:t>.</w:t>
            </w:r>
            <w:r w:rsidRPr="00491652">
              <w:t>)</w:t>
            </w:r>
          </w:p>
          <w:p w14:paraId="535A94CC" w14:textId="77777777" w:rsidR="005D79C7" w:rsidRPr="00491652" w:rsidRDefault="005D79C7" w:rsidP="005D79C7">
            <w:pPr>
              <w:ind w:left="360"/>
            </w:pPr>
            <w:r w:rsidRPr="00491652">
              <w:t xml:space="preserve">       </w:t>
            </w:r>
          </w:p>
          <w:p w14:paraId="550B4035" w14:textId="77777777" w:rsidR="005D79C7" w:rsidRPr="00491652" w:rsidRDefault="00CA7452" w:rsidP="005D79C7">
            <w:pPr>
              <w:keepNext/>
              <w:ind w:left="284"/>
              <w:jc w:val="center"/>
            </w:pPr>
            <w:r>
              <w:rPr>
                <w:noProof/>
                <w:lang w:val="en-US" w:eastAsia="en-US"/>
              </w:rPr>
              <w:drawing>
                <wp:inline distT="0" distB="0" distL="0" distR="0" wp14:anchorId="4B92FF2F" wp14:editId="61548AAF">
                  <wp:extent cx="3200400" cy="2458720"/>
                  <wp:effectExtent l="0" t="0" r="0" b="5080"/>
                  <wp:docPr id="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2458720"/>
                          </a:xfrm>
                          <a:prstGeom prst="rect">
                            <a:avLst/>
                          </a:prstGeom>
                          <a:noFill/>
                          <a:ln>
                            <a:noFill/>
                          </a:ln>
                        </pic:spPr>
                      </pic:pic>
                    </a:graphicData>
                  </a:graphic>
                </wp:inline>
              </w:drawing>
            </w:r>
          </w:p>
          <w:p w14:paraId="2BAB12E3" w14:textId="77777777" w:rsidR="005D79C7" w:rsidRPr="00491652" w:rsidRDefault="005D79C7" w:rsidP="005D79C7">
            <w:pPr>
              <w:pStyle w:val="Caption"/>
              <w:jc w:val="center"/>
            </w:pPr>
            <w:r w:rsidRPr="00491652">
              <w:t xml:space="preserve">Slika 4. </w:t>
            </w:r>
            <w:r w:rsidRPr="00491652">
              <w:fldChar w:fldCharType="begin"/>
            </w:r>
            <w:r w:rsidRPr="00491652">
              <w:instrText xml:space="preserve"> SEQ Slika_4. \* ARABIC </w:instrText>
            </w:r>
            <w:r w:rsidRPr="00491652">
              <w:fldChar w:fldCharType="separate"/>
            </w:r>
            <w:r w:rsidR="00D64A07">
              <w:rPr>
                <w:noProof/>
              </w:rPr>
              <w:t>6</w:t>
            </w:r>
            <w:r w:rsidRPr="00491652">
              <w:fldChar w:fldCharType="end"/>
            </w:r>
            <w:r w:rsidRPr="00491652">
              <w:t xml:space="preserve"> Polnjenje gorljive celice</w:t>
            </w:r>
          </w:p>
          <w:p w14:paraId="5D005BF0" w14:textId="77777777" w:rsidR="005D79C7" w:rsidRPr="00491652" w:rsidRDefault="005D79C7" w:rsidP="005D79C7"/>
          <w:p w14:paraId="71D3FF58" w14:textId="77777777" w:rsidR="005D79C7" w:rsidRPr="00491652" w:rsidRDefault="005D79C7" w:rsidP="007B044E">
            <w:pPr>
              <w:numPr>
                <w:ilvl w:val="0"/>
                <w:numId w:val="8"/>
              </w:numPr>
              <w:ind w:left="284"/>
              <w:jc w:val="both"/>
            </w:pPr>
            <w:r w:rsidRPr="00491652">
              <w:t xml:space="preserve">Ob polnjenju gorivne celice se v plinski komori v cilindričnih posodi začne proizvajati plin. V rdeči cilindrični posodi </w:t>
            </w:r>
            <w:r w:rsidR="007B044E" w:rsidRPr="00491652">
              <w:t xml:space="preserve">je </w:t>
            </w:r>
            <w:r w:rsidRPr="00491652">
              <w:t>kisik</w:t>
            </w:r>
            <w:r w:rsidR="007B044E" w:rsidRPr="00491652">
              <w:t>,</w:t>
            </w:r>
            <w:r w:rsidRPr="00491652">
              <w:t xml:space="preserve"> v črni pa vodik. Cikel polnjenja je končan, ko se na površju vodikove posode začnejo pojavljati mehurčki oz</w:t>
            </w:r>
            <w:r w:rsidR="002C0D89">
              <w:t>iroma</w:t>
            </w:r>
            <w:r w:rsidRPr="00491652">
              <w:t xml:space="preserve"> ko je električni tok polnjenja minimalen, zanemarljiv (mA). Električno nabiti </w:t>
            </w:r>
            <w:r w:rsidR="007A50DE">
              <w:t>(</w:t>
            </w:r>
            <w:r w:rsidRPr="00491652">
              <w:t>polni</w:t>
            </w:r>
            <w:r w:rsidR="007A50DE">
              <w:t>)</w:t>
            </w:r>
            <w:r w:rsidRPr="00491652">
              <w:t xml:space="preserve"> gorivni celici prekinemo polnilni tokokrog oz. izvlečemo rdeč</w:t>
            </w:r>
            <w:r w:rsidR="002C0D89">
              <w:t>i</w:t>
            </w:r>
            <w:r w:rsidRPr="00491652">
              <w:t xml:space="preserve"> in črn</w:t>
            </w:r>
            <w:r w:rsidR="002C0D89">
              <w:t>i</w:t>
            </w:r>
            <w:r w:rsidRPr="00491652">
              <w:t xml:space="preserve"> električni vod iz priključnih vtičnic na gorivni celici. </w:t>
            </w:r>
          </w:p>
          <w:p w14:paraId="6CF7C827" w14:textId="77777777" w:rsidR="005D79C7" w:rsidRDefault="005D79C7" w:rsidP="005D79C7"/>
          <w:p w14:paraId="78C683AA" w14:textId="77777777" w:rsidR="00EA4C46" w:rsidRDefault="00EA4C46" w:rsidP="005D79C7"/>
          <w:p w14:paraId="72B60891" w14:textId="77777777" w:rsidR="00EA4C46" w:rsidRDefault="00EA4C46" w:rsidP="005D79C7"/>
          <w:p w14:paraId="4C738D99" w14:textId="77777777" w:rsidR="00EA4C46" w:rsidRPr="00491652" w:rsidRDefault="00EA4C46" w:rsidP="005D79C7"/>
          <w:p w14:paraId="080C0838" w14:textId="77777777" w:rsidR="005D79C7" w:rsidRPr="00491652" w:rsidRDefault="005D79C7" w:rsidP="003215E0">
            <w:pPr>
              <w:jc w:val="center"/>
            </w:pPr>
          </w:p>
        </w:tc>
      </w:tr>
      <w:tr w:rsidR="005D79C7" w:rsidRPr="00491652" w14:paraId="1EC232CD" w14:textId="77777777" w:rsidTr="005D79C7">
        <w:tc>
          <w:tcPr>
            <w:tcW w:w="10061" w:type="dxa"/>
            <w:tcBorders>
              <w:top w:val="single" w:sz="4" w:space="0" w:color="auto"/>
              <w:left w:val="single" w:sz="4" w:space="0" w:color="auto"/>
              <w:bottom w:val="single" w:sz="4" w:space="0" w:color="auto"/>
              <w:right w:val="single" w:sz="4" w:space="0" w:color="auto"/>
            </w:tcBorders>
          </w:tcPr>
          <w:p w14:paraId="3CBFA24D" w14:textId="77777777" w:rsidR="005D79C7" w:rsidRPr="00491652" w:rsidRDefault="005D79C7" w:rsidP="003215E0">
            <w:pPr>
              <w:jc w:val="center"/>
            </w:pPr>
            <w:r w:rsidRPr="00491652">
              <w:t>OBNOVLJIVI VIRI ENERGIJE V PRIMORSKIH OBČINAH</w:t>
            </w:r>
          </w:p>
        </w:tc>
      </w:tr>
      <w:tr w:rsidR="005D79C7" w:rsidRPr="00491652" w14:paraId="3FBAD742" w14:textId="77777777" w:rsidTr="005D79C7">
        <w:tc>
          <w:tcPr>
            <w:tcW w:w="10061" w:type="dxa"/>
            <w:tcBorders>
              <w:top w:val="single" w:sz="4" w:space="0" w:color="auto"/>
              <w:left w:val="single" w:sz="4" w:space="0" w:color="auto"/>
              <w:bottom w:val="single" w:sz="4" w:space="0" w:color="auto"/>
              <w:right w:val="single" w:sz="4" w:space="0" w:color="auto"/>
            </w:tcBorders>
          </w:tcPr>
          <w:p w14:paraId="1B23993F" w14:textId="77777777" w:rsidR="005D79C7" w:rsidRPr="00491652" w:rsidRDefault="005D79C7" w:rsidP="003215E0">
            <w:pPr>
              <w:jc w:val="center"/>
              <w:rPr>
                <w:b/>
              </w:rPr>
            </w:pPr>
            <w:r w:rsidRPr="00491652">
              <w:rPr>
                <w:b/>
              </w:rPr>
              <w:t>PROGRAM: IZOBRAŽEVANJE IN OZAVEŠČANJE OTROK</w:t>
            </w:r>
          </w:p>
        </w:tc>
      </w:tr>
      <w:tr w:rsidR="005D79C7" w:rsidRPr="00491652" w14:paraId="376BCA45" w14:textId="77777777" w:rsidTr="005D79C7">
        <w:tc>
          <w:tcPr>
            <w:tcW w:w="10061" w:type="dxa"/>
            <w:tcBorders>
              <w:top w:val="single" w:sz="4" w:space="0" w:color="auto"/>
              <w:left w:val="single" w:sz="4" w:space="0" w:color="auto"/>
              <w:bottom w:val="single" w:sz="4" w:space="0" w:color="auto"/>
              <w:right w:val="single" w:sz="4" w:space="0" w:color="auto"/>
            </w:tcBorders>
          </w:tcPr>
          <w:p w14:paraId="7DE0E2DA" w14:textId="77777777" w:rsidR="005D79C7" w:rsidRPr="00491652" w:rsidRDefault="005D79C7" w:rsidP="003215E0">
            <w:pPr>
              <w:jc w:val="center"/>
            </w:pPr>
            <w:r w:rsidRPr="00491652">
              <w:t>Modul: Gorivna celica</w:t>
            </w:r>
          </w:p>
        </w:tc>
      </w:tr>
      <w:tr w:rsidR="00ED467B" w:rsidRPr="00491652" w14:paraId="2D19B4F7" w14:textId="77777777" w:rsidTr="00ED467B">
        <w:tc>
          <w:tcPr>
            <w:tcW w:w="10061" w:type="dxa"/>
            <w:tcBorders>
              <w:top w:val="single" w:sz="4" w:space="0" w:color="auto"/>
              <w:left w:val="single" w:sz="4" w:space="0" w:color="auto"/>
              <w:bottom w:val="single" w:sz="4" w:space="0" w:color="auto"/>
              <w:right w:val="single" w:sz="4" w:space="0" w:color="auto"/>
            </w:tcBorders>
          </w:tcPr>
          <w:p w14:paraId="3D3B8352" w14:textId="77777777" w:rsidR="00ED467B" w:rsidRPr="00491652" w:rsidRDefault="00CA7452" w:rsidP="00ED467B">
            <w:pPr>
              <w:spacing w:before="240" w:after="240"/>
              <w:jc w:val="center"/>
            </w:pPr>
            <w:r>
              <w:rPr>
                <w:noProof/>
                <w:lang w:val="en-US" w:eastAsia="en-US"/>
              </w:rPr>
              <w:drawing>
                <wp:inline distT="0" distB="0" distL="0" distR="0" wp14:anchorId="035948E6" wp14:editId="134E538F">
                  <wp:extent cx="3525520" cy="2072640"/>
                  <wp:effectExtent l="0" t="0" r="5080" b="10160"/>
                  <wp:docPr id="1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5520" cy="2072640"/>
                          </a:xfrm>
                          <a:prstGeom prst="rect">
                            <a:avLst/>
                          </a:prstGeom>
                          <a:noFill/>
                          <a:ln>
                            <a:noFill/>
                          </a:ln>
                        </pic:spPr>
                      </pic:pic>
                    </a:graphicData>
                  </a:graphic>
                </wp:inline>
              </w:drawing>
            </w:r>
          </w:p>
          <w:p w14:paraId="2F29BADB" w14:textId="77777777" w:rsidR="00ED467B" w:rsidRPr="00491652" w:rsidRDefault="00ED467B" w:rsidP="00ED467B">
            <w:pPr>
              <w:spacing w:after="240"/>
              <w:jc w:val="center"/>
            </w:pPr>
            <w:r w:rsidRPr="00491652">
              <w:t xml:space="preserve">Slika 4. </w:t>
            </w:r>
            <w:r w:rsidRPr="00491652">
              <w:fldChar w:fldCharType="begin"/>
            </w:r>
            <w:r w:rsidRPr="00491652">
              <w:instrText xml:space="preserve"> SEQ Slika_4. \* ARABIC </w:instrText>
            </w:r>
            <w:r w:rsidRPr="00491652">
              <w:fldChar w:fldCharType="separate"/>
            </w:r>
            <w:r w:rsidR="00D64A07">
              <w:rPr>
                <w:noProof/>
              </w:rPr>
              <w:t>7</w:t>
            </w:r>
            <w:r w:rsidRPr="00491652">
              <w:fldChar w:fldCharType="end"/>
            </w:r>
            <w:r w:rsidRPr="00491652">
              <w:t xml:space="preserve"> Sistem gorivne celice s posodicama z destilirano vodo</w:t>
            </w:r>
          </w:p>
          <w:p w14:paraId="6EF223C5" w14:textId="77777777" w:rsidR="00ED467B" w:rsidRPr="00491652" w:rsidRDefault="00ED467B" w:rsidP="00124863">
            <w:pPr>
              <w:numPr>
                <w:ilvl w:val="0"/>
                <w:numId w:val="8"/>
              </w:numPr>
              <w:ind w:left="284"/>
              <w:jc w:val="both"/>
            </w:pPr>
            <w:r w:rsidRPr="007A50DE">
              <w:t>Go</w:t>
            </w:r>
            <w:r w:rsidR="00124863" w:rsidRPr="007A50DE">
              <w:t>rivn</w:t>
            </w:r>
            <w:r w:rsidRPr="007A50DE">
              <w:t>o celico lahko polnite z različnimi viri električne energije (sončni panel, baterijski vir</w:t>
            </w:r>
            <w:r w:rsidR="007A50DE">
              <w:t xml:space="preserve"> </w:t>
            </w:r>
            <w:r w:rsidR="00124863" w:rsidRPr="007A50DE">
              <w:t>.</w:t>
            </w:r>
            <w:r w:rsidRPr="007A50DE">
              <w:t>..). Priporoč</w:t>
            </w:r>
            <w:r w:rsidR="007A50DE">
              <w:t>a se</w:t>
            </w:r>
            <w:r w:rsidRPr="007A50DE">
              <w:t>, da se napetost polnilnega vira giblje med 1</w:t>
            </w:r>
            <w:r w:rsidR="00124863" w:rsidRPr="007A50DE">
              <w:t xml:space="preserve"> </w:t>
            </w:r>
            <w:r w:rsidRPr="007A50DE">
              <w:t>V do 2</w:t>
            </w:r>
            <w:r w:rsidR="00124863" w:rsidRPr="007A50DE">
              <w:t xml:space="preserve"> </w:t>
            </w:r>
            <w:r w:rsidRPr="007A50DE">
              <w:t>V. Vir električne energije ima dva priključka</w:t>
            </w:r>
            <w:r w:rsidR="00124863" w:rsidRPr="007A50DE">
              <w:t xml:space="preserve"> </w:t>
            </w:r>
            <w:r w:rsidR="007A50DE">
              <w:t>–</w:t>
            </w:r>
            <w:r w:rsidRPr="007A50DE">
              <w:t xml:space="preserve"> rdečega (pozitivni pol DC napetosti) in črnega (negativni pol DC napetosti). </w:t>
            </w:r>
            <w:r w:rsidR="00124863" w:rsidRPr="007A50DE">
              <w:t>). Z rdečim električnim vodom povežemo rdeči priključek na viru električne</w:t>
            </w:r>
            <w:r w:rsidR="00124863" w:rsidRPr="00491652">
              <w:t xml:space="preserve"> energije in električni priključek na gorivni celici. S črnim električnim vodom povežemo črni priključek na viru električne energije in črni priključek na gorivni celici.</w:t>
            </w:r>
            <w:r w:rsidR="00537AB1" w:rsidRPr="00491652">
              <w:t xml:space="preserve"> (</w:t>
            </w:r>
            <w:r w:rsidR="007A50DE">
              <w:t>G</w:t>
            </w:r>
            <w:r w:rsidR="00537AB1" w:rsidRPr="00491652">
              <w:t>lej sliko 4.8</w:t>
            </w:r>
            <w:r w:rsidR="007A50DE">
              <w:t>.</w:t>
            </w:r>
            <w:r w:rsidRPr="00491652">
              <w:t>)</w:t>
            </w:r>
          </w:p>
          <w:p w14:paraId="5A532FF4" w14:textId="77777777" w:rsidR="00ED467B" w:rsidRPr="00491652" w:rsidRDefault="00ED467B" w:rsidP="00ED467B">
            <w:pPr>
              <w:jc w:val="center"/>
            </w:pPr>
            <w:r w:rsidRPr="00491652">
              <w:t xml:space="preserve">       </w:t>
            </w:r>
          </w:p>
          <w:p w14:paraId="4463995A" w14:textId="77777777" w:rsidR="00ED467B" w:rsidRPr="00491652" w:rsidRDefault="00CA7452" w:rsidP="00ED467B">
            <w:pPr>
              <w:spacing w:after="240"/>
              <w:jc w:val="center"/>
            </w:pPr>
            <w:r>
              <w:rPr>
                <w:noProof/>
                <w:lang w:val="en-US" w:eastAsia="en-US"/>
              </w:rPr>
              <w:drawing>
                <wp:inline distT="0" distB="0" distL="0" distR="0" wp14:anchorId="3EE84AAC" wp14:editId="70858B63">
                  <wp:extent cx="3098800" cy="2407920"/>
                  <wp:effectExtent l="0" t="0" r="0" b="5080"/>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800" cy="2407920"/>
                          </a:xfrm>
                          <a:prstGeom prst="rect">
                            <a:avLst/>
                          </a:prstGeom>
                          <a:noFill/>
                          <a:ln>
                            <a:noFill/>
                          </a:ln>
                        </pic:spPr>
                      </pic:pic>
                    </a:graphicData>
                  </a:graphic>
                </wp:inline>
              </w:drawing>
            </w:r>
          </w:p>
          <w:p w14:paraId="3BFEF93F" w14:textId="77777777" w:rsidR="00ED467B" w:rsidRPr="00491652" w:rsidRDefault="00ED467B" w:rsidP="00ED467B">
            <w:pPr>
              <w:jc w:val="center"/>
            </w:pPr>
            <w:r w:rsidRPr="00491652">
              <w:t xml:space="preserve">Slika 4. </w:t>
            </w:r>
            <w:r w:rsidRPr="00491652">
              <w:fldChar w:fldCharType="begin"/>
            </w:r>
            <w:r w:rsidRPr="00491652">
              <w:instrText xml:space="preserve"> SEQ Slika_4. \* ARABIC </w:instrText>
            </w:r>
            <w:r w:rsidRPr="00491652">
              <w:fldChar w:fldCharType="separate"/>
            </w:r>
            <w:r w:rsidR="00D64A07">
              <w:rPr>
                <w:noProof/>
              </w:rPr>
              <w:t>8</w:t>
            </w:r>
            <w:r w:rsidRPr="00491652">
              <w:fldChar w:fldCharType="end"/>
            </w:r>
            <w:r w:rsidRPr="00491652">
              <w:t xml:space="preserve"> Polnjenje gor</w:t>
            </w:r>
            <w:r w:rsidR="007A50DE">
              <w:t>ivne</w:t>
            </w:r>
            <w:r w:rsidRPr="00491652">
              <w:t xml:space="preserve"> celice</w:t>
            </w:r>
          </w:p>
          <w:p w14:paraId="3FACC0C6" w14:textId="77777777" w:rsidR="00ED467B" w:rsidRPr="00491652" w:rsidRDefault="00ED467B" w:rsidP="00ED467B">
            <w:pPr>
              <w:jc w:val="center"/>
            </w:pPr>
          </w:p>
          <w:p w14:paraId="616C526E" w14:textId="77777777" w:rsidR="00ED467B" w:rsidRPr="00491652" w:rsidRDefault="00ED467B" w:rsidP="00537AB1">
            <w:pPr>
              <w:numPr>
                <w:ilvl w:val="0"/>
                <w:numId w:val="8"/>
              </w:numPr>
              <w:ind w:left="284"/>
              <w:jc w:val="both"/>
            </w:pPr>
            <w:r w:rsidRPr="00491652">
              <w:t>Ob polnjenju gorivne celice se v plinski komori v cilindričnih posodi začne proizvajati plin. V rdeči cilindrični posodi</w:t>
            </w:r>
            <w:r w:rsidR="00537AB1" w:rsidRPr="00491652">
              <w:t xml:space="preserve"> je</w:t>
            </w:r>
            <w:r w:rsidRPr="00491652">
              <w:t xml:space="preserve"> kisik</w:t>
            </w:r>
            <w:r w:rsidR="00537AB1" w:rsidRPr="00491652">
              <w:t>,</w:t>
            </w:r>
            <w:r w:rsidRPr="00491652">
              <w:t xml:space="preserve"> v črni pa vodik. Cikel polnjenja je končan, ko se na površju vodikove posode začnejo pojavljati mehurčki oz. ko je električni tok polnjenja minimalen, zanemarljiv (mA). Električno nabiti, polni gorivni celici prekinemo polnilni tokokrog</w:t>
            </w:r>
            <w:r w:rsidR="00537AB1" w:rsidRPr="00491652">
              <w:t>,</w:t>
            </w:r>
            <w:r w:rsidRPr="00491652">
              <w:t xml:space="preserve"> oz. izvlečemo rdeč</w:t>
            </w:r>
            <w:r w:rsidR="0066116C">
              <w:t>i</w:t>
            </w:r>
            <w:r w:rsidRPr="00491652">
              <w:t xml:space="preserve"> in črn</w:t>
            </w:r>
            <w:r w:rsidR="0066116C">
              <w:t>i</w:t>
            </w:r>
            <w:r w:rsidRPr="00491652">
              <w:t xml:space="preserve"> električni vod iz priključnih vtičnic na gorivni celici. </w:t>
            </w:r>
          </w:p>
          <w:p w14:paraId="13A33263" w14:textId="77777777" w:rsidR="00EA4C46" w:rsidRDefault="00EA4C46" w:rsidP="00EA4C46"/>
          <w:p w14:paraId="76D0AD12" w14:textId="77777777" w:rsidR="00EA4C46" w:rsidRDefault="00EA4C46" w:rsidP="003215E0">
            <w:pPr>
              <w:jc w:val="center"/>
            </w:pPr>
          </w:p>
          <w:p w14:paraId="3E8C72B7" w14:textId="77777777" w:rsidR="00EA4C46" w:rsidRPr="00491652" w:rsidRDefault="00EA4C46" w:rsidP="003215E0">
            <w:pPr>
              <w:jc w:val="center"/>
            </w:pPr>
          </w:p>
        </w:tc>
      </w:tr>
      <w:tr w:rsidR="00ED467B" w:rsidRPr="00491652" w14:paraId="12682C7B" w14:textId="77777777" w:rsidTr="00ED467B">
        <w:tc>
          <w:tcPr>
            <w:tcW w:w="10061" w:type="dxa"/>
            <w:tcBorders>
              <w:top w:val="single" w:sz="4" w:space="0" w:color="auto"/>
              <w:left w:val="single" w:sz="4" w:space="0" w:color="auto"/>
              <w:bottom w:val="single" w:sz="4" w:space="0" w:color="auto"/>
              <w:right w:val="single" w:sz="4" w:space="0" w:color="auto"/>
            </w:tcBorders>
          </w:tcPr>
          <w:p w14:paraId="4E404371" w14:textId="77777777" w:rsidR="00ED467B" w:rsidRPr="00491652" w:rsidRDefault="00ED467B" w:rsidP="003215E0">
            <w:pPr>
              <w:jc w:val="center"/>
            </w:pPr>
            <w:r w:rsidRPr="00491652">
              <w:t>OBNOVLJIVI VIRI ENERGIJE V PRIMORSKIH OBČINAH</w:t>
            </w:r>
          </w:p>
        </w:tc>
      </w:tr>
      <w:tr w:rsidR="00ED467B" w:rsidRPr="00491652" w14:paraId="46726885" w14:textId="77777777" w:rsidTr="00ED467B">
        <w:tc>
          <w:tcPr>
            <w:tcW w:w="10061" w:type="dxa"/>
            <w:tcBorders>
              <w:top w:val="single" w:sz="4" w:space="0" w:color="auto"/>
              <w:left w:val="single" w:sz="4" w:space="0" w:color="auto"/>
              <w:bottom w:val="single" w:sz="4" w:space="0" w:color="auto"/>
              <w:right w:val="single" w:sz="4" w:space="0" w:color="auto"/>
            </w:tcBorders>
          </w:tcPr>
          <w:p w14:paraId="417F29C6" w14:textId="77777777" w:rsidR="00ED467B" w:rsidRPr="00491652" w:rsidRDefault="00ED467B" w:rsidP="003215E0">
            <w:pPr>
              <w:jc w:val="center"/>
              <w:rPr>
                <w:b/>
              </w:rPr>
            </w:pPr>
            <w:r w:rsidRPr="00491652">
              <w:rPr>
                <w:b/>
              </w:rPr>
              <w:t>PROGRAM: IZOBRAŽEVANJE IN OZAVEŠČANJE OTROK</w:t>
            </w:r>
          </w:p>
        </w:tc>
      </w:tr>
      <w:tr w:rsidR="00ED467B" w:rsidRPr="00491652" w14:paraId="343869D5" w14:textId="77777777" w:rsidTr="00ED467B">
        <w:tc>
          <w:tcPr>
            <w:tcW w:w="10061" w:type="dxa"/>
            <w:tcBorders>
              <w:top w:val="single" w:sz="4" w:space="0" w:color="auto"/>
              <w:left w:val="single" w:sz="4" w:space="0" w:color="auto"/>
              <w:bottom w:val="single" w:sz="4" w:space="0" w:color="auto"/>
              <w:right w:val="single" w:sz="4" w:space="0" w:color="auto"/>
            </w:tcBorders>
          </w:tcPr>
          <w:p w14:paraId="2E209D1F" w14:textId="77777777" w:rsidR="00ED467B" w:rsidRPr="00491652" w:rsidRDefault="00ED467B" w:rsidP="003215E0">
            <w:pPr>
              <w:jc w:val="center"/>
            </w:pPr>
            <w:r w:rsidRPr="00491652">
              <w:t>Modul: Gorivna celica</w:t>
            </w:r>
          </w:p>
        </w:tc>
      </w:tr>
      <w:tr w:rsidR="00ED467B" w:rsidRPr="00491652" w14:paraId="211F2541" w14:textId="77777777" w:rsidTr="00ED467B">
        <w:tc>
          <w:tcPr>
            <w:tcW w:w="10061" w:type="dxa"/>
            <w:tcBorders>
              <w:top w:val="single" w:sz="4" w:space="0" w:color="auto"/>
              <w:left w:val="single" w:sz="4" w:space="0" w:color="auto"/>
              <w:bottom w:val="single" w:sz="4" w:space="0" w:color="auto"/>
              <w:right w:val="single" w:sz="4" w:space="0" w:color="auto"/>
            </w:tcBorders>
          </w:tcPr>
          <w:p w14:paraId="7340D35D" w14:textId="77777777" w:rsidR="00ED467B" w:rsidRPr="00491652" w:rsidRDefault="00ED467B" w:rsidP="00537AB1">
            <w:pPr>
              <w:numPr>
                <w:ilvl w:val="0"/>
                <w:numId w:val="8"/>
              </w:numPr>
              <w:ind w:left="284"/>
              <w:jc w:val="both"/>
            </w:pPr>
            <w:r w:rsidRPr="00491652">
              <w:t xml:space="preserve">Ob ponovnem polnjenju prazne gorivne celice </w:t>
            </w:r>
            <w:r w:rsidR="00537AB1" w:rsidRPr="00491652">
              <w:t xml:space="preserve">napetostni vir ponovno </w:t>
            </w:r>
            <w:r w:rsidRPr="00491652">
              <w:t xml:space="preserve">priključimo </w:t>
            </w:r>
            <w:r w:rsidR="00537AB1" w:rsidRPr="00491652">
              <w:t>na celico, iztaknemo rdeč</w:t>
            </w:r>
            <w:r w:rsidR="0022385F">
              <w:t>i</w:t>
            </w:r>
            <w:r w:rsidRPr="00491652">
              <w:t xml:space="preserve"> in črn</w:t>
            </w:r>
            <w:r w:rsidR="0022385F">
              <w:t>i</w:t>
            </w:r>
            <w:r w:rsidRPr="00491652">
              <w:t xml:space="preserve"> žebljiček iz gumijastih cevk na gorivni celici in </w:t>
            </w:r>
            <w:r w:rsidR="0079389F">
              <w:t>dodamo ali odvzamemo toliko</w:t>
            </w:r>
            <w:r w:rsidRPr="0022385F">
              <w:t xml:space="preserve"> </w:t>
            </w:r>
            <w:r w:rsidR="0079389F">
              <w:t>destilirane vode</w:t>
            </w:r>
            <w:r w:rsidR="0079389F" w:rsidRPr="00491652">
              <w:t xml:space="preserve"> </w:t>
            </w:r>
            <w:r w:rsidR="0079389F" w:rsidRPr="0022385F">
              <w:t xml:space="preserve">v </w:t>
            </w:r>
            <w:r w:rsidRPr="0022385F">
              <w:t>cilindričnih</w:t>
            </w:r>
            <w:r w:rsidRPr="00491652">
              <w:t xml:space="preserve"> posodicah</w:t>
            </w:r>
            <w:r w:rsidR="0079389F">
              <w:t>, da</w:t>
            </w:r>
            <w:r w:rsidRPr="00491652">
              <w:t xml:space="preserve"> nivo </w:t>
            </w:r>
            <w:r w:rsidR="0079389F">
              <w:t xml:space="preserve">vode doseže </w:t>
            </w:r>
            <w:r w:rsidRPr="00491652">
              <w:t xml:space="preserve">oznako </w:t>
            </w:r>
            <w:r w:rsidR="00F97947">
              <w:t>»</w:t>
            </w:r>
            <w:r w:rsidRPr="00491652">
              <w:t>0</w:t>
            </w:r>
            <w:r w:rsidR="00F97947">
              <w:t>«</w:t>
            </w:r>
            <w:r w:rsidRPr="00491652">
              <w:t xml:space="preserve"> (lahko si pomagamo z brizg</w:t>
            </w:r>
            <w:r w:rsidR="0066116C">
              <w:t>alk</w:t>
            </w:r>
            <w:r w:rsidRPr="00491652">
              <w:t>o.</w:t>
            </w:r>
            <w:r w:rsidR="0066116C">
              <w:t>)</w:t>
            </w:r>
            <w:r w:rsidRPr="00491652">
              <w:t xml:space="preserve"> Žebljičke ponovno namestimo na</w:t>
            </w:r>
            <w:r w:rsidR="00537AB1" w:rsidRPr="00491652">
              <w:t xml:space="preserve"> gumijasti cevki na gorivni celici</w:t>
            </w:r>
            <w:r w:rsidRPr="00491652">
              <w:t>. Postopek polnjenja oz. elektroliza vode se ponovi.</w:t>
            </w:r>
          </w:p>
          <w:p w14:paraId="18F97F76" w14:textId="77777777" w:rsidR="00ED467B" w:rsidRPr="00491652" w:rsidRDefault="00ED467B" w:rsidP="00537AB1">
            <w:pPr>
              <w:numPr>
                <w:ilvl w:val="0"/>
                <w:numId w:val="8"/>
              </w:numPr>
              <w:spacing w:before="240"/>
              <w:ind w:left="284"/>
              <w:jc w:val="both"/>
            </w:pPr>
            <w:r w:rsidRPr="00491652">
              <w:t>Praznjenje oz. uporaba gorivne celice kot vir električne DC napetosti poteka tako, da na priključke gorivnih celic priključimo porabnik, breme, ki začne trošiti energijo</w:t>
            </w:r>
            <w:r w:rsidR="0022385F">
              <w:t>,</w:t>
            </w:r>
            <w:r w:rsidRPr="00491652">
              <w:t xml:space="preserve"> akumulirano v gorivni celici. (glej sliko 4.7)</w:t>
            </w:r>
          </w:p>
          <w:p w14:paraId="369BA244" w14:textId="77777777" w:rsidR="00ED467B" w:rsidRPr="00491652" w:rsidRDefault="00ED467B" w:rsidP="00ED467B">
            <w:pPr>
              <w:spacing w:before="240"/>
            </w:pPr>
          </w:p>
          <w:p w14:paraId="0BACE0B9" w14:textId="77777777" w:rsidR="00ED467B" w:rsidRPr="00491652" w:rsidRDefault="00CA7452" w:rsidP="00ED467B">
            <w:pPr>
              <w:keepNext/>
              <w:spacing w:before="240" w:after="240"/>
              <w:jc w:val="center"/>
            </w:pPr>
            <w:r>
              <w:rPr>
                <w:noProof/>
                <w:lang w:val="en-US" w:eastAsia="en-US"/>
              </w:rPr>
              <w:drawing>
                <wp:inline distT="0" distB="0" distL="0" distR="0" wp14:anchorId="4E414C2D" wp14:editId="3A1433E3">
                  <wp:extent cx="4572000" cy="4450080"/>
                  <wp:effectExtent l="0" t="0" r="0" b="0"/>
                  <wp:docPr id="1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4450080"/>
                          </a:xfrm>
                          <a:prstGeom prst="rect">
                            <a:avLst/>
                          </a:prstGeom>
                          <a:noFill/>
                          <a:ln>
                            <a:noFill/>
                          </a:ln>
                        </pic:spPr>
                      </pic:pic>
                    </a:graphicData>
                  </a:graphic>
                </wp:inline>
              </w:drawing>
            </w:r>
          </w:p>
          <w:p w14:paraId="0235E0C5" w14:textId="77777777" w:rsidR="00ED467B" w:rsidRPr="00491652" w:rsidRDefault="00ED467B" w:rsidP="00ED467B">
            <w:pPr>
              <w:pStyle w:val="Caption"/>
              <w:jc w:val="center"/>
              <w:rPr>
                <w:sz w:val="24"/>
              </w:rPr>
            </w:pPr>
            <w:r w:rsidRPr="00491652">
              <w:rPr>
                <w:sz w:val="24"/>
              </w:rPr>
              <w:t xml:space="preserve">Slika 4. </w:t>
            </w:r>
            <w:r w:rsidRPr="00491652">
              <w:rPr>
                <w:sz w:val="24"/>
              </w:rPr>
              <w:fldChar w:fldCharType="begin"/>
            </w:r>
            <w:r w:rsidRPr="00491652">
              <w:rPr>
                <w:sz w:val="24"/>
              </w:rPr>
              <w:instrText xml:space="preserve"> SEQ Slika_4. \* ARABIC </w:instrText>
            </w:r>
            <w:r w:rsidRPr="00491652">
              <w:rPr>
                <w:sz w:val="24"/>
              </w:rPr>
              <w:fldChar w:fldCharType="separate"/>
            </w:r>
            <w:r w:rsidR="00D64A07">
              <w:rPr>
                <w:noProof/>
                <w:sz w:val="24"/>
              </w:rPr>
              <w:t>9</w:t>
            </w:r>
            <w:r w:rsidRPr="00491652">
              <w:rPr>
                <w:sz w:val="24"/>
              </w:rPr>
              <w:fldChar w:fldCharType="end"/>
            </w:r>
            <w:r w:rsidRPr="00491652">
              <w:rPr>
                <w:sz w:val="24"/>
              </w:rPr>
              <w:t xml:space="preserve"> Priklop porabnika na gorivno celico</w:t>
            </w:r>
          </w:p>
          <w:p w14:paraId="67FC8496" w14:textId="77777777" w:rsidR="00ED467B" w:rsidRPr="00491652" w:rsidRDefault="00ED467B" w:rsidP="00ED467B"/>
          <w:p w14:paraId="5D774FFA" w14:textId="77777777" w:rsidR="00ED467B" w:rsidRPr="00491652" w:rsidRDefault="00ED467B" w:rsidP="00ED467B"/>
          <w:p w14:paraId="4544005D" w14:textId="77777777" w:rsidR="00ED467B" w:rsidRPr="00491652" w:rsidRDefault="00ED467B" w:rsidP="00ED467B"/>
          <w:p w14:paraId="5CCEC1C1" w14:textId="77777777" w:rsidR="00ED467B" w:rsidRPr="00491652" w:rsidRDefault="00ED467B" w:rsidP="00ED467B"/>
          <w:p w14:paraId="02EBFE61" w14:textId="77777777" w:rsidR="00EA4C46" w:rsidRDefault="00EA4C46" w:rsidP="00ED467B"/>
          <w:p w14:paraId="328A8CFB" w14:textId="77777777" w:rsidR="00EA4C46" w:rsidRDefault="00EA4C46" w:rsidP="00ED467B"/>
          <w:p w14:paraId="084F4671" w14:textId="77777777" w:rsidR="00EA4C46" w:rsidRPr="00491652" w:rsidRDefault="00EA4C46" w:rsidP="00ED467B"/>
          <w:p w14:paraId="644E0B94" w14:textId="77777777" w:rsidR="00ED467B" w:rsidRPr="00491652" w:rsidRDefault="00ED467B" w:rsidP="00ED467B">
            <w:pPr>
              <w:ind w:left="720"/>
            </w:pPr>
          </w:p>
        </w:tc>
      </w:tr>
      <w:tr w:rsidR="00ED467B" w:rsidRPr="00491652" w14:paraId="623558DA" w14:textId="77777777" w:rsidTr="00ED467B">
        <w:tc>
          <w:tcPr>
            <w:tcW w:w="10061" w:type="dxa"/>
            <w:tcBorders>
              <w:top w:val="single" w:sz="4" w:space="0" w:color="auto"/>
              <w:left w:val="single" w:sz="4" w:space="0" w:color="auto"/>
              <w:bottom w:val="single" w:sz="4" w:space="0" w:color="auto"/>
              <w:right w:val="single" w:sz="4" w:space="0" w:color="auto"/>
            </w:tcBorders>
          </w:tcPr>
          <w:p w14:paraId="42E4E516" w14:textId="77777777" w:rsidR="00ED467B" w:rsidRPr="00491652" w:rsidRDefault="00ED467B" w:rsidP="003215E0">
            <w:pPr>
              <w:jc w:val="center"/>
            </w:pPr>
            <w:r w:rsidRPr="00491652">
              <w:t>OBNOVLJIVI VIRI ENERGIJE V PRIMORSKIH OBČINAH</w:t>
            </w:r>
          </w:p>
        </w:tc>
      </w:tr>
      <w:tr w:rsidR="00ED467B" w:rsidRPr="00491652" w14:paraId="66292628" w14:textId="77777777" w:rsidTr="00ED467B">
        <w:tc>
          <w:tcPr>
            <w:tcW w:w="10061" w:type="dxa"/>
            <w:tcBorders>
              <w:top w:val="single" w:sz="4" w:space="0" w:color="auto"/>
              <w:left w:val="single" w:sz="4" w:space="0" w:color="auto"/>
              <w:bottom w:val="single" w:sz="4" w:space="0" w:color="auto"/>
              <w:right w:val="single" w:sz="4" w:space="0" w:color="auto"/>
            </w:tcBorders>
          </w:tcPr>
          <w:p w14:paraId="339E978F" w14:textId="77777777" w:rsidR="00ED467B" w:rsidRPr="00491652" w:rsidRDefault="00ED467B" w:rsidP="003215E0">
            <w:pPr>
              <w:jc w:val="center"/>
              <w:rPr>
                <w:b/>
              </w:rPr>
            </w:pPr>
            <w:r w:rsidRPr="00491652">
              <w:rPr>
                <w:b/>
              </w:rPr>
              <w:t>PROGRAM: IZOBRAŽEVANJE IN OZAVEŠČANJE OTROK</w:t>
            </w:r>
          </w:p>
        </w:tc>
      </w:tr>
      <w:tr w:rsidR="00ED467B" w:rsidRPr="00491652" w14:paraId="33E69C8E" w14:textId="77777777" w:rsidTr="00ED467B">
        <w:tc>
          <w:tcPr>
            <w:tcW w:w="10061" w:type="dxa"/>
            <w:tcBorders>
              <w:top w:val="single" w:sz="4" w:space="0" w:color="auto"/>
              <w:left w:val="single" w:sz="4" w:space="0" w:color="auto"/>
              <w:bottom w:val="single" w:sz="4" w:space="0" w:color="auto"/>
              <w:right w:val="single" w:sz="4" w:space="0" w:color="auto"/>
            </w:tcBorders>
          </w:tcPr>
          <w:p w14:paraId="53A9CB3C" w14:textId="77777777" w:rsidR="00ED467B" w:rsidRPr="00491652" w:rsidRDefault="00ED467B" w:rsidP="003215E0">
            <w:pPr>
              <w:jc w:val="center"/>
            </w:pPr>
            <w:r w:rsidRPr="00491652">
              <w:t>Modul: Gorivna celica</w:t>
            </w:r>
          </w:p>
        </w:tc>
      </w:tr>
    </w:tbl>
    <w:p w14:paraId="3110D2AC" w14:textId="77777777" w:rsidR="00D75E74" w:rsidRPr="00491652" w:rsidRDefault="00914C6F" w:rsidP="00761207">
      <w:pPr>
        <w:pStyle w:val="Title"/>
        <w:jc w:val="both"/>
        <w:rPr>
          <w:rFonts w:ascii="Times New Roman" w:hAnsi="Times New Roman"/>
          <w:lang w:eastAsia="en-US"/>
        </w:rPr>
      </w:pPr>
      <w:bookmarkStart w:id="6" w:name="_Toc305242354"/>
      <w:r w:rsidRPr="00491652">
        <w:rPr>
          <w:rFonts w:ascii="Times New Roman" w:hAnsi="Times New Roman"/>
          <w:lang w:eastAsia="en-US"/>
        </w:rPr>
        <w:t>5</w:t>
      </w:r>
      <w:r w:rsidR="00B75FC4" w:rsidRPr="00491652">
        <w:rPr>
          <w:rFonts w:ascii="Times New Roman" w:hAnsi="Times New Roman"/>
          <w:lang w:eastAsia="en-US"/>
        </w:rPr>
        <w:t>.</w:t>
      </w:r>
      <w:r w:rsidRPr="00491652">
        <w:rPr>
          <w:rFonts w:ascii="Times New Roman" w:hAnsi="Times New Roman"/>
          <w:lang w:eastAsia="en-US"/>
        </w:rPr>
        <w:t xml:space="preserve"> VODENA VPRAŠANJA</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75E74" w:rsidRPr="00491652" w14:paraId="06A206BC" w14:textId="77777777" w:rsidTr="00AD2F87">
        <w:tc>
          <w:tcPr>
            <w:tcW w:w="10061" w:type="dxa"/>
          </w:tcPr>
          <w:p w14:paraId="6D6ED737" w14:textId="77777777" w:rsidR="00D75E74" w:rsidRPr="00491652" w:rsidRDefault="0015696F" w:rsidP="0015696F">
            <w:pPr>
              <w:numPr>
                <w:ilvl w:val="0"/>
                <w:numId w:val="12"/>
              </w:numPr>
              <w:ind w:left="284"/>
              <w:jc w:val="both"/>
            </w:pPr>
            <w:r w:rsidRPr="00491652">
              <w:t xml:space="preserve">Zakaj uporabljamo </w:t>
            </w:r>
            <w:r w:rsidR="001F65E2" w:rsidRPr="00491652">
              <w:t>gorivne celice</w:t>
            </w:r>
            <w:r w:rsidRPr="00491652">
              <w:t>?</w:t>
            </w:r>
          </w:p>
          <w:p w14:paraId="504344CD" w14:textId="77777777" w:rsidR="0015696F" w:rsidRPr="00491652" w:rsidRDefault="0015696F" w:rsidP="0015696F">
            <w:pPr>
              <w:jc w:val="both"/>
            </w:pPr>
          </w:p>
          <w:p w14:paraId="3FB354FF" w14:textId="77777777" w:rsidR="006417E3" w:rsidRDefault="006417E3" w:rsidP="0015696F">
            <w:pPr>
              <w:jc w:val="both"/>
            </w:pPr>
          </w:p>
          <w:p w14:paraId="5DD0A363" w14:textId="77777777" w:rsidR="00EA4C46" w:rsidRPr="00491652" w:rsidRDefault="00EA4C46" w:rsidP="0015696F">
            <w:pPr>
              <w:jc w:val="both"/>
            </w:pPr>
          </w:p>
          <w:p w14:paraId="2818E442" w14:textId="77777777" w:rsidR="00861B6A" w:rsidRPr="00491652" w:rsidRDefault="00861B6A" w:rsidP="0015696F">
            <w:pPr>
              <w:jc w:val="both"/>
            </w:pPr>
          </w:p>
          <w:p w14:paraId="5DF982E7" w14:textId="77777777" w:rsidR="00861B6A" w:rsidRPr="00491652" w:rsidRDefault="00861B6A" w:rsidP="0015696F">
            <w:pPr>
              <w:jc w:val="both"/>
            </w:pPr>
          </w:p>
          <w:p w14:paraId="481FCA55" w14:textId="77777777" w:rsidR="00861B6A" w:rsidRPr="00491652" w:rsidRDefault="00861B6A" w:rsidP="0015696F">
            <w:pPr>
              <w:jc w:val="both"/>
            </w:pPr>
          </w:p>
        </w:tc>
      </w:tr>
      <w:tr w:rsidR="0015696F" w:rsidRPr="00491652" w14:paraId="4F974C56" w14:textId="77777777" w:rsidTr="00AD2F87">
        <w:tc>
          <w:tcPr>
            <w:tcW w:w="10061" w:type="dxa"/>
          </w:tcPr>
          <w:p w14:paraId="10E90456" w14:textId="77777777" w:rsidR="0015696F" w:rsidRPr="00491652" w:rsidRDefault="00F329A3" w:rsidP="00776842">
            <w:pPr>
              <w:numPr>
                <w:ilvl w:val="0"/>
                <w:numId w:val="12"/>
              </w:numPr>
              <w:ind w:left="284"/>
              <w:jc w:val="both"/>
            </w:pPr>
            <w:r w:rsidRPr="00491652">
              <w:t>Kako deluje gorivna celica</w:t>
            </w:r>
            <w:r w:rsidR="00ED2A9D" w:rsidRPr="00491652">
              <w:t>?</w:t>
            </w:r>
          </w:p>
          <w:p w14:paraId="565806E5" w14:textId="77777777" w:rsidR="00861B6A" w:rsidRPr="00491652" w:rsidRDefault="00861B6A" w:rsidP="00861B6A">
            <w:pPr>
              <w:jc w:val="both"/>
            </w:pPr>
          </w:p>
          <w:p w14:paraId="0A0D6D1D" w14:textId="77777777" w:rsidR="00861B6A" w:rsidRPr="00491652" w:rsidRDefault="00861B6A" w:rsidP="00861B6A">
            <w:pPr>
              <w:jc w:val="both"/>
            </w:pPr>
          </w:p>
          <w:p w14:paraId="401FB6EB" w14:textId="77777777" w:rsidR="00861B6A" w:rsidRPr="00491652" w:rsidRDefault="00861B6A" w:rsidP="00861B6A">
            <w:pPr>
              <w:jc w:val="both"/>
            </w:pPr>
          </w:p>
          <w:p w14:paraId="1BB936DB" w14:textId="77777777" w:rsidR="006417E3" w:rsidRDefault="006417E3" w:rsidP="00861B6A">
            <w:pPr>
              <w:jc w:val="both"/>
            </w:pPr>
          </w:p>
          <w:p w14:paraId="2B7A2F19" w14:textId="77777777" w:rsidR="00EA4C46" w:rsidRPr="00491652" w:rsidRDefault="00EA4C46" w:rsidP="00861B6A">
            <w:pPr>
              <w:jc w:val="both"/>
            </w:pPr>
          </w:p>
          <w:p w14:paraId="096DAD20" w14:textId="77777777" w:rsidR="001F0DD9" w:rsidRPr="00491652" w:rsidRDefault="001F0DD9" w:rsidP="001F0DD9">
            <w:pPr>
              <w:ind w:left="284"/>
              <w:jc w:val="both"/>
            </w:pPr>
          </w:p>
        </w:tc>
      </w:tr>
      <w:tr w:rsidR="0015696F" w:rsidRPr="00491652" w14:paraId="207D1444" w14:textId="77777777" w:rsidTr="00AD2F87">
        <w:tc>
          <w:tcPr>
            <w:tcW w:w="10061" w:type="dxa"/>
          </w:tcPr>
          <w:p w14:paraId="7A58636B" w14:textId="77777777" w:rsidR="0015696F" w:rsidRPr="00491652" w:rsidRDefault="001F65E2" w:rsidP="00ED2A9D">
            <w:pPr>
              <w:numPr>
                <w:ilvl w:val="0"/>
                <w:numId w:val="12"/>
              </w:numPr>
              <w:ind w:left="284"/>
              <w:jc w:val="both"/>
            </w:pPr>
            <w:r w:rsidRPr="00491652">
              <w:t>Kako ugotovimo, da je gorivna celica polna</w:t>
            </w:r>
            <w:r w:rsidR="00ED2A9D" w:rsidRPr="00491652">
              <w:t>?</w:t>
            </w:r>
          </w:p>
          <w:p w14:paraId="2BEAFA75" w14:textId="77777777" w:rsidR="00861B6A" w:rsidRPr="00491652" w:rsidRDefault="00861B6A" w:rsidP="001F0DD9">
            <w:pPr>
              <w:ind w:left="284"/>
              <w:jc w:val="both"/>
            </w:pPr>
          </w:p>
          <w:p w14:paraId="70971445" w14:textId="77777777" w:rsidR="006417E3" w:rsidRDefault="006417E3" w:rsidP="00EA4C46">
            <w:pPr>
              <w:jc w:val="both"/>
            </w:pPr>
          </w:p>
          <w:p w14:paraId="6EF19CFD" w14:textId="77777777" w:rsidR="00EA4C46" w:rsidRPr="00491652" w:rsidRDefault="00EA4C46" w:rsidP="001F0DD9">
            <w:pPr>
              <w:ind w:left="284"/>
              <w:jc w:val="both"/>
            </w:pPr>
          </w:p>
          <w:p w14:paraId="462094EA" w14:textId="77777777" w:rsidR="006417E3" w:rsidRPr="00491652" w:rsidRDefault="006417E3" w:rsidP="001F0DD9">
            <w:pPr>
              <w:ind w:left="284"/>
              <w:jc w:val="both"/>
            </w:pPr>
          </w:p>
          <w:p w14:paraId="6AFDAA59" w14:textId="77777777" w:rsidR="00861B6A" w:rsidRPr="00491652" w:rsidRDefault="00861B6A" w:rsidP="001F0DD9">
            <w:pPr>
              <w:ind w:left="284"/>
              <w:jc w:val="both"/>
            </w:pPr>
          </w:p>
        </w:tc>
      </w:tr>
      <w:tr w:rsidR="0015696F" w:rsidRPr="00491652" w14:paraId="48E1202C" w14:textId="77777777" w:rsidTr="00AD2F87">
        <w:tc>
          <w:tcPr>
            <w:tcW w:w="10061" w:type="dxa"/>
          </w:tcPr>
          <w:p w14:paraId="797F38F6" w14:textId="77777777" w:rsidR="001F0DD9" w:rsidRPr="00491652" w:rsidRDefault="008469ED" w:rsidP="001F0DD9">
            <w:pPr>
              <w:numPr>
                <w:ilvl w:val="0"/>
                <w:numId w:val="12"/>
              </w:numPr>
              <w:ind w:left="284"/>
              <w:jc w:val="both"/>
            </w:pPr>
            <w:r w:rsidRPr="00491652">
              <w:t>Katere tipe gorivni celic poznaš in po čem se ločijo</w:t>
            </w:r>
            <w:r w:rsidR="001A6FAB" w:rsidRPr="00491652">
              <w:t>?</w:t>
            </w:r>
          </w:p>
          <w:p w14:paraId="20B9216B" w14:textId="77777777" w:rsidR="001A6FAB" w:rsidRPr="00491652" w:rsidRDefault="001A6FAB" w:rsidP="001A6FAB">
            <w:pPr>
              <w:ind w:left="284"/>
              <w:jc w:val="both"/>
            </w:pPr>
          </w:p>
          <w:p w14:paraId="7943B6A5" w14:textId="77777777" w:rsidR="00861B6A" w:rsidRPr="00491652" w:rsidRDefault="00861B6A" w:rsidP="001A6FAB">
            <w:pPr>
              <w:ind w:left="284"/>
              <w:jc w:val="both"/>
            </w:pPr>
          </w:p>
          <w:p w14:paraId="35C2E1A9" w14:textId="77777777" w:rsidR="006417E3" w:rsidRDefault="006417E3" w:rsidP="001A6FAB">
            <w:pPr>
              <w:ind w:left="284"/>
              <w:jc w:val="both"/>
            </w:pPr>
          </w:p>
          <w:p w14:paraId="1057E4D8" w14:textId="77777777" w:rsidR="00EA4C46" w:rsidRPr="00491652" w:rsidRDefault="00EA4C46" w:rsidP="00EA4C46">
            <w:pPr>
              <w:jc w:val="both"/>
            </w:pPr>
          </w:p>
          <w:p w14:paraId="16F2DAC8" w14:textId="77777777" w:rsidR="00861B6A" w:rsidRPr="00491652" w:rsidRDefault="00861B6A" w:rsidP="001A6FAB">
            <w:pPr>
              <w:ind w:left="284"/>
              <w:jc w:val="both"/>
            </w:pPr>
          </w:p>
          <w:p w14:paraId="7DBFF9DA" w14:textId="77777777" w:rsidR="00861B6A" w:rsidRPr="00491652" w:rsidRDefault="00861B6A" w:rsidP="001A6FAB">
            <w:pPr>
              <w:ind w:left="284"/>
              <w:jc w:val="both"/>
            </w:pPr>
          </w:p>
        </w:tc>
      </w:tr>
      <w:tr w:rsidR="001F0DD9" w:rsidRPr="00491652" w14:paraId="027CD79E" w14:textId="77777777" w:rsidTr="00AD2F87">
        <w:tc>
          <w:tcPr>
            <w:tcW w:w="10061" w:type="dxa"/>
          </w:tcPr>
          <w:p w14:paraId="7F9C1B1C" w14:textId="77777777" w:rsidR="008E58B7" w:rsidRPr="00491652" w:rsidRDefault="00E10DEA" w:rsidP="008E58B7">
            <w:pPr>
              <w:numPr>
                <w:ilvl w:val="0"/>
                <w:numId w:val="12"/>
              </w:numPr>
              <w:ind w:left="284"/>
              <w:jc w:val="both"/>
            </w:pPr>
            <w:r w:rsidRPr="00491652">
              <w:t>Kak</w:t>
            </w:r>
            <w:r w:rsidR="0022385F">
              <w:t>šen</w:t>
            </w:r>
            <w:r w:rsidRPr="00491652">
              <w:t xml:space="preserve"> je potek</w:t>
            </w:r>
            <w:r w:rsidR="00E236C6" w:rsidRPr="00491652">
              <w:t xml:space="preserve"> razvoja gorivne celice skozi zgodovino?</w:t>
            </w:r>
          </w:p>
          <w:p w14:paraId="22C90D4A" w14:textId="77777777" w:rsidR="00861B6A" w:rsidRPr="00491652" w:rsidRDefault="00861B6A" w:rsidP="001A6FAB">
            <w:pPr>
              <w:ind w:left="284"/>
              <w:jc w:val="both"/>
            </w:pPr>
          </w:p>
          <w:p w14:paraId="160F9D23" w14:textId="77777777" w:rsidR="00861B6A" w:rsidRPr="00491652" w:rsidRDefault="00861B6A" w:rsidP="00861B6A">
            <w:pPr>
              <w:jc w:val="both"/>
            </w:pPr>
          </w:p>
          <w:p w14:paraId="700C059A" w14:textId="77777777" w:rsidR="008E58B7" w:rsidRDefault="008E58B7" w:rsidP="00861B6A">
            <w:pPr>
              <w:jc w:val="both"/>
            </w:pPr>
          </w:p>
          <w:p w14:paraId="183FE680" w14:textId="77777777" w:rsidR="006417E3" w:rsidRPr="00491652" w:rsidRDefault="006417E3" w:rsidP="00861B6A">
            <w:pPr>
              <w:jc w:val="both"/>
            </w:pPr>
          </w:p>
          <w:p w14:paraId="667A7239" w14:textId="77777777" w:rsidR="008E58B7" w:rsidRPr="00491652" w:rsidRDefault="008E58B7" w:rsidP="00861B6A">
            <w:pPr>
              <w:jc w:val="both"/>
            </w:pPr>
          </w:p>
        </w:tc>
      </w:tr>
      <w:tr w:rsidR="001F0DD9" w:rsidRPr="00491652" w14:paraId="5F249BDE" w14:textId="77777777" w:rsidTr="00AD2F87">
        <w:tc>
          <w:tcPr>
            <w:tcW w:w="10061" w:type="dxa"/>
          </w:tcPr>
          <w:p w14:paraId="0A6872E3" w14:textId="77777777" w:rsidR="00861B6A" w:rsidRPr="00491652" w:rsidRDefault="008E58B7" w:rsidP="00076D81">
            <w:pPr>
              <w:numPr>
                <w:ilvl w:val="0"/>
                <w:numId w:val="12"/>
              </w:numPr>
              <w:ind w:left="284"/>
              <w:jc w:val="both"/>
            </w:pPr>
            <w:r w:rsidRPr="00491652">
              <w:t xml:space="preserve">Kje </w:t>
            </w:r>
            <w:r w:rsidR="002772F1" w:rsidRPr="00491652">
              <w:t xml:space="preserve">vse bi </w:t>
            </w:r>
            <w:r w:rsidRPr="00491652">
              <w:t xml:space="preserve">lahko </w:t>
            </w:r>
            <w:r w:rsidR="002772F1" w:rsidRPr="00491652">
              <w:t>uporabil gorivno celico</w:t>
            </w:r>
            <w:r w:rsidRPr="00491652">
              <w:t xml:space="preserve">? Ali si </w:t>
            </w:r>
            <w:r w:rsidR="002772F1" w:rsidRPr="00491652">
              <w:t>jo</w:t>
            </w:r>
            <w:r w:rsidRPr="00491652">
              <w:t xml:space="preserve"> že kje videl?</w:t>
            </w:r>
          </w:p>
          <w:p w14:paraId="640C2191" w14:textId="77777777" w:rsidR="00867D46" w:rsidRPr="00491652" w:rsidRDefault="00867D46" w:rsidP="00867D46">
            <w:pPr>
              <w:ind w:left="-76"/>
              <w:jc w:val="both"/>
            </w:pPr>
            <w:r w:rsidRPr="00491652">
              <w:t>PREDLOGI</w:t>
            </w:r>
          </w:p>
          <w:p w14:paraId="4070A3DD" w14:textId="77777777" w:rsidR="00861B6A" w:rsidRPr="00491652" w:rsidRDefault="00861B6A" w:rsidP="00861B6A">
            <w:pPr>
              <w:jc w:val="both"/>
            </w:pPr>
          </w:p>
          <w:p w14:paraId="3C4B2AEE" w14:textId="77777777" w:rsidR="006417E3" w:rsidRPr="00491652" w:rsidRDefault="006417E3" w:rsidP="00861B6A">
            <w:pPr>
              <w:jc w:val="both"/>
            </w:pPr>
          </w:p>
          <w:p w14:paraId="2ABAB78A" w14:textId="77777777" w:rsidR="00861B6A" w:rsidRPr="00491652" w:rsidRDefault="00861B6A" w:rsidP="00861B6A">
            <w:pPr>
              <w:jc w:val="both"/>
            </w:pPr>
          </w:p>
          <w:p w14:paraId="5820031F" w14:textId="77777777" w:rsidR="00861B6A" w:rsidRPr="00491652" w:rsidRDefault="00861B6A" w:rsidP="00861B6A">
            <w:pPr>
              <w:jc w:val="both"/>
            </w:pPr>
          </w:p>
        </w:tc>
      </w:tr>
      <w:tr w:rsidR="00861B6A" w:rsidRPr="00491652" w14:paraId="3CF9869E" w14:textId="77777777" w:rsidTr="00AD2F87">
        <w:tc>
          <w:tcPr>
            <w:tcW w:w="10061" w:type="dxa"/>
          </w:tcPr>
          <w:p w14:paraId="1A7C8B29" w14:textId="77777777" w:rsidR="00867D46" w:rsidRPr="00491652" w:rsidRDefault="008E58B7" w:rsidP="00867D46">
            <w:pPr>
              <w:numPr>
                <w:ilvl w:val="0"/>
                <w:numId w:val="12"/>
              </w:numPr>
              <w:ind w:left="284"/>
              <w:jc w:val="both"/>
            </w:pPr>
            <w:r w:rsidRPr="00491652">
              <w:t xml:space="preserve">Kako bi lahko še drugače izdelali model za </w:t>
            </w:r>
            <w:r w:rsidR="00A73B4F" w:rsidRPr="00491652">
              <w:t>uporabo gorivne celice</w:t>
            </w:r>
            <w:r w:rsidRPr="00491652">
              <w:t>?</w:t>
            </w:r>
          </w:p>
          <w:p w14:paraId="36F372DF" w14:textId="77777777" w:rsidR="00861B6A" w:rsidRPr="00491652" w:rsidRDefault="00867D46" w:rsidP="00867D46">
            <w:pPr>
              <w:ind w:left="-76"/>
              <w:jc w:val="both"/>
            </w:pPr>
            <w:r w:rsidRPr="00491652">
              <w:t xml:space="preserve">PREDLOGI </w:t>
            </w:r>
          </w:p>
          <w:p w14:paraId="348A99B9" w14:textId="77777777" w:rsidR="00861B6A" w:rsidRPr="00491652" w:rsidRDefault="00861B6A" w:rsidP="00861B6A">
            <w:pPr>
              <w:ind w:left="720"/>
              <w:jc w:val="both"/>
            </w:pPr>
          </w:p>
          <w:p w14:paraId="44381756" w14:textId="77777777" w:rsidR="00EA4C46" w:rsidRPr="00491652" w:rsidRDefault="00EA4C46" w:rsidP="00EA4C46">
            <w:pPr>
              <w:jc w:val="both"/>
            </w:pPr>
          </w:p>
          <w:p w14:paraId="36E422DF" w14:textId="77777777" w:rsidR="006417E3" w:rsidRPr="00491652" w:rsidRDefault="006417E3" w:rsidP="00861B6A">
            <w:pPr>
              <w:ind w:left="720"/>
              <w:jc w:val="both"/>
            </w:pPr>
          </w:p>
          <w:p w14:paraId="691A9CAD" w14:textId="77777777" w:rsidR="006417E3" w:rsidRPr="00491652" w:rsidRDefault="006417E3" w:rsidP="00861B6A">
            <w:pPr>
              <w:ind w:left="720"/>
              <w:jc w:val="both"/>
            </w:pPr>
          </w:p>
        </w:tc>
      </w:tr>
      <w:tr w:rsidR="00D75E74" w:rsidRPr="00491652" w14:paraId="75D58FFA" w14:textId="77777777" w:rsidTr="00AD2F87">
        <w:tc>
          <w:tcPr>
            <w:tcW w:w="10061" w:type="dxa"/>
          </w:tcPr>
          <w:p w14:paraId="4BAE3935" w14:textId="77777777" w:rsidR="00D75E74" w:rsidRPr="00491652" w:rsidRDefault="00D75E74" w:rsidP="006417E3">
            <w:pPr>
              <w:jc w:val="center"/>
            </w:pPr>
            <w:r w:rsidRPr="00491652">
              <w:t>OBNOVLJIVI VIRI ENERGIJE V PRIMORSKIH OBČINAH</w:t>
            </w:r>
          </w:p>
        </w:tc>
      </w:tr>
      <w:tr w:rsidR="00D75E74" w:rsidRPr="00491652" w14:paraId="563F88B0" w14:textId="77777777" w:rsidTr="00AD2F87">
        <w:tc>
          <w:tcPr>
            <w:tcW w:w="10061" w:type="dxa"/>
          </w:tcPr>
          <w:p w14:paraId="1D014EFA" w14:textId="77777777" w:rsidR="00D75E74" w:rsidRPr="00491652" w:rsidRDefault="00D75E74" w:rsidP="006417E3">
            <w:pPr>
              <w:jc w:val="center"/>
            </w:pPr>
            <w:r w:rsidRPr="00491652">
              <w:rPr>
                <w:b/>
                <w:bCs/>
              </w:rPr>
              <w:t>PROGRAM: IZOBRAŽEVANJE IN OZAVEŠČANJE OTROK</w:t>
            </w:r>
          </w:p>
        </w:tc>
      </w:tr>
      <w:tr w:rsidR="006417E3" w:rsidRPr="00491652" w14:paraId="62EAB84C" w14:textId="77777777" w:rsidTr="003215E0">
        <w:tc>
          <w:tcPr>
            <w:tcW w:w="10061" w:type="dxa"/>
          </w:tcPr>
          <w:p w14:paraId="5E6BA6CC" w14:textId="77777777" w:rsidR="006417E3" w:rsidRPr="00491652" w:rsidRDefault="006417E3" w:rsidP="006417E3">
            <w:pPr>
              <w:jc w:val="center"/>
            </w:pPr>
            <w:r w:rsidRPr="00491652">
              <w:t>Modul: Gorivna celica</w:t>
            </w:r>
          </w:p>
        </w:tc>
      </w:tr>
    </w:tbl>
    <w:p w14:paraId="61AD33CB" w14:textId="77777777" w:rsidR="00776842" w:rsidRPr="00491652" w:rsidRDefault="00861B6A" w:rsidP="00861B6A">
      <w:pPr>
        <w:pStyle w:val="Title"/>
        <w:jc w:val="both"/>
        <w:rPr>
          <w:rFonts w:ascii="Times New Roman" w:hAnsi="Times New Roman"/>
          <w:lang w:eastAsia="en-US"/>
        </w:rPr>
      </w:pPr>
      <w:bookmarkStart w:id="7" w:name="_Toc305242355"/>
      <w:r w:rsidRPr="00491652">
        <w:rPr>
          <w:rFonts w:ascii="Times New Roman" w:hAnsi="Times New Roman"/>
          <w:lang w:eastAsia="en-US"/>
        </w:rPr>
        <w:t>6</w:t>
      </w:r>
      <w:r w:rsidR="00B75FC4" w:rsidRPr="00491652">
        <w:rPr>
          <w:rFonts w:ascii="Times New Roman" w:hAnsi="Times New Roman"/>
          <w:lang w:eastAsia="en-US"/>
        </w:rPr>
        <w:t>.</w:t>
      </w:r>
      <w:r w:rsidRPr="00491652">
        <w:rPr>
          <w:rFonts w:ascii="Times New Roman" w:hAnsi="Times New Roman"/>
          <w:lang w:eastAsia="en-US"/>
        </w:rPr>
        <w:t xml:space="preserve"> </w:t>
      </w:r>
      <w:r w:rsidR="00776842" w:rsidRPr="00491652">
        <w:rPr>
          <w:rFonts w:ascii="Times New Roman" w:hAnsi="Times New Roman"/>
          <w:lang w:eastAsia="en-US"/>
        </w:rPr>
        <w:t>ODGOVORI NA VODENA VPRAŠANJA</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FB2AC7" w:rsidRPr="00491652" w14:paraId="57BA8F08" w14:textId="77777777" w:rsidTr="003215E0">
        <w:tc>
          <w:tcPr>
            <w:tcW w:w="10061" w:type="dxa"/>
          </w:tcPr>
          <w:p w14:paraId="4CA8DA12" w14:textId="77777777" w:rsidR="00FB2AC7" w:rsidRPr="00491652" w:rsidRDefault="00FB2AC7" w:rsidP="00FB2AC7">
            <w:pPr>
              <w:spacing w:after="240"/>
              <w:jc w:val="both"/>
            </w:pPr>
            <w:r w:rsidRPr="00491652">
              <w:t>1 .</w:t>
            </w:r>
            <w:r w:rsidR="0022385F">
              <w:t xml:space="preserve">Kje </w:t>
            </w:r>
            <w:r w:rsidRPr="00491652">
              <w:t>uporabljamo gorivne celice?</w:t>
            </w:r>
          </w:p>
          <w:p w14:paraId="04C2D0E4" w14:textId="77777777" w:rsidR="00FB2AC7" w:rsidRPr="00491652" w:rsidRDefault="00FB2AC7" w:rsidP="00FB2AC7">
            <w:r w:rsidRPr="00491652">
              <w:t>Gorivne celice lahko uporabljamo</w:t>
            </w:r>
            <w:r w:rsidR="0066116C">
              <w:t xml:space="preserve"> pri</w:t>
            </w:r>
            <w:r w:rsidRPr="00491652">
              <w:t>:</w:t>
            </w:r>
          </w:p>
          <w:p w14:paraId="40D460F8" w14:textId="77777777" w:rsidR="00FB2AC7" w:rsidRDefault="005A75B5" w:rsidP="00EA4C46">
            <w:pPr>
              <w:numPr>
                <w:ilvl w:val="0"/>
                <w:numId w:val="49"/>
              </w:numPr>
            </w:pPr>
            <w:r w:rsidRPr="00491652">
              <w:t>TRANSPORT</w:t>
            </w:r>
            <w:r w:rsidR="0022385F">
              <w:t>U</w:t>
            </w:r>
            <w:r w:rsidR="00FB2AC7" w:rsidRPr="00491652">
              <w:t>: avtomobilska industrija, avtobusi, lokomotive, letala, skuterji, kolesa,</w:t>
            </w:r>
            <w:r w:rsidR="0022385F">
              <w:t xml:space="preserve"> </w:t>
            </w:r>
            <w:r w:rsidR="00FB2AC7" w:rsidRPr="00491652">
              <w:t>vesoljska tehnologija, vojna industrija (sat</w:t>
            </w:r>
            <w:r w:rsidR="00FF49E2">
              <w:t>eliti, tanki, izvidniška letala</w:t>
            </w:r>
            <w:r w:rsidR="00FB2AC7" w:rsidRPr="00491652">
              <w:t>)</w:t>
            </w:r>
            <w:r w:rsidRPr="00491652">
              <w:t>;</w:t>
            </w:r>
          </w:p>
          <w:p w14:paraId="2E98CF07" w14:textId="77777777" w:rsidR="00FB2AC7" w:rsidRDefault="00FB2AC7" w:rsidP="00EA4C46">
            <w:pPr>
              <w:numPr>
                <w:ilvl w:val="0"/>
                <w:numId w:val="48"/>
              </w:numPr>
            </w:pPr>
            <w:r w:rsidRPr="00491652">
              <w:t>PREN</w:t>
            </w:r>
            <w:r w:rsidR="005A75B5" w:rsidRPr="00491652">
              <w:t>OSN</w:t>
            </w:r>
            <w:r w:rsidR="0022385F">
              <w:t>I</w:t>
            </w:r>
            <w:r w:rsidR="005A75B5" w:rsidRPr="00491652">
              <w:t xml:space="preserve"> ENERGIJ</w:t>
            </w:r>
            <w:r w:rsidR="0022385F">
              <w:t>I</w:t>
            </w:r>
            <w:r w:rsidRPr="00491652">
              <w:t>: prenosniki, mobilni telefoni, vse manjše naprave, ročna orodja, alarmni sistemi</w:t>
            </w:r>
            <w:r w:rsidR="005A75B5" w:rsidRPr="00491652">
              <w:t>;</w:t>
            </w:r>
          </w:p>
          <w:p w14:paraId="374B1D94" w14:textId="77777777" w:rsidR="00EA4C46" w:rsidRPr="00491652" w:rsidRDefault="00FB2AC7" w:rsidP="00EA4C46">
            <w:pPr>
              <w:numPr>
                <w:ilvl w:val="0"/>
                <w:numId w:val="48"/>
              </w:numPr>
              <w:spacing w:after="240"/>
              <w:jc w:val="both"/>
            </w:pPr>
            <w:r w:rsidRPr="00491652">
              <w:t>STACIO</w:t>
            </w:r>
            <w:r w:rsidR="005A75B5" w:rsidRPr="00491652">
              <w:t>NARN</w:t>
            </w:r>
            <w:r w:rsidR="0022385F">
              <w:t>I</w:t>
            </w:r>
            <w:r w:rsidR="005A75B5" w:rsidRPr="00491652">
              <w:t xml:space="preserve"> UPORAB</w:t>
            </w:r>
            <w:r w:rsidR="0022385F">
              <w:t>I</w:t>
            </w:r>
            <w:r w:rsidRPr="00491652">
              <w:t xml:space="preserve">: primarni ali pomožni energetski vir (za bolnice, hotele, podjetja, šole, letališča) in kot </w:t>
            </w:r>
            <w:r w:rsidR="005A75B5" w:rsidRPr="00491652">
              <w:t>izrabo</w:t>
            </w:r>
            <w:r w:rsidRPr="00491652">
              <w:t xml:space="preserve"> električne energije za topl</w:t>
            </w:r>
            <w:r w:rsidR="005A75B5" w:rsidRPr="00491652">
              <w:t>oto</w:t>
            </w:r>
            <w:r w:rsidRPr="00491652">
              <w:t xml:space="preserve"> ter proizvodnjo čiste vode</w:t>
            </w:r>
            <w:r w:rsidR="005A75B5" w:rsidRPr="00491652">
              <w:t>.</w:t>
            </w:r>
          </w:p>
        </w:tc>
      </w:tr>
      <w:tr w:rsidR="00FB2AC7" w:rsidRPr="00491652" w14:paraId="3A9D5BA1" w14:textId="77777777" w:rsidTr="003215E0">
        <w:tc>
          <w:tcPr>
            <w:tcW w:w="10061" w:type="dxa"/>
          </w:tcPr>
          <w:p w14:paraId="2B0DFEB3" w14:textId="77777777" w:rsidR="00FB2AC7" w:rsidRPr="00491652" w:rsidRDefault="00FB2AC7" w:rsidP="00FB2AC7">
            <w:pPr>
              <w:numPr>
                <w:ilvl w:val="1"/>
                <w:numId w:val="5"/>
              </w:numPr>
              <w:ind w:left="284"/>
              <w:jc w:val="both"/>
            </w:pPr>
            <w:r w:rsidRPr="00491652">
              <w:t>Kako deluje gorivna celica?</w:t>
            </w:r>
          </w:p>
          <w:p w14:paraId="52F0D5DE" w14:textId="77777777" w:rsidR="00FF49E2" w:rsidRDefault="00FB2AC7" w:rsidP="00FF49E2">
            <w:pPr>
              <w:pStyle w:val="NormalWeb"/>
              <w:spacing w:before="240" w:beforeAutospacing="0"/>
              <w:jc w:val="both"/>
            </w:pPr>
            <w:r w:rsidRPr="00491652">
              <w:t xml:space="preserve">Znotraj celice poteka elektrokemična reakcija. Celica je sestavljena iz katode, anode in elektrolita, prevodne snovi. Za reakcijo se uporablja kisik, lahko tudi iz zraka, ter neko gorivo. To gorivo je </w:t>
            </w:r>
            <w:r w:rsidR="0022385F">
              <w:t>naj</w:t>
            </w:r>
            <w:r w:rsidRPr="00491652">
              <w:t>več</w:t>
            </w:r>
            <w:r w:rsidR="0022385F">
              <w:t>krat</w:t>
            </w:r>
            <w:r w:rsidRPr="00491652">
              <w:t xml:space="preserve"> vodik, lahko pa se uporabi tudi metan ali kakšen višji ogljikovodik. Kadar se uporablja vodik</w:t>
            </w:r>
            <w:r w:rsidR="005A75B5" w:rsidRPr="00491652">
              <w:t>,</w:t>
            </w:r>
            <w:r w:rsidRPr="00491652">
              <w:t xml:space="preserve"> je celotna reakcija le obrnjena elektroliza vode. Ta reakcija lahko pote</w:t>
            </w:r>
            <w:r w:rsidR="0022385F">
              <w:t>ka</w:t>
            </w:r>
            <w:r w:rsidRPr="00491652">
              <w:t xml:space="preserve"> na dva načina. Pri prvem samo zmešamo reaktante in dobimo eksplozijo, pri drugem pa reakcijo upočasnimo z inhibitorjem in dobimo električni tok. Če si ne želimo izdelati bombe</w:t>
            </w:r>
            <w:r w:rsidR="005A75B5" w:rsidRPr="00491652">
              <w:t>,</w:t>
            </w:r>
            <w:r w:rsidRPr="00491652">
              <w:t xml:space="preserve"> je druga varianta vsekakor uporabnejša. Vodik dovajamo v gorivno celico k anodi. Tam spusti svoj elektron, ki se po žici poda na pot proti katodi. Pri katodi pa spuščamo kisik, ki sprejme elektrone in nastane oksidni ion. Ta preko katode in elektrolita pride do vodikovega iona in med njima poteče reakcija, spojita se v vodo. Voda odteče iz gorivne celice skozi svojo cev. Elektroni p</w:t>
            </w:r>
            <w:r w:rsidR="0093706F">
              <w:t>a v</w:t>
            </w:r>
            <w:r w:rsidRPr="00491652">
              <w:t xml:space="preserve"> žici ustvarijo tok in s tem lahko opravijo električno delo. Zelo pomembna je prepustnost vseh sestavnih delov gorivne celice. E</w:t>
            </w:r>
            <w:r w:rsidR="005A75B5" w:rsidRPr="00491652">
              <w:t>lektrodi morata</w:t>
            </w:r>
            <w:r w:rsidRPr="00491652">
              <w:t xml:space="preserve"> prevajati ione in elektrone</w:t>
            </w:r>
            <w:r w:rsidR="0022385F">
              <w:t>,</w:t>
            </w:r>
            <w:r w:rsidRPr="00491652">
              <w:t xml:space="preserve"> </w:t>
            </w:r>
            <w:r w:rsidR="0022385F">
              <w:t>e</w:t>
            </w:r>
            <w:r w:rsidRPr="00491652">
              <w:t>lektrolit pa elektronov ne sme prepuščati, saj so tako prisiljeni potovati po žici, kar tudi hočemo.</w:t>
            </w:r>
          </w:p>
          <w:p w14:paraId="7C49925E" w14:textId="77777777" w:rsidR="00FB2AC7" w:rsidRPr="00491652" w:rsidRDefault="00FB2AC7" w:rsidP="00FF49E2">
            <w:pPr>
              <w:pStyle w:val="NormalWeb"/>
              <w:spacing w:before="240" w:beforeAutospacing="0"/>
              <w:jc w:val="both"/>
            </w:pPr>
            <w:r w:rsidRPr="00491652">
              <w:t>Kratka r</w:t>
            </w:r>
            <w:r w:rsidR="005A75B5" w:rsidRPr="00491652">
              <w:t>azlaga s sliko (glej sliko 6.1)</w:t>
            </w:r>
            <w:r w:rsidRPr="00491652">
              <w:t>:</w:t>
            </w:r>
          </w:p>
          <w:p w14:paraId="2D810F7E" w14:textId="77777777" w:rsidR="00FB2AC7" w:rsidRPr="00491652" w:rsidRDefault="00FB2AC7" w:rsidP="00FF49E2">
            <w:pPr>
              <w:pStyle w:val="NormalWeb"/>
              <w:numPr>
                <w:ilvl w:val="0"/>
                <w:numId w:val="47"/>
              </w:numPr>
              <w:ind w:left="993"/>
            </w:pPr>
            <w:r w:rsidRPr="00491652">
              <w:t>difuzija vodika v anodo</w:t>
            </w:r>
            <w:r w:rsidR="001246A4">
              <w:t>;</w:t>
            </w:r>
          </w:p>
          <w:p w14:paraId="4B3C2B9D" w14:textId="77777777" w:rsidR="00FB2AC7" w:rsidRPr="00491652" w:rsidRDefault="00FB2AC7" w:rsidP="00FF49E2">
            <w:pPr>
              <w:pStyle w:val="NormalWeb"/>
              <w:numPr>
                <w:ilvl w:val="0"/>
                <w:numId w:val="47"/>
              </w:numPr>
              <w:ind w:left="993"/>
            </w:pPr>
            <w:r w:rsidRPr="00491652">
              <w:t>platinast katalizator (anoda) cepi na elektrone in protone</w:t>
            </w:r>
            <w:r w:rsidR="005B350C">
              <w:t>;</w:t>
            </w:r>
          </w:p>
          <w:p w14:paraId="5E6213E1" w14:textId="77777777" w:rsidR="00FB2AC7" w:rsidRPr="00491652" w:rsidRDefault="00FB2AC7" w:rsidP="00FF49E2">
            <w:pPr>
              <w:pStyle w:val="NormalWeb"/>
              <w:numPr>
                <w:ilvl w:val="0"/>
                <w:numId w:val="47"/>
              </w:numPr>
              <w:ind w:left="993"/>
            </w:pPr>
            <w:r w:rsidRPr="00491652">
              <w:t>PEM</w:t>
            </w:r>
            <w:r w:rsidR="002F563B">
              <w:t>-</w:t>
            </w:r>
            <w:r w:rsidRPr="00491652">
              <w:t>membrana pr</w:t>
            </w:r>
            <w:r w:rsidR="0093706F">
              <w:t>e</w:t>
            </w:r>
            <w:r w:rsidRPr="00491652">
              <w:t>pušča le protone</w:t>
            </w:r>
            <w:r w:rsidR="005B350C">
              <w:t>;</w:t>
            </w:r>
          </w:p>
          <w:p w14:paraId="73A18384" w14:textId="77777777" w:rsidR="00FB2AC7" w:rsidRPr="00491652" w:rsidRDefault="00FB2AC7" w:rsidP="00FF49E2">
            <w:pPr>
              <w:pStyle w:val="NormalWeb"/>
              <w:numPr>
                <w:ilvl w:val="0"/>
                <w:numId w:val="47"/>
              </w:numPr>
              <w:ind w:left="993"/>
            </w:pPr>
            <w:r w:rsidRPr="00491652">
              <w:t>elektroni potujejo po zunanjem vezju</w:t>
            </w:r>
            <w:r w:rsidR="005B350C">
              <w:t>;</w:t>
            </w:r>
          </w:p>
          <w:p w14:paraId="163F448F" w14:textId="77777777" w:rsidR="00FB2AC7" w:rsidRPr="00491652" w:rsidRDefault="00FB2AC7" w:rsidP="00FF49E2">
            <w:pPr>
              <w:pStyle w:val="NormalWeb"/>
              <w:numPr>
                <w:ilvl w:val="0"/>
                <w:numId w:val="47"/>
              </w:numPr>
              <w:ind w:left="993"/>
            </w:pPr>
            <w:r w:rsidRPr="00491652">
              <w:t>na katodi se tvori H</w:t>
            </w:r>
            <w:r w:rsidRPr="00491652">
              <w:rPr>
                <w:vertAlign w:val="subscript"/>
              </w:rPr>
              <w:t>2</w:t>
            </w:r>
            <w:r w:rsidRPr="00491652">
              <w:t>0 + toplota</w:t>
            </w:r>
            <w:r w:rsidR="005A75B5" w:rsidRPr="00491652">
              <w:t>.</w:t>
            </w:r>
          </w:p>
          <w:p w14:paraId="1435E11E" w14:textId="77777777" w:rsidR="00FB2AC7" w:rsidRPr="00491652" w:rsidRDefault="00FB2AC7" w:rsidP="00FB2AC7">
            <w:pPr>
              <w:pStyle w:val="NormalWeb"/>
              <w:jc w:val="center"/>
            </w:pPr>
          </w:p>
          <w:p w14:paraId="7209F418" w14:textId="77777777" w:rsidR="00FF49E2" w:rsidRDefault="00FF49E2" w:rsidP="00FB2AC7">
            <w:pPr>
              <w:pStyle w:val="Caption"/>
              <w:jc w:val="center"/>
            </w:pPr>
          </w:p>
          <w:p w14:paraId="02E61F67" w14:textId="77777777" w:rsidR="00FF49E2" w:rsidRDefault="00FF49E2" w:rsidP="00FB2AC7">
            <w:pPr>
              <w:pStyle w:val="Caption"/>
              <w:jc w:val="center"/>
            </w:pPr>
          </w:p>
          <w:p w14:paraId="514F6E6F" w14:textId="77777777" w:rsidR="00FF49E2" w:rsidRDefault="00FF49E2" w:rsidP="00FB2AC7">
            <w:pPr>
              <w:pStyle w:val="Caption"/>
              <w:jc w:val="center"/>
            </w:pPr>
          </w:p>
          <w:p w14:paraId="6F4C851F" w14:textId="77777777" w:rsidR="00FF49E2" w:rsidRDefault="00FF49E2" w:rsidP="00FB2AC7">
            <w:pPr>
              <w:pStyle w:val="Caption"/>
              <w:jc w:val="center"/>
            </w:pPr>
          </w:p>
          <w:p w14:paraId="659BDD36" w14:textId="77777777" w:rsidR="00FF49E2" w:rsidRDefault="00FF49E2" w:rsidP="00FB2AC7">
            <w:pPr>
              <w:pStyle w:val="Caption"/>
              <w:jc w:val="center"/>
            </w:pPr>
          </w:p>
          <w:p w14:paraId="278250A3" w14:textId="77777777" w:rsidR="00FF49E2" w:rsidRDefault="00FF49E2" w:rsidP="00FB2AC7">
            <w:pPr>
              <w:pStyle w:val="Caption"/>
              <w:jc w:val="center"/>
            </w:pPr>
          </w:p>
          <w:p w14:paraId="4D5C45E5" w14:textId="77777777" w:rsidR="00FB2AC7" w:rsidRDefault="00CA7452" w:rsidP="00FF49E2">
            <w:pPr>
              <w:pStyle w:val="Caption"/>
              <w:jc w:val="center"/>
            </w:pPr>
            <w:r>
              <w:rPr>
                <w:noProof/>
                <w:lang w:val="en-US" w:eastAsia="en-US"/>
              </w:rPr>
              <w:drawing>
                <wp:anchor distT="0" distB="0" distL="114300" distR="114300" simplePos="0" relativeHeight="251659776" behindDoc="0" locked="0" layoutInCell="1" allowOverlap="1" wp14:anchorId="341767A1" wp14:editId="00EF4F01">
                  <wp:simplePos x="0" y="0"/>
                  <wp:positionH relativeFrom="column">
                    <wp:posOffset>3200400</wp:posOffset>
                  </wp:positionH>
                  <wp:positionV relativeFrom="paragraph">
                    <wp:posOffset>-1565275</wp:posOffset>
                  </wp:positionV>
                  <wp:extent cx="1506855" cy="1558925"/>
                  <wp:effectExtent l="0" t="0" r="0" b="0"/>
                  <wp:wrapSquare wrapText="bothSides"/>
                  <wp:docPr id="5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685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AC7" w:rsidRPr="00491652">
              <w:t xml:space="preserve">Slika 6. </w:t>
            </w:r>
            <w:r w:rsidR="00FB2AC7" w:rsidRPr="00491652">
              <w:fldChar w:fldCharType="begin"/>
            </w:r>
            <w:r w:rsidR="00FB2AC7" w:rsidRPr="00491652">
              <w:instrText xml:space="preserve"> SEQ Slika_6. \* ARABIC </w:instrText>
            </w:r>
            <w:r w:rsidR="00FB2AC7" w:rsidRPr="00491652">
              <w:fldChar w:fldCharType="separate"/>
            </w:r>
            <w:r w:rsidR="00D64A07">
              <w:rPr>
                <w:noProof/>
              </w:rPr>
              <w:t>1</w:t>
            </w:r>
            <w:r w:rsidR="00FB2AC7" w:rsidRPr="00491652">
              <w:fldChar w:fldCharType="end"/>
            </w:r>
            <w:r w:rsidR="00FB2AC7" w:rsidRPr="00491652">
              <w:t xml:space="preserve"> Model </w:t>
            </w:r>
            <w:r w:rsidR="00FB2AC7" w:rsidRPr="00491652">
              <w:rPr>
                <w:sz w:val="24"/>
              </w:rPr>
              <w:t>gorivne</w:t>
            </w:r>
            <w:r w:rsidR="00FB2AC7" w:rsidRPr="00491652">
              <w:t xml:space="preserve"> celice s PEM (</w:t>
            </w:r>
            <w:r w:rsidR="00FB2AC7" w:rsidRPr="00491652">
              <w:rPr>
                <w:sz w:val="24"/>
              </w:rPr>
              <w:t>polymer</w:t>
            </w:r>
            <w:r w:rsidR="00FB2AC7" w:rsidRPr="00491652">
              <w:t xml:space="preserve"> electrolyte membrane) </w:t>
            </w:r>
            <w:r w:rsidR="00FF49E2">
              <w:t>–</w:t>
            </w:r>
            <w:r w:rsidR="002F563B">
              <w:t xml:space="preserve"> </w:t>
            </w:r>
            <w:r w:rsidR="00FB2AC7" w:rsidRPr="00491652">
              <w:t>membrano</w:t>
            </w:r>
          </w:p>
          <w:p w14:paraId="67F2435F" w14:textId="77777777" w:rsidR="00EA4C46" w:rsidRDefault="00EA4C46" w:rsidP="00EA4C46"/>
          <w:p w14:paraId="540F83E7" w14:textId="77777777" w:rsidR="00EA4C46" w:rsidRPr="00EA4C46" w:rsidRDefault="00EA4C46" w:rsidP="00EA4C46"/>
          <w:p w14:paraId="72442070" w14:textId="77777777" w:rsidR="00FF49E2" w:rsidRPr="00FF49E2" w:rsidRDefault="00FF49E2" w:rsidP="00FF49E2"/>
        </w:tc>
      </w:tr>
      <w:tr w:rsidR="00FB2AC7" w:rsidRPr="00491652" w14:paraId="094EC4FD" w14:textId="77777777" w:rsidTr="003215E0">
        <w:tc>
          <w:tcPr>
            <w:tcW w:w="10061" w:type="dxa"/>
          </w:tcPr>
          <w:p w14:paraId="41D0FB8A" w14:textId="77777777" w:rsidR="00FB2AC7" w:rsidRPr="00491652" w:rsidRDefault="00FB2AC7" w:rsidP="003215E0">
            <w:pPr>
              <w:jc w:val="center"/>
            </w:pPr>
            <w:r w:rsidRPr="00491652">
              <w:t>OBNOVLJIVI VIRI ENERGIJE V PRIMORSKIH OBČINAH</w:t>
            </w:r>
          </w:p>
        </w:tc>
      </w:tr>
      <w:tr w:rsidR="00FB2AC7" w:rsidRPr="00491652" w14:paraId="2FEE64EF" w14:textId="77777777" w:rsidTr="003215E0">
        <w:tc>
          <w:tcPr>
            <w:tcW w:w="10061" w:type="dxa"/>
          </w:tcPr>
          <w:p w14:paraId="2DE7C7F2" w14:textId="77777777" w:rsidR="00FB2AC7" w:rsidRPr="00491652" w:rsidRDefault="00FB2AC7" w:rsidP="003215E0">
            <w:pPr>
              <w:jc w:val="center"/>
            </w:pPr>
            <w:r w:rsidRPr="00491652">
              <w:rPr>
                <w:b/>
                <w:bCs/>
              </w:rPr>
              <w:t>PROGRAM: IZOBRAŽEVANJE IN OZAVEŠČANJE OTROK</w:t>
            </w:r>
          </w:p>
        </w:tc>
      </w:tr>
      <w:tr w:rsidR="00FB2AC7" w:rsidRPr="00491652" w14:paraId="705330FC" w14:textId="77777777" w:rsidTr="003215E0">
        <w:tc>
          <w:tcPr>
            <w:tcW w:w="10061" w:type="dxa"/>
          </w:tcPr>
          <w:p w14:paraId="67A2EC61" w14:textId="77777777" w:rsidR="00FB2AC7" w:rsidRPr="00491652" w:rsidRDefault="00FB2AC7" w:rsidP="003215E0">
            <w:pPr>
              <w:jc w:val="center"/>
            </w:pPr>
            <w:r w:rsidRPr="00491652">
              <w:t>Modul: Gorivna celica</w:t>
            </w:r>
          </w:p>
        </w:tc>
      </w:tr>
      <w:tr w:rsidR="00623F10" w:rsidRPr="00491652" w14:paraId="31958D7C" w14:textId="77777777" w:rsidTr="00623F10">
        <w:tc>
          <w:tcPr>
            <w:tcW w:w="10061" w:type="dxa"/>
            <w:tcBorders>
              <w:top w:val="single" w:sz="4" w:space="0" w:color="auto"/>
              <w:left w:val="single" w:sz="4" w:space="0" w:color="auto"/>
              <w:bottom w:val="single" w:sz="4" w:space="0" w:color="auto"/>
              <w:right w:val="single" w:sz="4" w:space="0" w:color="auto"/>
            </w:tcBorders>
          </w:tcPr>
          <w:p w14:paraId="428B1507" w14:textId="77777777" w:rsidR="005D6048" w:rsidRPr="00CF3328" w:rsidRDefault="005D6048" w:rsidP="00B5459A">
            <w:pPr>
              <w:numPr>
                <w:ilvl w:val="1"/>
                <w:numId w:val="5"/>
              </w:numPr>
              <w:ind w:left="284"/>
              <w:jc w:val="both"/>
            </w:pPr>
            <w:r w:rsidRPr="00CF3328">
              <w:t>Kako ugotovimo, da je gorivna celica polna?</w:t>
            </w:r>
          </w:p>
          <w:p w14:paraId="6CB29385" w14:textId="77777777" w:rsidR="005D6048" w:rsidRPr="00CF3328" w:rsidRDefault="005D6048" w:rsidP="00B5459A">
            <w:pPr>
              <w:jc w:val="both"/>
            </w:pPr>
          </w:p>
          <w:p w14:paraId="19D23753" w14:textId="77777777" w:rsidR="00623F10" w:rsidRDefault="005D6048" w:rsidP="001D4025">
            <w:pPr>
              <w:jc w:val="both"/>
            </w:pPr>
            <w:r w:rsidRPr="00CF3328">
              <w:t>Ob polnjenju gorivne celice se v plinski komori v cilindrični</w:t>
            </w:r>
            <w:r w:rsidR="001D4025" w:rsidRPr="00CF3328">
              <w:t>h posodi začne proizvajati plin: v</w:t>
            </w:r>
            <w:r w:rsidRPr="00CF3328">
              <w:t xml:space="preserve"> rdeči</w:t>
            </w:r>
            <w:r w:rsidR="001D4025" w:rsidRPr="00CF3328">
              <w:t xml:space="preserve"> </w:t>
            </w:r>
            <w:r w:rsidRPr="00CF3328">
              <w:t>cilindrični posodi kisik</w:t>
            </w:r>
            <w:r w:rsidR="001D4025" w:rsidRPr="00CF3328">
              <w:t>,</w:t>
            </w:r>
            <w:r w:rsidRPr="00CF3328">
              <w:t xml:space="preserve"> v črni pa vodik. Cikel polnjenja je končan, ko se na površju vodikove posode začnejo pojavljati mehurčki oz. ko je električni tok polnjenja minimalen, zanemarljiv (mA</w:t>
            </w:r>
            <w:r w:rsidRPr="00491652">
              <w:t>).</w:t>
            </w:r>
          </w:p>
          <w:p w14:paraId="30A1351C" w14:textId="77777777" w:rsidR="00EA4C46" w:rsidRPr="00491652" w:rsidRDefault="00EA4C46" w:rsidP="001D4025">
            <w:pPr>
              <w:jc w:val="both"/>
            </w:pPr>
          </w:p>
          <w:p w14:paraId="337F315D" w14:textId="77777777" w:rsidR="00B5459A" w:rsidRPr="00491652" w:rsidRDefault="00B5459A" w:rsidP="00B5459A">
            <w:pPr>
              <w:jc w:val="both"/>
            </w:pPr>
          </w:p>
        </w:tc>
      </w:tr>
      <w:tr w:rsidR="00623F10" w:rsidRPr="00491652" w14:paraId="4C165490" w14:textId="77777777" w:rsidTr="00623F10">
        <w:tc>
          <w:tcPr>
            <w:tcW w:w="10061" w:type="dxa"/>
            <w:tcBorders>
              <w:top w:val="single" w:sz="4" w:space="0" w:color="auto"/>
              <w:left w:val="single" w:sz="4" w:space="0" w:color="auto"/>
              <w:bottom w:val="single" w:sz="4" w:space="0" w:color="auto"/>
              <w:right w:val="single" w:sz="4" w:space="0" w:color="auto"/>
            </w:tcBorders>
          </w:tcPr>
          <w:p w14:paraId="51619993" w14:textId="77777777" w:rsidR="008469ED" w:rsidRPr="00491652" w:rsidRDefault="008469ED" w:rsidP="00B5459A">
            <w:pPr>
              <w:numPr>
                <w:ilvl w:val="1"/>
                <w:numId w:val="5"/>
              </w:numPr>
              <w:ind w:left="284"/>
            </w:pPr>
            <w:r w:rsidRPr="00491652">
              <w:t>Katere tipe gorivni celic poznaš in po čem se ločijo?</w:t>
            </w:r>
          </w:p>
          <w:p w14:paraId="284D79D7" w14:textId="77777777" w:rsidR="00B5459A" w:rsidRPr="00491652" w:rsidRDefault="00B5459A" w:rsidP="00B5459A">
            <w:pPr>
              <w:ind w:left="284"/>
            </w:pPr>
          </w:p>
          <w:p w14:paraId="3F47F3FD" w14:textId="77777777" w:rsidR="008469ED" w:rsidRPr="00491652" w:rsidRDefault="008469ED" w:rsidP="008469ED">
            <w:r w:rsidRPr="00491652">
              <w:t>Tipov gorivnih celic je dandanes mnogo.</w:t>
            </w:r>
          </w:p>
          <w:p w14:paraId="4668044E" w14:textId="77777777" w:rsidR="00FB06C7" w:rsidRDefault="008469ED" w:rsidP="008469ED">
            <w:r w:rsidRPr="00491652">
              <w:t>Ločijo se po vrsti goriv, vrsti in materialih katod, vrsti elektrolitov</w:t>
            </w:r>
            <w:r w:rsidR="00FB06C7">
              <w:t xml:space="preserve">: </w:t>
            </w:r>
          </w:p>
          <w:p w14:paraId="1F7A048C" w14:textId="77777777" w:rsidR="008469ED" w:rsidRPr="00491652" w:rsidRDefault="008469ED" w:rsidP="008469ED">
            <w:r w:rsidRPr="00491652">
              <w:t xml:space="preserve"> </w:t>
            </w:r>
            <w:r w:rsidR="005B350C">
              <w:t>–</w:t>
            </w:r>
            <w:r w:rsidRPr="00491652">
              <w:t xml:space="preserve"> alkaline – alkalne gorivne celice</w:t>
            </w:r>
            <w:r w:rsidR="00FB06C7">
              <w:t>;</w:t>
            </w:r>
          </w:p>
          <w:p w14:paraId="270D2B07" w14:textId="77777777" w:rsidR="008469ED" w:rsidRPr="00491652" w:rsidRDefault="008469ED" w:rsidP="008469ED">
            <w:r w:rsidRPr="00491652">
              <w:t xml:space="preserve"> </w:t>
            </w:r>
            <w:r w:rsidR="005B350C">
              <w:t>–</w:t>
            </w:r>
            <w:r w:rsidRPr="00491652">
              <w:t xml:space="preserve"> direct methanol fuel cells – celice na čisti metanol</w:t>
            </w:r>
            <w:r w:rsidR="00FB06C7">
              <w:t>;</w:t>
            </w:r>
          </w:p>
          <w:p w14:paraId="3F387FEA" w14:textId="77777777" w:rsidR="008469ED" w:rsidRPr="00491652" w:rsidRDefault="008469ED" w:rsidP="008469ED">
            <w:r w:rsidRPr="00491652">
              <w:t xml:space="preserve"> </w:t>
            </w:r>
            <w:r w:rsidR="005B350C">
              <w:t>–</w:t>
            </w:r>
            <w:r w:rsidRPr="00491652">
              <w:t xml:space="preserve"> reformed methanol fuel cells – izboljšana verzija metanolnih celic</w:t>
            </w:r>
            <w:r w:rsidR="00FB06C7">
              <w:t>;</w:t>
            </w:r>
          </w:p>
          <w:p w14:paraId="758FFBB6" w14:textId="77777777" w:rsidR="008469ED" w:rsidRPr="00491652" w:rsidRDefault="008469ED" w:rsidP="008469ED">
            <w:r w:rsidRPr="00491652">
              <w:t xml:space="preserve"> </w:t>
            </w:r>
            <w:r w:rsidR="005B350C">
              <w:t>–</w:t>
            </w:r>
            <w:r w:rsidRPr="00491652">
              <w:t xml:space="preserve"> molten carbonate fuel cell – tekoče ogljikove gorivne celice</w:t>
            </w:r>
            <w:r w:rsidR="00FB06C7">
              <w:t>;</w:t>
            </w:r>
          </w:p>
          <w:p w14:paraId="2FB86ECD" w14:textId="77777777" w:rsidR="008469ED" w:rsidRDefault="008469ED" w:rsidP="00EA4C46">
            <w:pPr>
              <w:numPr>
                <w:ilvl w:val="0"/>
                <w:numId w:val="48"/>
              </w:numPr>
              <w:rPr>
                <w:lang w:val="en-US"/>
              </w:rPr>
            </w:pPr>
            <w:r w:rsidRPr="00491652">
              <w:t>solid oxide fuel cell – trdno oksidne gorivne celice</w:t>
            </w:r>
            <w:r w:rsidR="001D4025" w:rsidRPr="00491652">
              <w:rPr>
                <w:lang w:val="en-US"/>
              </w:rPr>
              <w:t>.</w:t>
            </w:r>
          </w:p>
          <w:p w14:paraId="517F87B6" w14:textId="77777777" w:rsidR="00EA4C46" w:rsidRPr="00491652" w:rsidRDefault="00EA4C46" w:rsidP="00EA4C46">
            <w:pPr>
              <w:ind w:left="720"/>
            </w:pPr>
          </w:p>
          <w:p w14:paraId="248637C5" w14:textId="77777777" w:rsidR="00623F10" w:rsidRPr="00491652" w:rsidRDefault="00623F10" w:rsidP="008469ED">
            <w:pPr>
              <w:jc w:val="center"/>
            </w:pPr>
          </w:p>
        </w:tc>
      </w:tr>
      <w:tr w:rsidR="00E236C6" w:rsidRPr="00491652" w14:paraId="6D57FE26" w14:textId="77777777" w:rsidTr="00623F10">
        <w:tc>
          <w:tcPr>
            <w:tcW w:w="10061" w:type="dxa"/>
            <w:tcBorders>
              <w:top w:val="single" w:sz="4" w:space="0" w:color="auto"/>
              <w:left w:val="single" w:sz="4" w:space="0" w:color="auto"/>
              <w:bottom w:val="single" w:sz="4" w:space="0" w:color="auto"/>
              <w:right w:val="single" w:sz="4" w:space="0" w:color="auto"/>
            </w:tcBorders>
          </w:tcPr>
          <w:p w14:paraId="0FB6E38B" w14:textId="77777777" w:rsidR="00E236C6" w:rsidRPr="00491652" w:rsidRDefault="00E10DEA" w:rsidP="00B5459A">
            <w:pPr>
              <w:numPr>
                <w:ilvl w:val="1"/>
                <w:numId w:val="5"/>
              </w:numPr>
              <w:ind w:left="284"/>
              <w:jc w:val="both"/>
            </w:pPr>
            <w:r w:rsidRPr="00491652">
              <w:t>Kako je potekala</w:t>
            </w:r>
            <w:r w:rsidR="00E236C6" w:rsidRPr="00491652">
              <w:t xml:space="preserve"> pot razvoja gorivne celice skozi zgodovino?</w:t>
            </w:r>
          </w:p>
          <w:p w14:paraId="76440D0E" w14:textId="77777777" w:rsidR="00B5459A" w:rsidRPr="00491652" w:rsidRDefault="00B5459A" w:rsidP="00B5459A">
            <w:pPr>
              <w:ind w:left="720"/>
              <w:jc w:val="both"/>
            </w:pPr>
          </w:p>
          <w:p w14:paraId="2BB5CFD1" w14:textId="77777777" w:rsidR="005620A6" w:rsidRPr="00491652" w:rsidRDefault="00E236C6" w:rsidP="005620A6">
            <w:pPr>
              <w:numPr>
                <w:ilvl w:val="0"/>
                <w:numId w:val="42"/>
              </w:numPr>
              <w:autoSpaceDE w:val="0"/>
              <w:autoSpaceDN w:val="0"/>
              <w:adjustRightInd w:val="0"/>
              <w:spacing w:after="240"/>
              <w:jc w:val="both"/>
            </w:pPr>
            <w:r w:rsidRPr="00747550">
              <w:t>Christian Friedrich Schönbein</w:t>
            </w:r>
            <w:r w:rsidRPr="00491652">
              <w:t xml:space="preserve"> </w:t>
            </w:r>
            <w:r w:rsidR="0060105E" w:rsidRPr="00491652">
              <w:t xml:space="preserve">je leta </w:t>
            </w:r>
            <w:r w:rsidRPr="00491652">
              <w:t>1838</w:t>
            </w:r>
            <w:r w:rsidR="005620A6" w:rsidRPr="00491652">
              <w:t xml:space="preserve"> objavil princip delovanja gorivne celice</w:t>
            </w:r>
            <w:r w:rsidR="005B350C">
              <w:t>.</w:t>
            </w:r>
          </w:p>
          <w:p w14:paraId="78F256F8" w14:textId="77777777" w:rsidR="005620A6" w:rsidRPr="00491652" w:rsidRDefault="0060105E" w:rsidP="005620A6">
            <w:pPr>
              <w:numPr>
                <w:ilvl w:val="0"/>
                <w:numId w:val="5"/>
              </w:numPr>
              <w:autoSpaceDE w:val="0"/>
              <w:autoSpaceDN w:val="0"/>
              <w:adjustRightInd w:val="0"/>
              <w:spacing w:after="240"/>
              <w:ind w:left="709"/>
              <w:jc w:val="both"/>
            </w:pPr>
            <w:r w:rsidRPr="00491652">
              <w:t>William Robert Grove je leta</w:t>
            </w:r>
            <w:r w:rsidR="00E236C6" w:rsidRPr="00491652">
              <w:t xml:space="preserve"> 1843 </w:t>
            </w:r>
            <w:r w:rsidR="005B350C">
              <w:t xml:space="preserve">sestavil </w:t>
            </w:r>
            <w:r w:rsidR="005620A6" w:rsidRPr="00491652">
              <w:t>prvo predhodnico gorivne celice – Grovovo celico.</w:t>
            </w:r>
            <w:r w:rsidRPr="00491652">
              <w:t xml:space="preserve"> </w:t>
            </w:r>
            <w:r w:rsidR="005620A6" w:rsidRPr="00491652">
              <w:t>Sestavljena je bila iz cinkove anode, potopljene v žveplovo kislino, ter platinaste katode v koncentrirani dušikovi kislini, ločeval pa ju je porozen keramičen valj. Celica je imela izhodno napetost okrog 1,9 V, vendar so jo kmalu opustili zaradi strupenosti NO</w:t>
            </w:r>
            <w:r w:rsidR="005620A6" w:rsidRPr="00491652">
              <w:rPr>
                <w:vertAlign w:val="subscript"/>
              </w:rPr>
              <w:t>2</w:t>
            </w:r>
            <w:r w:rsidR="005620A6" w:rsidRPr="00491652">
              <w:t>, ki nastaja pri reakciji.</w:t>
            </w:r>
          </w:p>
          <w:p w14:paraId="03FF6454" w14:textId="77777777" w:rsidR="00F81349" w:rsidRPr="00491652" w:rsidRDefault="0060105E" w:rsidP="005620A6">
            <w:pPr>
              <w:numPr>
                <w:ilvl w:val="0"/>
                <w:numId w:val="42"/>
              </w:numPr>
              <w:autoSpaceDE w:val="0"/>
              <w:autoSpaceDN w:val="0"/>
              <w:adjustRightInd w:val="0"/>
              <w:spacing w:after="240"/>
              <w:ind w:left="709"/>
              <w:jc w:val="both"/>
            </w:pPr>
            <w:r w:rsidRPr="00491652">
              <w:t>Francis Thomas Bacon</w:t>
            </w:r>
            <w:r w:rsidR="005620A6" w:rsidRPr="00491652">
              <w:t xml:space="preserve"> je leta 1959 izdelal prvo 5 kW (in kasneje istega leta še 15</w:t>
            </w:r>
            <w:r w:rsidRPr="00491652">
              <w:t xml:space="preserve"> </w:t>
            </w:r>
            <w:r w:rsidR="005620A6" w:rsidRPr="00491652">
              <w:t>kW) stacionarno gorivno celico</w:t>
            </w:r>
            <w:r w:rsidR="00D64A07">
              <w:t>.</w:t>
            </w:r>
            <w:r w:rsidR="005620A6" w:rsidRPr="00491652">
              <w:t xml:space="preserve"> </w:t>
            </w:r>
          </w:p>
          <w:p w14:paraId="77B8A448" w14:textId="77777777" w:rsidR="005620A6" w:rsidRPr="00491652" w:rsidRDefault="005620A6" w:rsidP="005620A6">
            <w:pPr>
              <w:numPr>
                <w:ilvl w:val="0"/>
                <w:numId w:val="5"/>
              </w:numPr>
              <w:autoSpaceDE w:val="0"/>
              <w:autoSpaceDN w:val="0"/>
              <w:adjustRightInd w:val="0"/>
              <w:spacing w:after="240"/>
              <w:ind w:left="709"/>
              <w:jc w:val="both"/>
            </w:pPr>
            <w:r w:rsidRPr="00491652">
              <w:rPr>
                <w:sz w:val="23"/>
                <w:szCs w:val="23"/>
              </w:rPr>
              <w:t>Presenetljivo je, da je prvo gorivno celico izdelal Grove leta 1842, vendar te do danes še</w:t>
            </w:r>
            <w:r w:rsidR="0060105E" w:rsidRPr="00491652">
              <w:rPr>
                <w:sz w:val="23"/>
                <w:szCs w:val="23"/>
              </w:rPr>
              <w:t xml:space="preserve"> </w:t>
            </w:r>
            <w:r w:rsidRPr="00491652">
              <w:rPr>
                <w:sz w:val="23"/>
                <w:szCs w:val="23"/>
              </w:rPr>
              <w:t>niso prišle v širšo proizvodnjo in vsakdanje življenje. Sledili so mu številni znanstveniki,</w:t>
            </w:r>
            <w:r w:rsidR="0060105E" w:rsidRPr="00491652">
              <w:rPr>
                <w:sz w:val="23"/>
                <w:szCs w:val="23"/>
              </w:rPr>
              <w:t xml:space="preserve"> </w:t>
            </w:r>
            <w:r w:rsidRPr="00491652">
              <w:rPr>
                <w:sz w:val="23"/>
                <w:szCs w:val="23"/>
              </w:rPr>
              <w:t>ki so</w:t>
            </w:r>
            <w:r w:rsidR="0060105E" w:rsidRPr="00491652">
              <w:rPr>
                <w:sz w:val="23"/>
                <w:szCs w:val="23"/>
              </w:rPr>
              <w:t xml:space="preserve"> </w:t>
            </w:r>
            <w:r w:rsidRPr="00491652">
              <w:rPr>
                <w:sz w:val="23"/>
                <w:szCs w:val="23"/>
              </w:rPr>
              <w:t>predvsem iskali različna »goriva« za gorivno celico. V 90. letih 19. stoletja so</w:t>
            </w:r>
            <w:r w:rsidR="0060105E" w:rsidRPr="00491652">
              <w:rPr>
                <w:sz w:val="23"/>
                <w:szCs w:val="23"/>
              </w:rPr>
              <w:t xml:space="preserve"> </w:t>
            </w:r>
            <w:r w:rsidRPr="00491652">
              <w:rPr>
                <w:sz w:val="23"/>
                <w:szCs w:val="23"/>
              </w:rPr>
              <w:t>odkrili elektrolizo in utekočinili vodik, šele v 50. in 60. letih 20. stoletja pa so izdelali</w:t>
            </w:r>
            <w:r w:rsidR="0060105E" w:rsidRPr="00491652">
              <w:rPr>
                <w:sz w:val="23"/>
                <w:szCs w:val="23"/>
              </w:rPr>
              <w:t xml:space="preserve"> </w:t>
            </w:r>
            <w:r w:rsidRPr="00491652">
              <w:rPr>
                <w:sz w:val="23"/>
                <w:szCs w:val="23"/>
              </w:rPr>
              <w:t>prve naprave, ki so jih poganjale gorivne celice (raketni motor, podvodno raziskovalno</w:t>
            </w:r>
            <w:r w:rsidR="0060105E" w:rsidRPr="00491652">
              <w:rPr>
                <w:sz w:val="23"/>
                <w:szCs w:val="23"/>
              </w:rPr>
              <w:t xml:space="preserve"> </w:t>
            </w:r>
            <w:r w:rsidRPr="00491652">
              <w:rPr>
                <w:sz w:val="23"/>
                <w:szCs w:val="23"/>
              </w:rPr>
              <w:t xml:space="preserve">plovilo, vesoljsko plovilo Gemini, vozila za igrišča </w:t>
            </w:r>
            <w:r w:rsidR="00D64A07" w:rsidRPr="00491652">
              <w:rPr>
                <w:sz w:val="23"/>
                <w:szCs w:val="23"/>
              </w:rPr>
              <w:t xml:space="preserve">golf </w:t>
            </w:r>
            <w:r w:rsidRPr="00491652">
              <w:rPr>
                <w:sz w:val="23"/>
                <w:szCs w:val="23"/>
              </w:rPr>
              <w:t>idr.).</w:t>
            </w:r>
          </w:p>
          <w:p w14:paraId="01836016" w14:textId="77777777" w:rsidR="005620A6" w:rsidRPr="00491652" w:rsidRDefault="00491652" w:rsidP="005620A6">
            <w:pPr>
              <w:numPr>
                <w:ilvl w:val="2"/>
                <w:numId w:val="5"/>
              </w:numPr>
              <w:tabs>
                <w:tab w:val="clear" w:pos="2160"/>
              </w:tabs>
              <w:ind w:left="709"/>
            </w:pPr>
            <w:r w:rsidRPr="00491652">
              <w:t>P</w:t>
            </w:r>
            <w:r w:rsidR="00F81349" w:rsidRPr="00491652">
              <w:t xml:space="preserve">odjetje UTC </w:t>
            </w:r>
            <w:r w:rsidRPr="00491652">
              <w:t xml:space="preserve">je </w:t>
            </w:r>
            <w:r w:rsidR="00F81349" w:rsidRPr="00491652">
              <w:t>200 kW celice</w:t>
            </w:r>
            <w:r w:rsidR="005620A6" w:rsidRPr="00747550">
              <w:t xml:space="preserve"> (A</w:t>
            </w:r>
            <w:r w:rsidRPr="00747550">
              <w:t>pollo, S</w:t>
            </w:r>
            <w:r w:rsidR="00F81349" w:rsidRPr="00747550">
              <w:t>pace shuttle)</w:t>
            </w:r>
            <w:r w:rsidR="005620A6" w:rsidRPr="00747550">
              <w:t xml:space="preserve"> </w:t>
            </w:r>
            <w:r w:rsidRPr="00747550">
              <w:t xml:space="preserve">uporabilo </w:t>
            </w:r>
            <w:r w:rsidR="005620A6" w:rsidRPr="00747550">
              <w:t xml:space="preserve">za potrebe </w:t>
            </w:r>
            <w:r w:rsidR="005620A6" w:rsidRPr="00491652">
              <w:t>NAS</w:t>
            </w:r>
            <w:r w:rsidRPr="00491652">
              <w:t>E</w:t>
            </w:r>
            <w:r w:rsidR="005620A6" w:rsidRPr="00491652">
              <w:t xml:space="preserve"> v vseh </w:t>
            </w:r>
            <w:r w:rsidRPr="00491652">
              <w:t>naslednjih</w:t>
            </w:r>
            <w:r w:rsidR="005620A6" w:rsidRPr="00491652">
              <w:t xml:space="preserve"> vesoljskih potovanjih kot vir električne energije in pitne vode.</w:t>
            </w:r>
          </w:p>
          <w:p w14:paraId="2809DE45" w14:textId="77777777" w:rsidR="00F81349" w:rsidRPr="00491652" w:rsidRDefault="00F81349" w:rsidP="005620A6">
            <w:pPr>
              <w:ind w:left="720"/>
              <w:jc w:val="both"/>
            </w:pPr>
          </w:p>
          <w:p w14:paraId="1DA0D257" w14:textId="77777777" w:rsidR="00E236C6" w:rsidRPr="00491652" w:rsidRDefault="00E236C6" w:rsidP="00E236C6">
            <w:pPr>
              <w:jc w:val="both"/>
            </w:pPr>
          </w:p>
          <w:p w14:paraId="3DB20758" w14:textId="77777777" w:rsidR="00E10DEA" w:rsidRPr="00491652" w:rsidRDefault="00E10DEA" w:rsidP="00E236C6">
            <w:pPr>
              <w:ind w:left="1440"/>
            </w:pPr>
          </w:p>
          <w:p w14:paraId="71D091D8" w14:textId="77777777" w:rsidR="00E10DEA" w:rsidRDefault="00E10DEA" w:rsidP="00E236C6">
            <w:pPr>
              <w:ind w:left="1440"/>
            </w:pPr>
          </w:p>
          <w:p w14:paraId="69780FF1" w14:textId="77777777" w:rsidR="00EA4C46" w:rsidRPr="00491652" w:rsidRDefault="00EA4C46" w:rsidP="00CA7452"/>
          <w:p w14:paraId="3E086FC9" w14:textId="77777777" w:rsidR="00E10DEA" w:rsidRPr="00491652" w:rsidRDefault="00E10DEA" w:rsidP="00E236C6">
            <w:pPr>
              <w:ind w:left="1440"/>
            </w:pPr>
          </w:p>
          <w:p w14:paraId="64B546B0" w14:textId="77777777" w:rsidR="00E10DEA" w:rsidRPr="00491652" w:rsidRDefault="00E10DEA" w:rsidP="00E236C6">
            <w:pPr>
              <w:ind w:left="1440"/>
            </w:pPr>
          </w:p>
          <w:p w14:paraId="1965B185" w14:textId="77777777" w:rsidR="00E10DEA" w:rsidRPr="00491652" w:rsidRDefault="00E10DEA" w:rsidP="00E236C6">
            <w:pPr>
              <w:ind w:left="1440"/>
            </w:pPr>
          </w:p>
        </w:tc>
      </w:tr>
      <w:tr w:rsidR="00623F10" w:rsidRPr="00491652" w14:paraId="0A02B4ED" w14:textId="77777777" w:rsidTr="00623F10">
        <w:tc>
          <w:tcPr>
            <w:tcW w:w="10061" w:type="dxa"/>
            <w:tcBorders>
              <w:top w:val="single" w:sz="4" w:space="0" w:color="auto"/>
              <w:left w:val="single" w:sz="4" w:space="0" w:color="auto"/>
              <w:bottom w:val="single" w:sz="4" w:space="0" w:color="auto"/>
              <w:right w:val="single" w:sz="4" w:space="0" w:color="auto"/>
            </w:tcBorders>
          </w:tcPr>
          <w:p w14:paraId="63BDF8E7" w14:textId="77777777" w:rsidR="00623F10" w:rsidRPr="00491652" w:rsidRDefault="00623F10" w:rsidP="003215E0">
            <w:pPr>
              <w:jc w:val="center"/>
            </w:pPr>
            <w:r w:rsidRPr="00491652">
              <w:t>OBNOVLJIVI VIRI ENERGIJE V PRIMORSKIH OBČINAH</w:t>
            </w:r>
          </w:p>
        </w:tc>
      </w:tr>
      <w:tr w:rsidR="00623F10" w:rsidRPr="00491652" w14:paraId="4A24CFF6" w14:textId="77777777" w:rsidTr="00623F10">
        <w:tc>
          <w:tcPr>
            <w:tcW w:w="10061" w:type="dxa"/>
            <w:tcBorders>
              <w:top w:val="single" w:sz="4" w:space="0" w:color="auto"/>
              <w:left w:val="single" w:sz="4" w:space="0" w:color="auto"/>
              <w:bottom w:val="single" w:sz="4" w:space="0" w:color="auto"/>
              <w:right w:val="single" w:sz="4" w:space="0" w:color="auto"/>
            </w:tcBorders>
          </w:tcPr>
          <w:p w14:paraId="24E39701" w14:textId="77777777" w:rsidR="00623F10" w:rsidRPr="00491652" w:rsidRDefault="00623F10" w:rsidP="003215E0">
            <w:pPr>
              <w:jc w:val="center"/>
              <w:rPr>
                <w:b/>
              </w:rPr>
            </w:pPr>
            <w:r w:rsidRPr="00491652">
              <w:rPr>
                <w:b/>
              </w:rPr>
              <w:t>PROGRAM: IZOBRAŽEVANJE IN OZAVEŠČANJE OTROK</w:t>
            </w:r>
          </w:p>
        </w:tc>
      </w:tr>
      <w:tr w:rsidR="00623F10" w:rsidRPr="00491652" w14:paraId="3524011A" w14:textId="77777777" w:rsidTr="00623F10">
        <w:tc>
          <w:tcPr>
            <w:tcW w:w="10061" w:type="dxa"/>
            <w:tcBorders>
              <w:top w:val="single" w:sz="4" w:space="0" w:color="auto"/>
              <w:left w:val="single" w:sz="4" w:space="0" w:color="auto"/>
              <w:bottom w:val="single" w:sz="4" w:space="0" w:color="auto"/>
              <w:right w:val="single" w:sz="4" w:space="0" w:color="auto"/>
            </w:tcBorders>
          </w:tcPr>
          <w:p w14:paraId="014AFEF7" w14:textId="77777777" w:rsidR="00623F10" w:rsidRPr="00491652" w:rsidRDefault="00623F10" w:rsidP="003215E0">
            <w:pPr>
              <w:jc w:val="center"/>
            </w:pPr>
            <w:r w:rsidRPr="00491652">
              <w:t>Modul: Gorivna celica</w:t>
            </w:r>
          </w:p>
        </w:tc>
      </w:tr>
    </w:tbl>
    <w:p w14:paraId="414B2534" w14:textId="77777777" w:rsidR="00D75E74" w:rsidRPr="00491652" w:rsidRDefault="00776842" w:rsidP="00761207">
      <w:pPr>
        <w:pStyle w:val="Title"/>
        <w:jc w:val="both"/>
        <w:rPr>
          <w:rFonts w:ascii="Times New Roman" w:hAnsi="Times New Roman"/>
          <w:lang w:eastAsia="en-US"/>
        </w:rPr>
      </w:pPr>
      <w:bookmarkStart w:id="8" w:name="_Toc305242356"/>
      <w:r w:rsidRPr="00491652">
        <w:rPr>
          <w:rFonts w:ascii="Times New Roman" w:hAnsi="Times New Roman"/>
          <w:lang w:eastAsia="en-US"/>
        </w:rPr>
        <w:t>7</w:t>
      </w:r>
      <w:r w:rsidR="00623F10" w:rsidRPr="00491652">
        <w:rPr>
          <w:rFonts w:ascii="Times New Roman" w:hAnsi="Times New Roman"/>
          <w:lang w:eastAsia="en-US"/>
        </w:rPr>
        <w:t>.</w:t>
      </w:r>
      <w:r w:rsidR="00D75E74" w:rsidRPr="00491652">
        <w:rPr>
          <w:rFonts w:ascii="Times New Roman" w:hAnsi="Times New Roman"/>
          <w:lang w:eastAsia="en-US"/>
        </w:rPr>
        <w:t xml:space="preserve"> </w:t>
      </w:r>
      <w:r w:rsidR="00914C6F" w:rsidRPr="00491652">
        <w:rPr>
          <w:rFonts w:ascii="Times New Roman" w:hAnsi="Times New Roman"/>
          <w:lang w:eastAsia="en-US"/>
        </w:rPr>
        <w:t>NAVODILA ZA</w:t>
      </w:r>
      <w:r w:rsidR="00FB5A6F" w:rsidRPr="00491652">
        <w:rPr>
          <w:rFonts w:ascii="Times New Roman" w:hAnsi="Times New Roman"/>
          <w:lang w:eastAsia="en-US"/>
        </w:rPr>
        <w:t xml:space="preserve"> 1. VAJO</w:t>
      </w:r>
      <w:r w:rsidR="00DB2FB5" w:rsidRPr="00491652">
        <w:rPr>
          <w:rFonts w:ascii="Times New Roman" w:hAnsi="Times New Roman"/>
          <w:lang w:eastAsia="en-US"/>
        </w:rPr>
        <w:t xml:space="preserve"> IN </w:t>
      </w:r>
      <w:r w:rsidR="00FB5A6F" w:rsidRPr="00491652">
        <w:rPr>
          <w:rFonts w:ascii="Times New Roman" w:hAnsi="Times New Roman"/>
          <w:lang w:eastAsia="en-US"/>
        </w:rPr>
        <w:t xml:space="preserve">2. </w:t>
      </w:r>
      <w:r w:rsidR="00DB2FB5" w:rsidRPr="00491652">
        <w:rPr>
          <w:rFonts w:ascii="Times New Roman" w:hAnsi="Times New Roman"/>
          <w:lang w:eastAsia="en-US"/>
        </w:rPr>
        <w:t>VAJO</w:t>
      </w:r>
      <w:bookmarkEnd w:id="8"/>
      <w:r w:rsidR="008A0131" w:rsidRPr="00491652">
        <w:rPr>
          <w:rFonts w:ascii="Times New Roman" w:hAnsi="Times New Roman"/>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23F10" w:rsidRPr="00491652" w14:paraId="69C14F2B" w14:textId="77777777" w:rsidTr="00623F10">
        <w:tc>
          <w:tcPr>
            <w:tcW w:w="10061" w:type="dxa"/>
            <w:tcBorders>
              <w:top w:val="single" w:sz="4" w:space="0" w:color="auto"/>
              <w:left w:val="single" w:sz="4" w:space="0" w:color="auto"/>
              <w:bottom w:val="single" w:sz="4" w:space="0" w:color="auto"/>
              <w:right w:val="single" w:sz="4" w:space="0" w:color="auto"/>
            </w:tcBorders>
          </w:tcPr>
          <w:p w14:paraId="7ADF0A4D" w14:textId="77777777" w:rsidR="00623F10" w:rsidRPr="00491652" w:rsidRDefault="00623F10" w:rsidP="00491652">
            <w:pPr>
              <w:spacing w:line="360" w:lineRule="auto"/>
              <w:jc w:val="both"/>
              <w:rPr>
                <w:b/>
              </w:rPr>
            </w:pPr>
            <w:r w:rsidRPr="00491652">
              <w:rPr>
                <w:b/>
              </w:rPr>
              <w:t>Uporaba gorivne celice</w:t>
            </w:r>
          </w:p>
          <w:p w14:paraId="599B1C5D" w14:textId="77777777" w:rsidR="00623F10" w:rsidRPr="00491652" w:rsidRDefault="00623F10" w:rsidP="00491652">
            <w:pPr>
              <w:spacing w:line="360" w:lineRule="auto"/>
              <w:jc w:val="both"/>
            </w:pPr>
            <w:r w:rsidRPr="00491652">
              <w:t>V gorivni ce</w:t>
            </w:r>
            <w:r w:rsidR="00491652">
              <w:t xml:space="preserve">lici potekata vedno dva procesa: </w:t>
            </w:r>
            <w:r w:rsidRPr="00491652">
              <w:t>polnjenje in praznjenje gorivne celice. V vaji bomo analizirali in merili električne veličine med procesom polnjenja in praznjenja.</w:t>
            </w:r>
          </w:p>
          <w:p w14:paraId="2E9C074F" w14:textId="77777777" w:rsidR="00623F10" w:rsidRPr="00491652" w:rsidRDefault="00623F10" w:rsidP="00491652">
            <w:pPr>
              <w:spacing w:line="360" w:lineRule="auto"/>
              <w:jc w:val="both"/>
              <w:rPr>
                <w:b/>
              </w:rPr>
            </w:pPr>
            <w:r w:rsidRPr="00491652">
              <w:rPr>
                <w:b/>
              </w:rPr>
              <w:t>Analiza polnjenja gorivne celice</w:t>
            </w:r>
          </w:p>
          <w:p w14:paraId="32D12E47" w14:textId="77777777" w:rsidR="00623F10" w:rsidRPr="00491652" w:rsidRDefault="00623F10" w:rsidP="00491652">
            <w:pPr>
              <w:spacing w:line="360" w:lineRule="auto"/>
              <w:jc w:val="both"/>
            </w:pPr>
            <w:r w:rsidRPr="00491652">
              <w:t>Navodilo</w:t>
            </w:r>
          </w:p>
          <w:p w14:paraId="1DE925B3" w14:textId="77777777" w:rsidR="00623F10" w:rsidRPr="00491652" w:rsidRDefault="00623F10" w:rsidP="00491652">
            <w:pPr>
              <w:numPr>
                <w:ilvl w:val="0"/>
                <w:numId w:val="14"/>
              </w:numPr>
              <w:spacing w:line="276" w:lineRule="auto"/>
              <w:jc w:val="both"/>
            </w:pPr>
            <w:r w:rsidRPr="00491652">
              <w:t>Na priključne sponke gorivne celice priključi polnilni vir (sončni panel, baterija, usmernik</w:t>
            </w:r>
            <w:r w:rsidR="00A64E55">
              <w:t xml:space="preserve"> </w:t>
            </w:r>
            <w:r w:rsidRPr="00491652">
              <w:t>.</w:t>
            </w:r>
            <w:r w:rsidR="00491652">
              <w:t>.</w:t>
            </w:r>
            <w:r w:rsidRPr="00491652">
              <w:t>.). Napetost polnilnega vira naj se giblje med 1</w:t>
            </w:r>
            <w:r w:rsidR="00491652">
              <w:t xml:space="preserve"> </w:t>
            </w:r>
            <w:r w:rsidRPr="00491652">
              <w:t>V do 2</w:t>
            </w:r>
            <w:r w:rsidR="00491652">
              <w:t xml:space="preserve"> </w:t>
            </w:r>
            <w:r w:rsidRPr="00491652">
              <w:t>V DC napetosti.</w:t>
            </w:r>
          </w:p>
          <w:p w14:paraId="1457F795" w14:textId="77777777" w:rsidR="00623F10" w:rsidRPr="00491652" w:rsidRDefault="00623F10" w:rsidP="00491652">
            <w:pPr>
              <w:numPr>
                <w:ilvl w:val="0"/>
                <w:numId w:val="14"/>
              </w:numPr>
              <w:spacing w:line="276" w:lineRule="auto"/>
              <w:jc w:val="both"/>
            </w:pPr>
            <w:r w:rsidRPr="00491652">
              <w:t xml:space="preserve">Vzporedno s polnilnim virom priključi univerzalni instrument. Univerzalni instrument opravlja funkcijo DC </w:t>
            </w:r>
            <w:r w:rsidR="00C808B4">
              <w:t>V-metra</w:t>
            </w:r>
            <w:r w:rsidRPr="00491652">
              <w:t>. Opravi meritev napetosti DC polnilnega napetostnega vira. (Glej sliko 7.1</w:t>
            </w:r>
            <w:r w:rsidR="00A64E55">
              <w:t>.</w:t>
            </w:r>
            <w:r w:rsidRPr="00491652">
              <w:t>)</w:t>
            </w:r>
          </w:p>
          <w:p w14:paraId="0DC1C169" w14:textId="77777777" w:rsidR="00623F10" w:rsidRPr="00491652" w:rsidRDefault="00623F10" w:rsidP="00491652">
            <w:pPr>
              <w:numPr>
                <w:ilvl w:val="0"/>
                <w:numId w:val="14"/>
              </w:numPr>
              <w:spacing w:line="276" w:lineRule="auto"/>
              <w:jc w:val="both"/>
            </w:pPr>
            <w:r w:rsidRPr="00491652">
              <w:t>Zaporedno s polnilnim virom priključi univerzalni instrument. Univerzalni instrument opravlja funkcijo DC A-metra. Opravi meritev toka DC polnilnega napetostnega vira. (Glej sliko 7.2</w:t>
            </w:r>
            <w:r w:rsidR="00A64E55">
              <w:t>.</w:t>
            </w:r>
            <w:r w:rsidRPr="00491652">
              <w:t>)</w:t>
            </w:r>
          </w:p>
          <w:p w14:paraId="5D25880C" w14:textId="77777777" w:rsidR="00623F10" w:rsidRPr="00491652" w:rsidRDefault="00623F10" w:rsidP="00491652">
            <w:pPr>
              <w:numPr>
                <w:ilvl w:val="0"/>
                <w:numId w:val="14"/>
              </w:numPr>
              <w:spacing w:line="276" w:lineRule="auto"/>
              <w:jc w:val="both"/>
            </w:pPr>
            <w:r w:rsidRPr="00491652">
              <w:t>Meritve napetosti in toka opravljaj v 30</w:t>
            </w:r>
            <w:r w:rsidR="00A64E55">
              <w:t>-</w:t>
            </w:r>
            <w:r w:rsidRPr="00491652">
              <w:t>s</w:t>
            </w:r>
            <w:r w:rsidR="00A64E55">
              <w:t>ekundnih</w:t>
            </w:r>
            <w:r w:rsidRPr="00491652">
              <w:t xml:space="preserve"> časovnih presledkih.</w:t>
            </w:r>
          </w:p>
          <w:p w14:paraId="03E12954" w14:textId="77777777" w:rsidR="00623F10" w:rsidRPr="00491652" w:rsidRDefault="00623F10" w:rsidP="00491652">
            <w:pPr>
              <w:jc w:val="both"/>
            </w:pPr>
          </w:p>
          <w:p w14:paraId="6FFB1D61" w14:textId="77777777" w:rsidR="00623F10" w:rsidRPr="00491652" w:rsidRDefault="00623F10" w:rsidP="00491652">
            <w:pPr>
              <w:jc w:val="both"/>
            </w:pPr>
            <w:r w:rsidRPr="00491652">
              <w:t>POLNILNI ELEKTRIČNI VEZAVI Z MERITVIJO NAPETOSTI IN TOKA POLNILNEGA VIRA</w:t>
            </w:r>
          </w:p>
          <w:p w14:paraId="0FA31657" w14:textId="77777777" w:rsidR="00623F10" w:rsidRPr="00491652" w:rsidRDefault="00CA7452" w:rsidP="00491652">
            <w:pPr>
              <w:spacing w:before="240" w:line="360" w:lineRule="auto"/>
              <w:jc w:val="both"/>
            </w:pPr>
            <w:r>
              <w:rPr>
                <w:b/>
                <w:noProof/>
                <w:lang w:val="en-US" w:eastAsia="en-US"/>
              </w:rPr>
              <mc:AlternateContent>
                <mc:Choice Requires="wps">
                  <w:drawing>
                    <wp:anchor distT="0" distB="0" distL="114300" distR="114300" simplePos="0" relativeHeight="251656704" behindDoc="0" locked="0" layoutInCell="1" allowOverlap="1" wp14:anchorId="77B67FB9" wp14:editId="2F4EDC69">
                      <wp:simplePos x="0" y="0"/>
                      <wp:positionH relativeFrom="column">
                        <wp:posOffset>3072765</wp:posOffset>
                      </wp:positionH>
                      <wp:positionV relativeFrom="paragraph">
                        <wp:posOffset>238760</wp:posOffset>
                      </wp:positionV>
                      <wp:extent cx="2985770" cy="3361055"/>
                      <wp:effectExtent l="0" t="0" r="3175" b="6350"/>
                      <wp:wrapNone/>
                      <wp:docPr id="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336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F051F" w14:textId="77777777" w:rsidR="00EA4C46" w:rsidRPr="00866090" w:rsidRDefault="00CA7452" w:rsidP="00925138">
                                  <w:r>
                                    <w:rPr>
                                      <w:noProof/>
                                      <w:lang w:val="en-US" w:eastAsia="en-US"/>
                                    </w:rPr>
                                    <w:drawing>
                                      <wp:inline distT="0" distB="0" distL="0" distR="0" wp14:anchorId="7DB71030" wp14:editId="72F4FBA5">
                                        <wp:extent cx="2905760" cy="26720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760" cy="2672080"/>
                                                </a:xfrm>
                                                <a:prstGeom prst="rect">
                                                  <a:avLst/>
                                                </a:prstGeom>
                                                <a:noFill/>
                                                <a:ln>
                                                  <a:noFill/>
                                                </a:ln>
                                              </pic:spPr>
                                            </pic:pic>
                                          </a:graphicData>
                                        </a:graphic>
                                      </wp:inline>
                                    </w:drawing>
                                  </w:r>
                                </w:p>
                                <w:p w14:paraId="0AC4647C" w14:textId="77777777" w:rsidR="00EA4C46" w:rsidRPr="00623F10" w:rsidRDefault="00EA4C46" w:rsidP="00925138">
                                  <w:pPr>
                                    <w:pStyle w:val="Caption"/>
                                    <w:rPr>
                                      <w:sz w:val="24"/>
                                    </w:rPr>
                                  </w:pPr>
                                  <w:r w:rsidRPr="00623F10">
                                    <w:rPr>
                                      <w:sz w:val="24"/>
                                    </w:rPr>
                                    <w:t xml:space="preserve">Slika 7. </w:t>
                                  </w:r>
                                  <w:r w:rsidRPr="00623F10">
                                    <w:rPr>
                                      <w:sz w:val="24"/>
                                    </w:rPr>
                                    <w:fldChar w:fldCharType="begin"/>
                                  </w:r>
                                  <w:r w:rsidRPr="00623F10">
                                    <w:rPr>
                                      <w:sz w:val="24"/>
                                    </w:rPr>
                                    <w:instrText xml:space="preserve"> SEQ Slika_7. \* ARABIC </w:instrText>
                                  </w:r>
                                  <w:r w:rsidRPr="00623F10">
                                    <w:rPr>
                                      <w:sz w:val="24"/>
                                    </w:rPr>
                                    <w:fldChar w:fldCharType="separate"/>
                                  </w:r>
                                  <w:r>
                                    <w:rPr>
                                      <w:noProof/>
                                      <w:sz w:val="24"/>
                                    </w:rPr>
                                    <w:t>1</w:t>
                                  </w:r>
                                  <w:r w:rsidRPr="00623F10">
                                    <w:rPr>
                                      <w:sz w:val="24"/>
                                    </w:rPr>
                                    <w:fldChar w:fldCharType="end"/>
                                  </w:r>
                                  <w:r w:rsidRPr="00623F10">
                                    <w:rPr>
                                      <w:sz w:val="24"/>
                                    </w:rPr>
                                    <w:t xml:space="preserve"> Meritev polnilnega toka električnega polnilnega vira z DC A-metrom</w:t>
                                  </w:r>
                                </w:p>
                                <w:p w14:paraId="2B4FA404" w14:textId="77777777" w:rsidR="00EA4C46" w:rsidRDefault="00EA4C46" w:rsidP="009251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28" type="#_x0000_t202" style="position:absolute;left:0;text-align:left;margin-left:241.95pt;margin-top:18.8pt;width:235.1pt;height:26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" stroked="f">
                      <v:textbox>
                        <w:txbxContent>
                          <w:p w:rsidR="00EA4C46" w:rsidRPr="00866090" w:rsidRDefault="00CA7452" w:rsidP="00925138">
                            <w:r>
                              <w:rPr>
                                <w:noProof/>
                                <w:lang w:val="en-US" w:eastAsia="en-US"/>
                              </w:rPr>
                              <w:drawing>
                                <wp:inline distT="0" distB="0" distL="0" distR="0">
                                  <wp:extent cx="2905760" cy="26720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5760" cy="2672080"/>
                                          </a:xfrm>
                                          <a:prstGeom prst="rect">
                                            <a:avLst/>
                                          </a:prstGeom>
                                          <a:noFill/>
                                          <a:ln>
                                            <a:noFill/>
                                          </a:ln>
                                        </pic:spPr>
                                      </pic:pic>
                                    </a:graphicData>
                                  </a:graphic>
                                </wp:inline>
                              </w:drawing>
                            </w:r>
                          </w:p>
                          <w:p w:rsidR="00EA4C46" w:rsidRPr="00623F10" w:rsidRDefault="00EA4C46" w:rsidP="00925138">
                            <w:pPr>
                              <w:pStyle w:val="Caption"/>
                              <w:rPr>
                                <w:sz w:val="24"/>
                              </w:rPr>
                            </w:pPr>
                            <w:r w:rsidRPr="00623F10">
                              <w:rPr>
                                <w:sz w:val="24"/>
                              </w:rPr>
                              <w:t xml:space="preserve">Slika 7. </w:t>
                            </w:r>
                            <w:r w:rsidRPr="00623F10">
                              <w:rPr>
                                <w:sz w:val="24"/>
                              </w:rPr>
                              <w:fldChar w:fldCharType="begin"/>
                            </w:r>
                            <w:r w:rsidRPr="00623F10">
                              <w:rPr>
                                <w:sz w:val="24"/>
                              </w:rPr>
                              <w:instrText xml:space="preserve"> SEQ Slika_7. \* ARABIC </w:instrText>
                            </w:r>
                            <w:r w:rsidRPr="00623F10">
                              <w:rPr>
                                <w:sz w:val="24"/>
                              </w:rPr>
                              <w:fldChar w:fldCharType="separate"/>
                            </w:r>
                            <w:r>
                              <w:rPr>
                                <w:noProof/>
                                <w:sz w:val="24"/>
                              </w:rPr>
                              <w:t>1</w:t>
                            </w:r>
                            <w:r w:rsidRPr="00623F10">
                              <w:rPr>
                                <w:sz w:val="24"/>
                              </w:rPr>
                              <w:fldChar w:fldCharType="end"/>
                            </w:r>
                            <w:r w:rsidRPr="00623F10">
                              <w:rPr>
                                <w:sz w:val="24"/>
                              </w:rPr>
                              <w:t xml:space="preserve"> Meritev polnilnega toka električnega polnilnega vira z DC A-metrom</w:t>
                            </w:r>
                          </w:p>
                          <w:p w:rsidR="00EA4C46" w:rsidRDefault="00EA4C46" w:rsidP="00925138"/>
                        </w:txbxContent>
                      </v:textbox>
                    </v:shape>
                  </w:pict>
                </mc:Fallback>
              </mc:AlternateContent>
            </w:r>
            <w:r>
              <w:rPr>
                <w:noProof/>
                <w:lang w:val="en-US" w:eastAsia="en-US"/>
              </w:rPr>
              <mc:AlternateContent>
                <mc:Choice Requires="wps">
                  <w:drawing>
                    <wp:anchor distT="0" distB="0" distL="114300" distR="114300" simplePos="0" relativeHeight="251655680" behindDoc="0" locked="0" layoutInCell="1" allowOverlap="1" wp14:anchorId="7F6A856D" wp14:editId="348DAC45">
                      <wp:simplePos x="0" y="0"/>
                      <wp:positionH relativeFrom="column">
                        <wp:posOffset>86995</wp:posOffset>
                      </wp:positionH>
                      <wp:positionV relativeFrom="paragraph">
                        <wp:posOffset>179070</wp:posOffset>
                      </wp:positionV>
                      <wp:extent cx="2985770" cy="3361055"/>
                      <wp:effectExtent l="0" t="1905" r="4445" b="2540"/>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336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0BD27" w14:textId="77777777" w:rsidR="00EA4C46" w:rsidRPr="00866090" w:rsidRDefault="00CA7452">
                                  <w:r>
                                    <w:rPr>
                                      <w:noProof/>
                                      <w:lang w:val="en-US" w:eastAsia="en-US"/>
                                    </w:rPr>
                                    <w:drawing>
                                      <wp:inline distT="0" distB="0" distL="0" distR="0" wp14:anchorId="3B66CCAC" wp14:editId="71C6B354">
                                        <wp:extent cx="2905760" cy="2722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5760" cy="2722880"/>
                                                </a:xfrm>
                                                <a:prstGeom prst="rect">
                                                  <a:avLst/>
                                                </a:prstGeom>
                                                <a:noFill/>
                                                <a:ln>
                                                  <a:noFill/>
                                                </a:ln>
                                              </pic:spPr>
                                            </pic:pic>
                                          </a:graphicData>
                                        </a:graphic>
                                      </wp:inline>
                                    </w:drawing>
                                  </w:r>
                                </w:p>
                                <w:p w14:paraId="75454E7E" w14:textId="77777777" w:rsidR="00EA4C46" w:rsidRPr="00925138" w:rsidRDefault="00EA4C46" w:rsidP="00925138">
                                  <w:pPr>
                                    <w:pStyle w:val="Caption"/>
                                    <w:jc w:val="center"/>
                                    <w:rPr>
                                      <w:sz w:val="24"/>
                                      <w:szCs w:val="24"/>
                                    </w:rPr>
                                  </w:pPr>
                                  <w:r w:rsidRPr="00925138">
                                    <w:rPr>
                                      <w:sz w:val="24"/>
                                      <w:szCs w:val="24"/>
                                    </w:rPr>
                                    <w:t xml:space="preserve">Slika 7. </w:t>
                                  </w:r>
                                  <w:r w:rsidRPr="00925138">
                                    <w:rPr>
                                      <w:sz w:val="24"/>
                                      <w:szCs w:val="24"/>
                                    </w:rPr>
                                    <w:fldChar w:fldCharType="begin"/>
                                  </w:r>
                                  <w:r w:rsidRPr="00925138">
                                    <w:rPr>
                                      <w:sz w:val="24"/>
                                      <w:szCs w:val="24"/>
                                    </w:rPr>
                                    <w:instrText xml:space="preserve"> SEQ Slika_7. \* ARABIC </w:instrText>
                                  </w:r>
                                  <w:r w:rsidRPr="00925138">
                                    <w:rPr>
                                      <w:sz w:val="24"/>
                                      <w:szCs w:val="24"/>
                                    </w:rPr>
                                    <w:fldChar w:fldCharType="separate"/>
                                  </w:r>
                                  <w:r>
                                    <w:rPr>
                                      <w:noProof/>
                                      <w:sz w:val="24"/>
                                      <w:szCs w:val="24"/>
                                    </w:rPr>
                                    <w:t>2</w:t>
                                  </w:r>
                                  <w:r w:rsidRPr="00925138">
                                    <w:rPr>
                                      <w:sz w:val="24"/>
                                      <w:szCs w:val="24"/>
                                    </w:rPr>
                                    <w:fldChar w:fldCharType="end"/>
                                  </w:r>
                                  <w:r w:rsidRPr="00925138">
                                    <w:rPr>
                                      <w:sz w:val="24"/>
                                      <w:szCs w:val="24"/>
                                    </w:rPr>
                                    <w:t xml:space="preserve"> Meritev polnilne napetosti električnega polnilnega vira z DC V-metrom</w:t>
                                  </w:r>
                                </w:p>
                                <w:p w14:paraId="7EE122FE" w14:textId="77777777" w:rsidR="00EA4C46" w:rsidRDefault="00EA4C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29" type="#_x0000_t202" style="position:absolute;left:0;text-align:left;margin-left:6.85pt;margin-top:14.1pt;width:235.1pt;height:26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" stroked="f">
                      <v:textbox>
                        <w:txbxContent>
                          <w:p w:rsidR="00EA4C46" w:rsidRPr="00866090" w:rsidRDefault="00CA7452">
                            <w:r>
                              <w:rPr>
                                <w:noProof/>
                                <w:lang w:val="en-US" w:eastAsia="en-US"/>
                              </w:rPr>
                              <w:drawing>
                                <wp:inline distT="0" distB="0" distL="0" distR="0">
                                  <wp:extent cx="2905760" cy="2722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760" cy="2722880"/>
                                          </a:xfrm>
                                          <a:prstGeom prst="rect">
                                            <a:avLst/>
                                          </a:prstGeom>
                                          <a:noFill/>
                                          <a:ln>
                                            <a:noFill/>
                                          </a:ln>
                                        </pic:spPr>
                                      </pic:pic>
                                    </a:graphicData>
                                  </a:graphic>
                                </wp:inline>
                              </w:drawing>
                            </w:r>
                          </w:p>
                          <w:p w:rsidR="00EA4C46" w:rsidRPr="00925138" w:rsidRDefault="00EA4C46" w:rsidP="00925138">
                            <w:pPr>
                              <w:pStyle w:val="Caption"/>
                              <w:jc w:val="center"/>
                              <w:rPr>
                                <w:sz w:val="24"/>
                                <w:szCs w:val="24"/>
                              </w:rPr>
                            </w:pPr>
                            <w:r w:rsidRPr="00925138">
                              <w:rPr>
                                <w:sz w:val="24"/>
                                <w:szCs w:val="24"/>
                              </w:rPr>
                              <w:t xml:space="preserve">Slika 7. </w:t>
                            </w:r>
                            <w:r w:rsidRPr="00925138">
                              <w:rPr>
                                <w:sz w:val="24"/>
                                <w:szCs w:val="24"/>
                              </w:rPr>
                              <w:fldChar w:fldCharType="begin"/>
                            </w:r>
                            <w:r w:rsidRPr="00925138">
                              <w:rPr>
                                <w:sz w:val="24"/>
                                <w:szCs w:val="24"/>
                              </w:rPr>
                              <w:instrText xml:space="preserve"> SEQ Slika_7. \* ARABIC </w:instrText>
                            </w:r>
                            <w:r w:rsidRPr="00925138">
                              <w:rPr>
                                <w:sz w:val="24"/>
                                <w:szCs w:val="24"/>
                              </w:rPr>
                              <w:fldChar w:fldCharType="separate"/>
                            </w:r>
                            <w:r>
                              <w:rPr>
                                <w:noProof/>
                                <w:sz w:val="24"/>
                                <w:szCs w:val="24"/>
                              </w:rPr>
                              <w:t>2</w:t>
                            </w:r>
                            <w:r w:rsidRPr="00925138">
                              <w:rPr>
                                <w:sz w:val="24"/>
                                <w:szCs w:val="24"/>
                              </w:rPr>
                              <w:fldChar w:fldCharType="end"/>
                            </w:r>
                            <w:r w:rsidRPr="00925138">
                              <w:rPr>
                                <w:sz w:val="24"/>
                                <w:szCs w:val="24"/>
                              </w:rPr>
                              <w:t xml:space="preserve"> Meritev polnilne napetosti električnega polnilnega vira z DC V-metrom</w:t>
                            </w:r>
                          </w:p>
                          <w:p w:rsidR="00EA4C46" w:rsidRDefault="00EA4C46"/>
                        </w:txbxContent>
                      </v:textbox>
                    </v:shape>
                  </w:pict>
                </mc:Fallback>
              </mc:AlternateContent>
            </w:r>
          </w:p>
          <w:p w14:paraId="7E9CC412" w14:textId="77777777" w:rsidR="00623F10" w:rsidRPr="00491652" w:rsidRDefault="00623F10" w:rsidP="00491652">
            <w:pPr>
              <w:spacing w:line="360" w:lineRule="auto"/>
              <w:jc w:val="both"/>
            </w:pPr>
          </w:p>
          <w:p w14:paraId="5F1AD6C8" w14:textId="77777777" w:rsidR="00925138" w:rsidRPr="00491652" w:rsidRDefault="00925138" w:rsidP="00491652">
            <w:pPr>
              <w:spacing w:line="360" w:lineRule="auto"/>
              <w:jc w:val="both"/>
            </w:pPr>
          </w:p>
          <w:p w14:paraId="23AE9465" w14:textId="77777777" w:rsidR="00925138" w:rsidRPr="00491652" w:rsidRDefault="00925138" w:rsidP="00491652">
            <w:pPr>
              <w:spacing w:line="360" w:lineRule="auto"/>
              <w:jc w:val="both"/>
            </w:pPr>
          </w:p>
          <w:p w14:paraId="7B7FA315" w14:textId="77777777" w:rsidR="00925138" w:rsidRPr="00491652" w:rsidRDefault="00925138" w:rsidP="00491652">
            <w:pPr>
              <w:spacing w:line="360" w:lineRule="auto"/>
              <w:jc w:val="both"/>
            </w:pPr>
          </w:p>
          <w:p w14:paraId="6AA045E7" w14:textId="77777777" w:rsidR="00925138" w:rsidRPr="00491652" w:rsidRDefault="00925138" w:rsidP="00491652">
            <w:pPr>
              <w:spacing w:line="360" w:lineRule="auto"/>
              <w:jc w:val="both"/>
            </w:pPr>
          </w:p>
          <w:p w14:paraId="21A690B4" w14:textId="77777777" w:rsidR="00925138" w:rsidRPr="00491652" w:rsidRDefault="00925138" w:rsidP="00491652">
            <w:pPr>
              <w:spacing w:line="360" w:lineRule="auto"/>
              <w:jc w:val="both"/>
            </w:pPr>
          </w:p>
          <w:p w14:paraId="0E09FE71" w14:textId="77777777" w:rsidR="00925138" w:rsidRPr="00491652" w:rsidRDefault="00925138" w:rsidP="00491652">
            <w:pPr>
              <w:spacing w:line="360" w:lineRule="auto"/>
              <w:jc w:val="both"/>
            </w:pPr>
          </w:p>
          <w:p w14:paraId="3072FF9B" w14:textId="77777777" w:rsidR="00925138" w:rsidRPr="00491652" w:rsidRDefault="00925138" w:rsidP="00491652">
            <w:pPr>
              <w:spacing w:line="360" w:lineRule="auto"/>
              <w:jc w:val="both"/>
            </w:pPr>
          </w:p>
          <w:p w14:paraId="46C4ACE2" w14:textId="77777777" w:rsidR="00925138" w:rsidRPr="00491652" w:rsidRDefault="00925138" w:rsidP="00491652">
            <w:pPr>
              <w:spacing w:line="360" w:lineRule="auto"/>
              <w:jc w:val="both"/>
            </w:pPr>
          </w:p>
          <w:p w14:paraId="02293033" w14:textId="77777777" w:rsidR="00925138" w:rsidRPr="00491652" w:rsidRDefault="00925138" w:rsidP="00491652">
            <w:pPr>
              <w:spacing w:line="360" w:lineRule="auto"/>
              <w:jc w:val="both"/>
            </w:pPr>
          </w:p>
          <w:p w14:paraId="012ABCB1" w14:textId="77777777" w:rsidR="00925138" w:rsidRPr="00491652" w:rsidRDefault="00925138" w:rsidP="00491652">
            <w:pPr>
              <w:spacing w:line="360" w:lineRule="auto"/>
              <w:jc w:val="both"/>
            </w:pPr>
          </w:p>
          <w:p w14:paraId="5F959390" w14:textId="77777777" w:rsidR="00EA4C46" w:rsidRDefault="00EA4C46" w:rsidP="00491652">
            <w:pPr>
              <w:spacing w:line="360" w:lineRule="auto"/>
              <w:jc w:val="both"/>
            </w:pPr>
          </w:p>
          <w:p w14:paraId="084AF42B" w14:textId="77777777" w:rsidR="00EA4C46" w:rsidRDefault="00EA4C46" w:rsidP="00491652">
            <w:pPr>
              <w:spacing w:line="360" w:lineRule="auto"/>
              <w:jc w:val="both"/>
            </w:pPr>
          </w:p>
          <w:p w14:paraId="3E85DBD4" w14:textId="77777777" w:rsidR="00EA4C46" w:rsidRPr="00491652" w:rsidRDefault="00EA4C46" w:rsidP="00491652">
            <w:pPr>
              <w:spacing w:line="360" w:lineRule="auto"/>
              <w:jc w:val="both"/>
            </w:pPr>
          </w:p>
          <w:p w14:paraId="304F356C" w14:textId="77777777" w:rsidR="00623F10" w:rsidRPr="00491652" w:rsidRDefault="00623F10" w:rsidP="00623F10">
            <w:pPr>
              <w:spacing w:line="360" w:lineRule="auto"/>
              <w:jc w:val="center"/>
            </w:pPr>
          </w:p>
        </w:tc>
      </w:tr>
      <w:tr w:rsidR="00623F10" w:rsidRPr="00491652" w14:paraId="0028DD5C" w14:textId="77777777" w:rsidTr="00623F10">
        <w:tc>
          <w:tcPr>
            <w:tcW w:w="10061" w:type="dxa"/>
            <w:tcBorders>
              <w:top w:val="single" w:sz="4" w:space="0" w:color="auto"/>
              <w:left w:val="single" w:sz="4" w:space="0" w:color="auto"/>
              <w:bottom w:val="single" w:sz="4" w:space="0" w:color="auto"/>
              <w:right w:val="single" w:sz="4" w:space="0" w:color="auto"/>
            </w:tcBorders>
            <w:vAlign w:val="center"/>
          </w:tcPr>
          <w:p w14:paraId="380703C8" w14:textId="77777777" w:rsidR="00623F10" w:rsidRPr="00491652" w:rsidRDefault="00623F10" w:rsidP="00623F10">
            <w:pPr>
              <w:jc w:val="center"/>
            </w:pPr>
            <w:r w:rsidRPr="00491652">
              <w:t>OBNOVLJIVI VIRI ENERGIJE V PRIMORSKIH OBČINAH</w:t>
            </w:r>
          </w:p>
        </w:tc>
      </w:tr>
      <w:tr w:rsidR="00623F10" w:rsidRPr="00491652" w14:paraId="1288A24E" w14:textId="77777777" w:rsidTr="00623F10">
        <w:tc>
          <w:tcPr>
            <w:tcW w:w="10061" w:type="dxa"/>
            <w:tcBorders>
              <w:top w:val="single" w:sz="4" w:space="0" w:color="auto"/>
              <w:left w:val="single" w:sz="4" w:space="0" w:color="auto"/>
              <w:bottom w:val="single" w:sz="4" w:space="0" w:color="auto"/>
              <w:right w:val="single" w:sz="4" w:space="0" w:color="auto"/>
            </w:tcBorders>
            <w:vAlign w:val="center"/>
          </w:tcPr>
          <w:p w14:paraId="3AC0D3C3" w14:textId="77777777" w:rsidR="00623F10" w:rsidRPr="00491652" w:rsidRDefault="00623F10" w:rsidP="00623F10">
            <w:pPr>
              <w:jc w:val="center"/>
              <w:rPr>
                <w:b/>
              </w:rPr>
            </w:pPr>
            <w:r w:rsidRPr="00491652">
              <w:rPr>
                <w:b/>
              </w:rPr>
              <w:t>PROGRAM: IZOBRAŽEVANJE IN OZAVEŠČANJE OTROK</w:t>
            </w:r>
          </w:p>
        </w:tc>
      </w:tr>
      <w:tr w:rsidR="00623F10" w:rsidRPr="00491652" w14:paraId="5F6CA5C6" w14:textId="77777777" w:rsidTr="00623F10">
        <w:tc>
          <w:tcPr>
            <w:tcW w:w="10061" w:type="dxa"/>
            <w:tcBorders>
              <w:top w:val="single" w:sz="4" w:space="0" w:color="auto"/>
              <w:left w:val="single" w:sz="4" w:space="0" w:color="auto"/>
              <w:bottom w:val="single" w:sz="4" w:space="0" w:color="auto"/>
              <w:right w:val="single" w:sz="4" w:space="0" w:color="auto"/>
            </w:tcBorders>
            <w:vAlign w:val="center"/>
          </w:tcPr>
          <w:p w14:paraId="1EC7509F" w14:textId="77777777" w:rsidR="00623F10" w:rsidRPr="00491652" w:rsidRDefault="00623F10" w:rsidP="00623F10">
            <w:pPr>
              <w:jc w:val="center"/>
            </w:pPr>
            <w:r w:rsidRPr="00491652">
              <w:t>Modul: Gorivna celica</w:t>
            </w:r>
          </w:p>
        </w:tc>
      </w:tr>
      <w:tr w:rsidR="00623F10" w:rsidRPr="00491652" w14:paraId="67217835" w14:textId="77777777" w:rsidTr="00623F10">
        <w:tc>
          <w:tcPr>
            <w:tcW w:w="10061" w:type="dxa"/>
            <w:tcBorders>
              <w:top w:val="single" w:sz="4" w:space="0" w:color="auto"/>
              <w:left w:val="single" w:sz="4" w:space="0" w:color="auto"/>
              <w:bottom w:val="single" w:sz="4" w:space="0" w:color="auto"/>
              <w:right w:val="single" w:sz="4" w:space="0" w:color="auto"/>
            </w:tcBorders>
            <w:vAlign w:val="center"/>
          </w:tcPr>
          <w:p w14:paraId="662077BE" w14:textId="77777777" w:rsidR="00623F10" w:rsidRPr="00491652" w:rsidRDefault="00623F10" w:rsidP="00623F10">
            <w:pPr>
              <w:spacing w:line="360" w:lineRule="auto"/>
              <w:jc w:val="both"/>
              <w:rPr>
                <w:b/>
              </w:rPr>
            </w:pPr>
            <w:r w:rsidRPr="00491652">
              <w:rPr>
                <w:b/>
              </w:rPr>
              <w:t>Analiza praznjenja gorivne celice</w:t>
            </w:r>
          </w:p>
          <w:p w14:paraId="069E9390" w14:textId="77777777" w:rsidR="00623F10" w:rsidRPr="00491652" w:rsidRDefault="00623F10" w:rsidP="00623F10">
            <w:pPr>
              <w:spacing w:line="360" w:lineRule="auto"/>
              <w:jc w:val="both"/>
            </w:pPr>
            <w:r w:rsidRPr="00491652">
              <w:t>Navodilo</w:t>
            </w:r>
          </w:p>
          <w:p w14:paraId="0C8F9F22" w14:textId="77777777" w:rsidR="00623F10" w:rsidRPr="00491652" w:rsidRDefault="00623F10" w:rsidP="00623F10">
            <w:pPr>
              <w:numPr>
                <w:ilvl w:val="0"/>
                <w:numId w:val="14"/>
              </w:numPr>
              <w:spacing w:line="276" w:lineRule="auto"/>
              <w:jc w:val="both"/>
            </w:pPr>
            <w:r w:rsidRPr="00491652">
              <w:t xml:space="preserve">Na priključne sponke gorivne celice priključi breme (električni motor, diodo </w:t>
            </w:r>
            <w:r w:rsidR="00A64E55" w:rsidRPr="00491652">
              <w:t xml:space="preserve">LED </w:t>
            </w:r>
            <w:r w:rsidRPr="00491652">
              <w:t>s preduporom).</w:t>
            </w:r>
          </w:p>
          <w:p w14:paraId="7CD88815" w14:textId="77777777" w:rsidR="00623F10" w:rsidRPr="00491652" w:rsidRDefault="00623F10" w:rsidP="00623F10">
            <w:pPr>
              <w:numPr>
                <w:ilvl w:val="0"/>
                <w:numId w:val="14"/>
              </w:numPr>
              <w:spacing w:line="276" w:lineRule="auto"/>
              <w:jc w:val="both"/>
            </w:pPr>
            <w:r w:rsidRPr="00491652">
              <w:t>Vzporedno z bremenom priključi univerzalni instrument. Univerzalni instrument opravlja funkcijo DC V-metra. Opravi meritev napetosti na bremenu. (Glej sliko 7.3</w:t>
            </w:r>
            <w:r w:rsidR="00A64E55">
              <w:t>.</w:t>
            </w:r>
            <w:r w:rsidRPr="00491652">
              <w:t>)</w:t>
            </w:r>
          </w:p>
          <w:p w14:paraId="19E97854" w14:textId="77777777" w:rsidR="00623F10" w:rsidRPr="00491652" w:rsidRDefault="00623F10" w:rsidP="00623F10">
            <w:pPr>
              <w:numPr>
                <w:ilvl w:val="0"/>
                <w:numId w:val="14"/>
              </w:numPr>
              <w:spacing w:line="276" w:lineRule="auto"/>
              <w:jc w:val="both"/>
            </w:pPr>
            <w:r w:rsidRPr="00491652">
              <w:t>Zaporedno z bremenom priključi univerzalni instrument. Univerzalni instrument opravlja funkcijo DC A-metra. Opravi meritev toka skozi breme, porabnik</w:t>
            </w:r>
            <w:r w:rsidR="00491652">
              <w:t>a</w:t>
            </w:r>
            <w:r w:rsidRPr="00491652">
              <w:t>. (Glej sliko 7.4</w:t>
            </w:r>
            <w:r w:rsidR="00A64E55">
              <w:t>.</w:t>
            </w:r>
            <w:r w:rsidRPr="00491652">
              <w:t>)</w:t>
            </w:r>
          </w:p>
          <w:p w14:paraId="2CB9FB2B" w14:textId="77777777" w:rsidR="00623F10" w:rsidRPr="00491652" w:rsidRDefault="00623F10" w:rsidP="00623F10">
            <w:pPr>
              <w:numPr>
                <w:ilvl w:val="0"/>
                <w:numId w:val="14"/>
              </w:numPr>
              <w:spacing w:line="276" w:lineRule="auto"/>
              <w:jc w:val="both"/>
            </w:pPr>
            <w:r w:rsidRPr="00491652">
              <w:t>Meritve napetosti in toka opravljaj v 30</w:t>
            </w:r>
            <w:r w:rsidR="00A64E55">
              <w:t>-</w:t>
            </w:r>
            <w:r w:rsidRPr="00491652">
              <w:t>s</w:t>
            </w:r>
            <w:r w:rsidR="00A64E55">
              <w:t>ekundnih</w:t>
            </w:r>
            <w:r w:rsidRPr="00491652">
              <w:t xml:space="preserve"> časovnih presledkih.</w:t>
            </w:r>
          </w:p>
          <w:p w14:paraId="75E5737D" w14:textId="77777777" w:rsidR="000E2505" w:rsidRPr="00491652" w:rsidRDefault="000E2505" w:rsidP="000E2505">
            <w:pPr>
              <w:spacing w:line="276" w:lineRule="auto"/>
              <w:jc w:val="both"/>
            </w:pPr>
          </w:p>
          <w:p w14:paraId="7E8C7E90" w14:textId="77777777" w:rsidR="000E2505" w:rsidRPr="00491652" w:rsidRDefault="000E2505" w:rsidP="000E2505">
            <w:pPr>
              <w:spacing w:line="276" w:lineRule="auto"/>
              <w:jc w:val="both"/>
            </w:pPr>
          </w:p>
          <w:p w14:paraId="6EE059C3" w14:textId="77777777" w:rsidR="000E2505" w:rsidRPr="00491652" w:rsidRDefault="000E2505" w:rsidP="000E2505">
            <w:pPr>
              <w:spacing w:line="276" w:lineRule="auto"/>
              <w:jc w:val="both"/>
            </w:pPr>
          </w:p>
          <w:p w14:paraId="2FE08CFF" w14:textId="77777777" w:rsidR="000E2505" w:rsidRPr="00491652" w:rsidRDefault="000E2505" w:rsidP="000E2505">
            <w:pPr>
              <w:spacing w:line="276" w:lineRule="auto"/>
              <w:jc w:val="both"/>
            </w:pPr>
          </w:p>
          <w:p w14:paraId="548DCF8D" w14:textId="77777777" w:rsidR="00925138" w:rsidRPr="00491652" w:rsidRDefault="00CA7452" w:rsidP="00925138">
            <w:pPr>
              <w:keepNext/>
              <w:spacing w:line="360" w:lineRule="auto"/>
              <w:jc w:val="both"/>
            </w:pPr>
            <w:r>
              <w:rPr>
                <w:b/>
                <w:noProof/>
                <w:lang w:val="en-US" w:eastAsia="en-US"/>
              </w:rPr>
              <mc:AlternateContent>
                <mc:Choice Requires="wps">
                  <w:drawing>
                    <wp:anchor distT="0" distB="0" distL="114300" distR="114300" simplePos="0" relativeHeight="251657728" behindDoc="0" locked="0" layoutInCell="1" allowOverlap="1" wp14:anchorId="3A16AEB4" wp14:editId="13390EDA">
                      <wp:simplePos x="0" y="0"/>
                      <wp:positionH relativeFrom="column">
                        <wp:posOffset>178435</wp:posOffset>
                      </wp:positionH>
                      <wp:positionV relativeFrom="paragraph">
                        <wp:posOffset>89535</wp:posOffset>
                      </wp:positionV>
                      <wp:extent cx="3103245" cy="3896360"/>
                      <wp:effectExtent l="0" t="5715"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389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220B9" w14:textId="77777777" w:rsidR="00EA4C46" w:rsidRPr="00866090" w:rsidRDefault="00CA7452" w:rsidP="000E2505">
                                  <w:pPr>
                                    <w:jc w:val="center"/>
                                  </w:pPr>
                                  <w:r>
                                    <w:rPr>
                                      <w:noProof/>
                                      <w:lang w:val="en-US" w:eastAsia="en-US"/>
                                    </w:rPr>
                                    <w:drawing>
                                      <wp:inline distT="0" distB="0" distL="0" distR="0" wp14:anchorId="6EDA9D57" wp14:editId="53D30E50">
                                        <wp:extent cx="2214880" cy="2956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4880" cy="2956560"/>
                                                </a:xfrm>
                                                <a:prstGeom prst="rect">
                                                  <a:avLst/>
                                                </a:prstGeom>
                                                <a:noFill/>
                                                <a:ln>
                                                  <a:noFill/>
                                                </a:ln>
                                              </pic:spPr>
                                            </pic:pic>
                                          </a:graphicData>
                                        </a:graphic>
                                      </wp:inline>
                                    </w:drawing>
                                  </w:r>
                                </w:p>
                                <w:p w14:paraId="722E3478" w14:textId="77777777" w:rsidR="00EA4C46" w:rsidRPr="00925138" w:rsidRDefault="00EA4C46" w:rsidP="00925138">
                                  <w:pPr>
                                    <w:pStyle w:val="Caption"/>
                                    <w:jc w:val="both"/>
                                    <w:rPr>
                                      <w:sz w:val="24"/>
                                    </w:rPr>
                                  </w:pPr>
                                  <w:r w:rsidRPr="00925138">
                                    <w:rPr>
                                      <w:sz w:val="24"/>
                                    </w:rPr>
                                    <w:t xml:space="preserve">Slika 7. </w:t>
                                  </w:r>
                                  <w:r w:rsidRPr="00925138">
                                    <w:rPr>
                                      <w:sz w:val="24"/>
                                    </w:rPr>
                                    <w:fldChar w:fldCharType="begin"/>
                                  </w:r>
                                  <w:r w:rsidRPr="00925138">
                                    <w:rPr>
                                      <w:sz w:val="24"/>
                                    </w:rPr>
                                    <w:instrText xml:space="preserve"> SEQ Slika_7. \* ARABIC </w:instrText>
                                  </w:r>
                                  <w:r w:rsidRPr="00925138">
                                    <w:rPr>
                                      <w:sz w:val="24"/>
                                    </w:rPr>
                                    <w:fldChar w:fldCharType="separate"/>
                                  </w:r>
                                  <w:r>
                                    <w:rPr>
                                      <w:noProof/>
                                      <w:sz w:val="24"/>
                                    </w:rPr>
                                    <w:t>3</w:t>
                                  </w:r>
                                  <w:r w:rsidRPr="00925138">
                                    <w:rPr>
                                      <w:sz w:val="24"/>
                                    </w:rPr>
                                    <w:fldChar w:fldCharType="end"/>
                                  </w:r>
                                  <w:r w:rsidRPr="00925138">
                                    <w:rPr>
                                      <w:sz w:val="24"/>
                                    </w:rPr>
                                    <w:t xml:space="preserve"> Meritev napetosti bremena z  DC V-metrom</w:t>
                                  </w:r>
                                </w:p>
                                <w:p w14:paraId="719FC292" w14:textId="77777777" w:rsidR="00EA4C46" w:rsidRDefault="00EA4C46" w:rsidP="009251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0" type="#_x0000_t202" style="position:absolute;left:0;text-align:left;margin-left:14.05pt;margin-top:7.05pt;width:244.35pt;height:30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" stroked="f">
                      <v:textbox>
                        <w:txbxContent>
                          <w:p w:rsidR="00EA4C46" w:rsidRPr="00866090" w:rsidRDefault="00CA7452" w:rsidP="000E2505">
                            <w:pPr>
                              <w:jc w:val="center"/>
                            </w:pPr>
                            <w:r>
                              <w:rPr>
                                <w:noProof/>
                                <w:lang w:val="en-US" w:eastAsia="en-US"/>
                              </w:rPr>
                              <w:drawing>
                                <wp:inline distT="0" distB="0" distL="0" distR="0">
                                  <wp:extent cx="2214880" cy="2956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4880" cy="2956560"/>
                                          </a:xfrm>
                                          <a:prstGeom prst="rect">
                                            <a:avLst/>
                                          </a:prstGeom>
                                          <a:noFill/>
                                          <a:ln>
                                            <a:noFill/>
                                          </a:ln>
                                        </pic:spPr>
                                      </pic:pic>
                                    </a:graphicData>
                                  </a:graphic>
                                </wp:inline>
                              </w:drawing>
                            </w:r>
                          </w:p>
                          <w:p w:rsidR="00EA4C46" w:rsidRPr="00925138" w:rsidRDefault="00EA4C46" w:rsidP="00925138">
                            <w:pPr>
                              <w:pStyle w:val="Caption"/>
                              <w:jc w:val="both"/>
                              <w:rPr>
                                <w:sz w:val="24"/>
                              </w:rPr>
                            </w:pPr>
                            <w:r w:rsidRPr="00925138">
                              <w:rPr>
                                <w:sz w:val="24"/>
                              </w:rPr>
                              <w:t xml:space="preserve">Slika 7. </w:t>
                            </w:r>
                            <w:r w:rsidRPr="00925138">
                              <w:rPr>
                                <w:sz w:val="24"/>
                              </w:rPr>
                              <w:fldChar w:fldCharType="begin"/>
                            </w:r>
                            <w:r w:rsidRPr="00925138">
                              <w:rPr>
                                <w:sz w:val="24"/>
                              </w:rPr>
                              <w:instrText xml:space="preserve"> SEQ Slika_7. \* ARABIC </w:instrText>
                            </w:r>
                            <w:r w:rsidRPr="00925138">
                              <w:rPr>
                                <w:sz w:val="24"/>
                              </w:rPr>
                              <w:fldChar w:fldCharType="separate"/>
                            </w:r>
                            <w:r>
                              <w:rPr>
                                <w:noProof/>
                                <w:sz w:val="24"/>
                              </w:rPr>
                              <w:t>3</w:t>
                            </w:r>
                            <w:r w:rsidRPr="00925138">
                              <w:rPr>
                                <w:sz w:val="24"/>
                              </w:rPr>
                              <w:fldChar w:fldCharType="end"/>
                            </w:r>
                            <w:r w:rsidRPr="00925138">
                              <w:rPr>
                                <w:sz w:val="24"/>
                              </w:rPr>
                              <w:t xml:space="preserve"> Meritev napetosti bremena z  DC V-metrom</w:t>
                            </w:r>
                          </w:p>
                          <w:p w:rsidR="00EA4C46" w:rsidRDefault="00EA4C46" w:rsidP="00925138"/>
                        </w:txbxContent>
                      </v:textbox>
                    </v:shape>
                  </w:pict>
                </mc:Fallback>
              </mc:AlternateContent>
            </w:r>
            <w:r>
              <w:rPr>
                <w:b/>
                <w:noProof/>
                <w:lang w:val="en-US" w:eastAsia="en-US"/>
              </w:rPr>
              <mc:AlternateContent>
                <mc:Choice Requires="wps">
                  <w:drawing>
                    <wp:anchor distT="0" distB="0" distL="114300" distR="114300" simplePos="0" relativeHeight="251658752" behindDoc="0" locked="0" layoutInCell="1" allowOverlap="1" wp14:anchorId="0EFB8469" wp14:editId="621360FF">
                      <wp:simplePos x="0" y="0"/>
                      <wp:positionH relativeFrom="column">
                        <wp:posOffset>3275965</wp:posOffset>
                      </wp:positionH>
                      <wp:positionV relativeFrom="paragraph">
                        <wp:posOffset>92075</wp:posOffset>
                      </wp:positionV>
                      <wp:extent cx="2617470" cy="3893185"/>
                      <wp:effectExtent l="0" t="0" r="3175" b="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389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66EA3" w14:textId="77777777" w:rsidR="00EA4C46" w:rsidRPr="00866090" w:rsidRDefault="00CA7452" w:rsidP="000E2505">
                                  <w:pPr>
                                    <w:jc w:val="center"/>
                                  </w:pPr>
                                  <w:r>
                                    <w:rPr>
                                      <w:noProof/>
                                      <w:lang w:val="en-US" w:eastAsia="en-US"/>
                                    </w:rPr>
                                    <w:drawing>
                                      <wp:inline distT="0" distB="0" distL="0" distR="0" wp14:anchorId="62D8E8B4" wp14:editId="366432D5">
                                        <wp:extent cx="2265680" cy="2956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5680" cy="2956560"/>
                                                </a:xfrm>
                                                <a:prstGeom prst="rect">
                                                  <a:avLst/>
                                                </a:prstGeom>
                                                <a:noFill/>
                                                <a:ln>
                                                  <a:noFill/>
                                                </a:ln>
                                              </pic:spPr>
                                            </pic:pic>
                                          </a:graphicData>
                                        </a:graphic>
                                      </wp:inline>
                                    </w:drawing>
                                  </w:r>
                                </w:p>
                                <w:p w14:paraId="624F1544" w14:textId="77777777" w:rsidR="00EA4C46" w:rsidRPr="00925138" w:rsidRDefault="00EA4C46" w:rsidP="00925138">
                                  <w:pPr>
                                    <w:pStyle w:val="Caption"/>
                                    <w:rPr>
                                      <w:sz w:val="24"/>
                                    </w:rPr>
                                  </w:pPr>
                                  <w:r w:rsidRPr="00925138">
                                    <w:rPr>
                                      <w:sz w:val="24"/>
                                    </w:rPr>
                                    <w:t xml:space="preserve">Slika 7. </w:t>
                                  </w:r>
                                  <w:r w:rsidRPr="00925138">
                                    <w:rPr>
                                      <w:sz w:val="24"/>
                                    </w:rPr>
                                    <w:fldChar w:fldCharType="begin"/>
                                  </w:r>
                                  <w:r w:rsidRPr="00925138">
                                    <w:rPr>
                                      <w:sz w:val="24"/>
                                    </w:rPr>
                                    <w:instrText xml:space="preserve"> SEQ Slika_7. \* ARABIC </w:instrText>
                                  </w:r>
                                  <w:r w:rsidRPr="00925138">
                                    <w:rPr>
                                      <w:sz w:val="24"/>
                                    </w:rPr>
                                    <w:fldChar w:fldCharType="separate"/>
                                  </w:r>
                                  <w:r>
                                    <w:rPr>
                                      <w:noProof/>
                                      <w:sz w:val="24"/>
                                    </w:rPr>
                                    <w:t>4</w:t>
                                  </w:r>
                                  <w:r w:rsidRPr="00925138">
                                    <w:rPr>
                                      <w:sz w:val="24"/>
                                    </w:rPr>
                                    <w:fldChar w:fldCharType="end"/>
                                  </w:r>
                                  <w:r w:rsidRPr="00925138">
                                    <w:rPr>
                                      <w:sz w:val="24"/>
                                    </w:rPr>
                                    <w:t xml:space="preserve"> Meritev toka skozi breme z DC A-metrom</w:t>
                                  </w:r>
                                </w:p>
                                <w:p w14:paraId="0EEFB86F" w14:textId="77777777" w:rsidR="00EA4C46" w:rsidRDefault="00EA4C46" w:rsidP="009251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1" type="#_x0000_t202" style="position:absolute;left:0;text-align:left;margin-left:257.95pt;margin-top:7.25pt;width:206.1pt;height:30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" stroked="f">
                      <v:textbox>
                        <w:txbxContent>
                          <w:p w:rsidR="00EA4C46" w:rsidRPr="00866090" w:rsidRDefault="00CA7452" w:rsidP="000E2505">
                            <w:pPr>
                              <w:jc w:val="center"/>
                            </w:pPr>
                            <w:r>
                              <w:rPr>
                                <w:noProof/>
                                <w:lang w:val="en-US" w:eastAsia="en-US"/>
                              </w:rPr>
                              <w:drawing>
                                <wp:inline distT="0" distB="0" distL="0" distR="0">
                                  <wp:extent cx="2265680" cy="2956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5680" cy="2956560"/>
                                          </a:xfrm>
                                          <a:prstGeom prst="rect">
                                            <a:avLst/>
                                          </a:prstGeom>
                                          <a:noFill/>
                                          <a:ln>
                                            <a:noFill/>
                                          </a:ln>
                                        </pic:spPr>
                                      </pic:pic>
                                    </a:graphicData>
                                  </a:graphic>
                                </wp:inline>
                              </w:drawing>
                            </w:r>
                          </w:p>
                          <w:p w:rsidR="00EA4C46" w:rsidRPr="00925138" w:rsidRDefault="00EA4C46" w:rsidP="00925138">
                            <w:pPr>
                              <w:pStyle w:val="Caption"/>
                              <w:rPr>
                                <w:sz w:val="24"/>
                              </w:rPr>
                            </w:pPr>
                            <w:r w:rsidRPr="00925138">
                              <w:rPr>
                                <w:sz w:val="24"/>
                              </w:rPr>
                              <w:t xml:space="preserve">Slika 7. </w:t>
                            </w:r>
                            <w:r w:rsidRPr="00925138">
                              <w:rPr>
                                <w:sz w:val="24"/>
                              </w:rPr>
                              <w:fldChar w:fldCharType="begin"/>
                            </w:r>
                            <w:r w:rsidRPr="00925138">
                              <w:rPr>
                                <w:sz w:val="24"/>
                              </w:rPr>
                              <w:instrText xml:space="preserve"> SEQ Slika_7. \* ARABIC </w:instrText>
                            </w:r>
                            <w:r w:rsidRPr="00925138">
                              <w:rPr>
                                <w:sz w:val="24"/>
                              </w:rPr>
                              <w:fldChar w:fldCharType="separate"/>
                            </w:r>
                            <w:r>
                              <w:rPr>
                                <w:noProof/>
                                <w:sz w:val="24"/>
                              </w:rPr>
                              <w:t>4</w:t>
                            </w:r>
                            <w:r w:rsidRPr="00925138">
                              <w:rPr>
                                <w:sz w:val="24"/>
                              </w:rPr>
                              <w:fldChar w:fldCharType="end"/>
                            </w:r>
                            <w:r w:rsidRPr="00925138">
                              <w:rPr>
                                <w:sz w:val="24"/>
                              </w:rPr>
                              <w:t xml:space="preserve"> Meritev toka skozi breme z DC A-metrom</w:t>
                            </w:r>
                          </w:p>
                          <w:p w:rsidR="00EA4C46" w:rsidRDefault="00EA4C46" w:rsidP="00925138"/>
                        </w:txbxContent>
                      </v:textbox>
                    </v:shape>
                  </w:pict>
                </mc:Fallback>
              </mc:AlternateContent>
            </w:r>
          </w:p>
          <w:p w14:paraId="5F6047E9" w14:textId="77777777" w:rsidR="00623F10" w:rsidRPr="00491652" w:rsidRDefault="00623F10" w:rsidP="003215E0">
            <w:pPr>
              <w:jc w:val="center"/>
            </w:pPr>
          </w:p>
          <w:p w14:paraId="0BB3A0DF" w14:textId="77777777" w:rsidR="00925138" w:rsidRPr="00491652" w:rsidRDefault="00925138" w:rsidP="003215E0">
            <w:pPr>
              <w:jc w:val="center"/>
            </w:pPr>
          </w:p>
          <w:p w14:paraId="052F3BB8" w14:textId="77777777" w:rsidR="00925138" w:rsidRPr="00491652" w:rsidRDefault="00925138" w:rsidP="003215E0">
            <w:pPr>
              <w:jc w:val="center"/>
            </w:pPr>
          </w:p>
          <w:p w14:paraId="0012B7DF" w14:textId="77777777" w:rsidR="00925138" w:rsidRPr="00491652" w:rsidRDefault="00925138" w:rsidP="003215E0">
            <w:pPr>
              <w:jc w:val="center"/>
            </w:pPr>
          </w:p>
          <w:p w14:paraId="69249810" w14:textId="77777777" w:rsidR="00925138" w:rsidRPr="00491652" w:rsidRDefault="00925138" w:rsidP="003215E0">
            <w:pPr>
              <w:jc w:val="center"/>
            </w:pPr>
          </w:p>
          <w:p w14:paraId="3BEA848B" w14:textId="77777777" w:rsidR="00925138" w:rsidRPr="00491652" w:rsidRDefault="00925138" w:rsidP="003215E0">
            <w:pPr>
              <w:jc w:val="center"/>
            </w:pPr>
          </w:p>
          <w:p w14:paraId="2EEB8ABC" w14:textId="77777777" w:rsidR="00925138" w:rsidRPr="00491652" w:rsidRDefault="00925138" w:rsidP="003215E0">
            <w:pPr>
              <w:jc w:val="center"/>
            </w:pPr>
          </w:p>
          <w:p w14:paraId="1D3617A7" w14:textId="77777777" w:rsidR="00925138" w:rsidRPr="00491652" w:rsidRDefault="00925138" w:rsidP="003215E0">
            <w:pPr>
              <w:jc w:val="center"/>
            </w:pPr>
          </w:p>
          <w:p w14:paraId="3F3634D7" w14:textId="77777777" w:rsidR="00925138" w:rsidRPr="00491652" w:rsidRDefault="00925138" w:rsidP="003215E0">
            <w:pPr>
              <w:jc w:val="center"/>
            </w:pPr>
          </w:p>
          <w:p w14:paraId="1D95E769" w14:textId="77777777" w:rsidR="00925138" w:rsidRPr="00491652" w:rsidRDefault="00925138" w:rsidP="003215E0">
            <w:pPr>
              <w:jc w:val="center"/>
            </w:pPr>
          </w:p>
          <w:p w14:paraId="1ADB6FAD" w14:textId="77777777" w:rsidR="00925138" w:rsidRPr="00491652" w:rsidRDefault="00925138" w:rsidP="003215E0">
            <w:pPr>
              <w:jc w:val="center"/>
            </w:pPr>
          </w:p>
          <w:p w14:paraId="6F581317" w14:textId="77777777" w:rsidR="00925138" w:rsidRPr="00491652" w:rsidRDefault="00925138" w:rsidP="003215E0">
            <w:pPr>
              <w:jc w:val="center"/>
            </w:pPr>
          </w:p>
          <w:p w14:paraId="20E151FE" w14:textId="77777777" w:rsidR="00925138" w:rsidRPr="00491652" w:rsidRDefault="00925138" w:rsidP="003215E0">
            <w:pPr>
              <w:jc w:val="center"/>
            </w:pPr>
          </w:p>
          <w:p w14:paraId="7F1341D4" w14:textId="77777777" w:rsidR="00925138" w:rsidRPr="00491652" w:rsidRDefault="00925138" w:rsidP="003215E0">
            <w:pPr>
              <w:jc w:val="center"/>
            </w:pPr>
          </w:p>
          <w:p w14:paraId="20D169F0" w14:textId="77777777" w:rsidR="00925138" w:rsidRPr="00491652" w:rsidRDefault="00925138" w:rsidP="003215E0">
            <w:pPr>
              <w:jc w:val="center"/>
            </w:pPr>
          </w:p>
          <w:p w14:paraId="1CD9E2D9" w14:textId="77777777" w:rsidR="00925138" w:rsidRPr="00491652" w:rsidRDefault="00925138" w:rsidP="003215E0">
            <w:pPr>
              <w:jc w:val="center"/>
            </w:pPr>
          </w:p>
          <w:p w14:paraId="6DE05D52" w14:textId="77777777" w:rsidR="00925138" w:rsidRPr="00491652" w:rsidRDefault="00925138" w:rsidP="003215E0">
            <w:pPr>
              <w:jc w:val="center"/>
            </w:pPr>
          </w:p>
          <w:p w14:paraId="5368FF5C" w14:textId="77777777" w:rsidR="00925138" w:rsidRPr="00491652" w:rsidRDefault="00925138" w:rsidP="00925138"/>
          <w:p w14:paraId="7E194DE6" w14:textId="77777777" w:rsidR="00925138" w:rsidRPr="00491652" w:rsidRDefault="00925138" w:rsidP="00925138"/>
          <w:p w14:paraId="2BCE7CD2" w14:textId="77777777" w:rsidR="00925138" w:rsidRPr="00491652" w:rsidRDefault="00925138" w:rsidP="00925138"/>
          <w:p w14:paraId="2B975F54" w14:textId="77777777" w:rsidR="00925138" w:rsidRPr="00491652" w:rsidRDefault="00925138" w:rsidP="00925138"/>
          <w:p w14:paraId="6930E797" w14:textId="77777777" w:rsidR="00925138" w:rsidRPr="00491652" w:rsidRDefault="00925138" w:rsidP="00925138"/>
          <w:p w14:paraId="1431700A" w14:textId="77777777" w:rsidR="00925138" w:rsidRPr="00491652" w:rsidRDefault="00925138" w:rsidP="00925138"/>
          <w:p w14:paraId="47A3DD7D" w14:textId="77777777" w:rsidR="00925138" w:rsidRPr="00491652" w:rsidRDefault="00925138" w:rsidP="00925138"/>
          <w:p w14:paraId="7474E48A" w14:textId="77777777" w:rsidR="00925138" w:rsidRDefault="00925138" w:rsidP="00925138"/>
          <w:p w14:paraId="4370840F" w14:textId="77777777" w:rsidR="00EA4C46" w:rsidRDefault="00EA4C46" w:rsidP="00925138"/>
          <w:p w14:paraId="4E870C17" w14:textId="77777777" w:rsidR="00EA4C46" w:rsidRDefault="00EA4C46" w:rsidP="00925138"/>
          <w:p w14:paraId="2DE7A3A0" w14:textId="77777777" w:rsidR="00CA7452" w:rsidRPr="00491652" w:rsidRDefault="00CA7452" w:rsidP="00925138"/>
          <w:p w14:paraId="2A7CFFBA" w14:textId="77777777" w:rsidR="00925138" w:rsidRPr="00491652" w:rsidRDefault="00925138" w:rsidP="00925138"/>
          <w:p w14:paraId="186B4ACE" w14:textId="77777777" w:rsidR="00925138" w:rsidRPr="00491652" w:rsidRDefault="00925138" w:rsidP="00925138"/>
        </w:tc>
      </w:tr>
      <w:tr w:rsidR="00623F10" w:rsidRPr="00491652" w14:paraId="3FF57200" w14:textId="77777777" w:rsidTr="00623F10">
        <w:tc>
          <w:tcPr>
            <w:tcW w:w="10061" w:type="dxa"/>
            <w:tcBorders>
              <w:top w:val="single" w:sz="4" w:space="0" w:color="auto"/>
              <w:left w:val="single" w:sz="4" w:space="0" w:color="auto"/>
              <w:bottom w:val="single" w:sz="4" w:space="0" w:color="auto"/>
              <w:right w:val="single" w:sz="4" w:space="0" w:color="auto"/>
            </w:tcBorders>
            <w:vAlign w:val="center"/>
          </w:tcPr>
          <w:p w14:paraId="0A0D6C03" w14:textId="77777777" w:rsidR="00623F10" w:rsidRPr="00491652" w:rsidRDefault="00623F10" w:rsidP="003215E0">
            <w:pPr>
              <w:jc w:val="center"/>
            </w:pPr>
            <w:r w:rsidRPr="00491652">
              <w:t>OBNOVLJIVI VIRI ENERGIJE V PRIMORSKIH OBČINAH</w:t>
            </w:r>
          </w:p>
        </w:tc>
      </w:tr>
      <w:tr w:rsidR="00623F10" w:rsidRPr="00491652" w14:paraId="531C3332" w14:textId="77777777" w:rsidTr="00623F10">
        <w:tc>
          <w:tcPr>
            <w:tcW w:w="10061" w:type="dxa"/>
            <w:tcBorders>
              <w:top w:val="single" w:sz="4" w:space="0" w:color="auto"/>
              <w:left w:val="single" w:sz="4" w:space="0" w:color="auto"/>
              <w:bottom w:val="single" w:sz="4" w:space="0" w:color="auto"/>
              <w:right w:val="single" w:sz="4" w:space="0" w:color="auto"/>
            </w:tcBorders>
            <w:vAlign w:val="center"/>
          </w:tcPr>
          <w:p w14:paraId="46234BB5" w14:textId="77777777" w:rsidR="00623F10" w:rsidRPr="00491652" w:rsidRDefault="00623F10" w:rsidP="003215E0">
            <w:pPr>
              <w:jc w:val="center"/>
              <w:rPr>
                <w:b/>
              </w:rPr>
            </w:pPr>
            <w:r w:rsidRPr="00491652">
              <w:rPr>
                <w:b/>
              </w:rPr>
              <w:t>PROGRAM: IZOBRAŽEVANJE IN OZAVEŠČANJE OTROK</w:t>
            </w:r>
          </w:p>
        </w:tc>
      </w:tr>
      <w:tr w:rsidR="00623F10" w:rsidRPr="00491652" w14:paraId="1A5F6C18" w14:textId="77777777" w:rsidTr="00623F10">
        <w:tc>
          <w:tcPr>
            <w:tcW w:w="10061" w:type="dxa"/>
            <w:tcBorders>
              <w:top w:val="single" w:sz="4" w:space="0" w:color="auto"/>
              <w:left w:val="single" w:sz="4" w:space="0" w:color="auto"/>
              <w:bottom w:val="single" w:sz="4" w:space="0" w:color="auto"/>
              <w:right w:val="single" w:sz="4" w:space="0" w:color="auto"/>
            </w:tcBorders>
            <w:vAlign w:val="center"/>
          </w:tcPr>
          <w:p w14:paraId="7BE4FA33" w14:textId="77777777" w:rsidR="00623F10" w:rsidRPr="00491652" w:rsidRDefault="00623F10" w:rsidP="003215E0">
            <w:pPr>
              <w:jc w:val="center"/>
            </w:pPr>
            <w:r w:rsidRPr="00491652">
              <w:t>Modul: Gorivna celica</w:t>
            </w:r>
          </w:p>
        </w:tc>
      </w:tr>
    </w:tbl>
    <w:p w14:paraId="59C2880B" w14:textId="77777777" w:rsidR="00623F10" w:rsidRPr="00491652" w:rsidRDefault="00623F10"/>
    <w:p w14:paraId="16E9F819" w14:textId="77777777" w:rsidR="00D75E74" w:rsidRPr="00491652" w:rsidRDefault="008A0131" w:rsidP="00761207">
      <w:pPr>
        <w:pStyle w:val="Title"/>
        <w:jc w:val="both"/>
        <w:rPr>
          <w:rFonts w:ascii="Times New Roman" w:hAnsi="Times New Roman"/>
          <w:lang w:eastAsia="en-US"/>
        </w:rPr>
      </w:pPr>
      <w:bookmarkStart w:id="9" w:name="_Toc305242357"/>
      <w:r w:rsidRPr="00491652">
        <w:rPr>
          <w:rFonts w:ascii="Times New Roman" w:hAnsi="Times New Roman"/>
          <w:lang w:eastAsia="en-US"/>
        </w:rPr>
        <w:t>8</w:t>
      </w:r>
      <w:r w:rsidR="000E2505" w:rsidRPr="00491652">
        <w:rPr>
          <w:rFonts w:ascii="Times New Roman" w:hAnsi="Times New Roman"/>
          <w:lang w:eastAsia="en-US"/>
        </w:rPr>
        <w:t>.</w:t>
      </w:r>
      <w:r w:rsidR="00D75E74" w:rsidRPr="00491652">
        <w:rPr>
          <w:rFonts w:ascii="Times New Roman" w:hAnsi="Times New Roman"/>
          <w:lang w:eastAsia="en-US"/>
        </w:rPr>
        <w:t xml:space="preserve"> </w:t>
      </w:r>
      <w:r w:rsidR="00914C6F" w:rsidRPr="00491652">
        <w:rPr>
          <w:rFonts w:ascii="Times New Roman" w:hAnsi="Times New Roman"/>
          <w:lang w:eastAsia="en-US"/>
        </w:rPr>
        <w:t>TABEL</w:t>
      </w:r>
      <w:r w:rsidR="001E1647" w:rsidRPr="00491652">
        <w:rPr>
          <w:rFonts w:ascii="Times New Roman" w:hAnsi="Times New Roman"/>
          <w:lang w:eastAsia="en-US"/>
        </w:rPr>
        <w:t>E IN GRAFI</w:t>
      </w:r>
      <w:r w:rsidR="00914C6F" w:rsidRPr="00491652">
        <w:rPr>
          <w:rFonts w:ascii="Times New Roman" w:hAnsi="Times New Roman"/>
          <w:lang w:eastAsia="en-US"/>
        </w:rPr>
        <w:t xml:space="preserve"> MERITEV</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E2505" w:rsidRPr="00491652" w14:paraId="0CC7A688" w14:textId="77777777" w:rsidTr="003215E0">
        <w:tc>
          <w:tcPr>
            <w:tcW w:w="10061" w:type="dxa"/>
            <w:tcBorders>
              <w:top w:val="single" w:sz="4" w:space="0" w:color="auto"/>
              <w:left w:val="single" w:sz="4" w:space="0" w:color="auto"/>
              <w:bottom w:val="single" w:sz="4" w:space="0" w:color="auto"/>
              <w:right w:val="single" w:sz="4" w:space="0" w:color="auto"/>
            </w:tcBorders>
          </w:tcPr>
          <w:p w14:paraId="28DF925A" w14:textId="77777777" w:rsidR="000E2505" w:rsidRPr="003E3718" w:rsidRDefault="000E2505" w:rsidP="000E2505">
            <w:pPr>
              <w:jc w:val="both"/>
              <w:rPr>
                <w:b/>
              </w:rPr>
            </w:pPr>
            <w:r w:rsidRPr="003E3718">
              <w:rPr>
                <w:b/>
              </w:rPr>
              <w:t>Tabela meritev-polnjenje gorivne celice</w:t>
            </w:r>
          </w:p>
          <w:p w14:paraId="23FE542C" w14:textId="77777777" w:rsidR="000E2505" w:rsidRPr="00491652" w:rsidRDefault="000E2505" w:rsidP="000E250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2126"/>
              <w:gridCol w:w="1843"/>
              <w:gridCol w:w="1843"/>
            </w:tblGrid>
            <w:tr w:rsidR="000E2505" w:rsidRPr="00491652" w14:paraId="78BA5911" w14:textId="77777777" w:rsidTr="003215E0">
              <w:tc>
                <w:tcPr>
                  <w:tcW w:w="846" w:type="dxa"/>
                </w:tcPr>
                <w:p w14:paraId="6EEFEEC7" w14:textId="77777777" w:rsidR="000E2505" w:rsidRPr="00491652" w:rsidRDefault="000E2505" w:rsidP="003215E0">
                  <w:pPr>
                    <w:jc w:val="center"/>
                  </w:pPr>
                  <w:r w:rsidRPr="00491652">
                    <w:t>Zap.</w:t>
                  </w:r>
                </w:p>
                <w:p w14:paraId="05A83D7C" w14:textId="77777777" w:rsidR="000E2505" w:rsidRPr="00491652" w:rsidRDefault="000E2505" w:rsidP="003215E0">
                  <w:pPr>
                    <w:jc w:val="center"/>
                  </w:pPr>
                  <w:r w:rsidRPr="00491652">
                    <w:t>št.</w:t>
                  </w:r>
                </w:p>
              </w:tc>
              <w:tc>
                <w:tcPr>
                  <w:tcW w:w="1843" w:type="dxa"/>
                </w:tcPr>
                <w:p w14:paraId="224B74D2" w14:textId="77777777" w:rsidR="000E2505" w:rsidRPr="00491652" w:rsidRDefault="00EC015D" w:rsidP="003215E0">
                  <w:pPr>
                    <w:jc w:val="center"/>
                  </w:pPr>
                  <w:r>
                    <w:t>Časovni presledek</w:t>
                  </w:r>
                </w:p>
              </w:tc>
              <w:tc>
                <w:tcPr>
                  <w:tcW w:w="2126" w:type="dxa"/>
                </w:tcPr>
                <w:p w14:paraId="43CD6DA9" w14:textId="77777777" w:rsidR="000E2505" w:rsidRPr="00491652" w:rsidRDefault="000E2505" w:rsidP="003215E0">
                  <w:pPr>
                    <w:jc w:val="center"/>
                  </w:pPr>
                  <w:r w:rsidRPr="00491652">
                    <w:t>U</w:t>
                  </w:r>
                </w:p>
                <w:p w14:paraId="3AF4D046" w14:textId="77777777" w:rsidR="000E2505" w:rsidRDefault="00EC015D" w:rsidP="003215E0">
                  <w:pPr>
                    <w:jc w:val="center"/>
                  </w:pPr>
                  <w:r>
                    <w:t>(M</w:t>
                  </w:r>
                  <w:r w:rsidR="000E2505" w:rsidRPr="00491652">
                    <w:t>eritev napetosti)</w:t>
                  </w:r>
                </w:p>
                <w:p w14:paraId="5CE6EC23" w14:textId="77777777" w:rsidR="00EC015D" w:rsidRPr="00491652" w:rsidRDefault="00EC015D" w:rsidP="003215E0">
                  <w:pPr>
                    <w:jc w:val="center"/>
                  </w:pPr>
                  <w:r>
                    <w:t>mV</w:t>
                  </w:r>
                </w:p>
              </w:tc>
              <w:tc>
                <w:tcPr>
                  <w:tcW w:w="1843" w:type="dxa"/>
                </w:tcPr>
                <w:p w14:paraId="21FDEB56" w14:textId="77777777" w:rsidR="000E2505" w:rsidRPr="00491652" w:rsidRDefault="000E2505" w:rsidP="003215E0">
                  <w:pPr>
                    <w:jc w:val="center"/>
                  </w:pPr>
                  <w:r w:rsidRPr="00491652">
                    <w:t>I</w:t>
                  </w:r>
                </w:p>
                <w:p w14:paraId="2539F5F2" w14:textId="77777777" w:rsidR="000E2505" w:rsidRDefault="00EC015D" w:rsidP="003215E0">
                  <w:pPr>
                    <w:jc w:val="center"/>
                  </w:pPr>
                  <w:r>
                    <w:t>(M</w:t>
                  </w:r>
                  <w:r w:rsidR="000E2505" w:rsidRPr="00491652">
                    <w:t>eritev toka)</w:t>
                  </w:r>
                </w:p>
                <w:p w14:paraId="3B9D0521" w14:textId="77777777" w:rsidR="00EC015D" w:rsidRPr="00491652" w:rsidRDefault="00EC015D" w:rsidP="003215E0">
                  <w:pPr>
                    <w:jc w:val="center"/>
                  </w:pPr>
                  <w:r>
                    <w:t>mA</w:t>
                  </w:r>
                </w:p>
              </w:tc>
              <w:tc>
                <w:tcPr>
                  <w:tcW w:w="1843" w:type="dxa"/>
                </w:tcPr>
                <w:p w14:paraId="11DA9005" w14:textId="77777777" w:rsidR="000E2505" w:rsidRPr="00491652" w:rsidRDefault="000E2505" w:rsidP="003215E0">
                  <w:pPr>
                    <w:jc w:val="center"/>
                  </w:pPr>
                  <w:r w:rsidRPr="00491652">
                    <w:t>P</w:t>
                  </w:r>
                </w:p>
                <w:p w14:paraId="08D3B8CE" w14:textId="77777777" w:rsidR="000E2505" w:rsidRDefault="00EC015D" w:rsidP="003215E0">
                  <w:pPr>
                    <w:jc w:val="center"/>
                  </w:pPr>
                  <w:r>
                    <w:t>(I</w:t>
                  </w:r>
                  <w:r w:rsidR="000E2505" w:rsidRPr="00491652">
                    <w:t>zračun moči)</w:t>
                  </w:r>
                </w:p>
                <w:p w14:paraId="3D657806" w14:textId="77777777" w:rsidR="00EC015D" w:rsidRPr="00491652" w:rsidRDefault="00EC015D" w:rsidP="003215E0">
                  <w:pPr>
                    <w:jc w:val="center"/>
                  </w:pPr>
                  <w:r>
                    <w:t>mW</w:t>
                  </w:r>
                </w:p>
              </w:tc>
            </w:tr>
            <w:tr w:rsidR="000E2505" w:rsidRPr="00491652" w14:paraId="2BD206AE" w14:textId="77777777" w:rsidTr="003E3718">
              <w:tc>
                <w:tcPr>
                  <w:tcW w:w="846" w:type="dxa"/>
                </w:tcPr>
                <w:p w14:paraId="1FF7C7AE" w14:textId="77777777" w:rsidR="000E2505" w:rsidRPr="00491652" w:rsidRDefault="000E2505" w:rsidP="003215E0">
                  <w:pPr>
                    <w:numPr>
                      <w:ilvl w:val="0"/>
                      <w:numId w:val="15"/>
                    </w:numPr>
                    <w:jc w:val="both"/>
                  </w:pPr>
                </w:p>
              </w:tc>
              <w:tc>
                <w:tcPr>
                  <w:tcW w:w="1843" w:type="dxa"/>
                  <w:vAlign w:val="center"/>
                </w:tcPr>
                <w:p w14:paraId="7FB42444" w14:textId="77777777" w:rsidR="000E2505" w:rsidRPr="00491652" w:rsidRDefault="000E2505" w:rsidP="003E3718">
                  <w:r w:rsidRPr="00491652">
                    <w:t>0 s</w:t>
                  </w:r>
                </w:p>
              </w:tc>
              <w:tc>
                <w:tcPr>
                  <w:tcW w:w="2126" w:type="dxa"/>
                </w:tcPr>
                <w:p w14:paraId="3CE03E89" w14:textId="77777777" w:rsidR="000E2505" w:rsidRPr="00491652" w:rsidRDefault="000E2505" w:rsidP="003215E0">
                  <w:pPr>
                    <w:jc w:val="center"/>
                  </w:pPr>
                </w:p>
              </w:tc>
              <w:tc>
                <w:tcPr>
                  <w:tcW w:w="1843" w:type="dxa"/>
                </w:tcPr>
                <w:p w14:paraId="01CBF51A" w14:textId="77777777" w:rsidR="000E2505" w:rsidRPr="00491652" w:rsidRDefault="000E2505" w:rsidP="003215E0">
                  <w:pPr>
                    <w:jc w:val="center"/>
                  </w:pPr>
                </w:p>
              </w:tc>
              <w:tc>
                <w:tcPr>
                  <w:tcW w:w="1843" w:type="dxa"/>
                </w:tcPr>
                <w:p w14:paraId="08868612" w14:textId="77777777" w:rsidR="000E2505" w:rsidRPr="00491652" w:rsidRDefault="000E2505" w:rsidP="003215E0">
                  <w:pPr>
                    <w:jc w:val="center"/>
                  </w:pPr>
                </w:p>
              </w:tc>
            </w:tr>
            <w:tr w:rsidR="000E2505" w:rsidRPr="00491652" w14:paraId="2FAB9FEA" w14:textId="77777777" w:rsidTr="003E3718">
              <w:tc>
                <w:tcPr>
                  <w:tcW w:w="846" w:type="dxa"/>
                </w:tcPr>
                <w:p w14:paraId="33571D24" w14:textId="77777777" w:rsidR="000E2505" w:rsidRPr="00491652" w:rsidRDefault="000E2505" w:rsidP="003215E0">
                  <w:pPr>
                    <w:numPr>
                      <w:ilvl w:val="0"/>
                      <w:numId w:val="15"/>
                    </w:numPr>
                    <w:jc w:val="both"/>
                  </w:pPr>
                </w:p>
              </w:tc>
              <w:tc>
                <w:tcPr>
                  <w:tcW w:w="1843" w:type="dxa"/>
                  <w:vAlign w:val="center"/>
                </w:tcPr>
                <w:p w14:paraId="3005B3CD" w14:textId="77777777" w:rsidR="000E2505" w:rsidRPr="00491652" w:rsidRDefault="000E2505" w:rsidP="003E3718">
                  <w:r w:rsidRPr="00491652">
                    <w:t>30 s</w:t>
                  </w:r>
                </w:p>
              </w:tc>
              <w:tc>
                <w:tcPr>
                  <w:tcW w:w="2126" w:type="dxa"/>
                </w:tcPr>
                <w:p w14:paraId="65CF86C4" w14:textId="77777777" w:rsidR="000E2505" w:rsidRPr="00491652" w:rsidRDefault="000E2505" w:rsidP="003215E0">
                  <w:pPr>
                    <w:jc w:val="center"/>
                  </w:pPr>
                </w:p>
              </w:tc>
              <w:tc>
                <w:tcPr>
                  <w:tcW w:w="1843" w:type="dxa"/>
                </w:tcPr>
                <w:p w14:paraId="6571F3BE" w14:textId="77777777" w:rsidR="000E2505" w:rsidRPr="00491652" w:rsidRDefault="000E2505" w:rsidP="003215E0">
                  <w:pPr>
                    <w:jc w:val="center"/>
                  </w:pPr>
                </w:p>
              </w:tc>
              <w:tc>
                <w:tcPr>
                  <w:tcW w:w="1843" w:type="dxa"/>
                </w:tcPr>
                <w:p w14:paraId="5FA09CC8" w14:textId="77777777" w:rsidR="000E2505" w:rsidRPr="00491652" w:rsidRDefault="000E2505" w:rsidP="003215E0">
                  <w:pPr>
                    <w:jc w:val="center"/>
                  </w:pPr>
                </w:p>
              </w:tc>
            </w:tr>
            <w:tr w:rsidR="000E2505" w:rsidRPr="00491652" w14:paraId="047B578A" w14:textId="77777777" w:rsidTr="003E3718">
              <w:tc>
                <w:tcPr>
                  <w:tcW w:w="846" w:type="dxa"/>
                </w:tcPr>
                <w:p w14:paraId="6622A621" w14:textId="77777777" w:rsidR="000E2505" w:rsidRPr="00491652" w:rsidRDefault="000E2505" w:rsidP="003215E0">
                  <w:pPr>
                    <w:numPr>
                      <w:ilvl w:val="0"/>
                      <w:numId w:val="15"/>
                    </w:numPr>
                    <w:jc w:val="both"/>
                  </w:pPr>
                </w:p>
              </w:tc>
              <w:tc>
                <w:tcPr>
                  <w:tcW w:w="1843" w:type="dxa"/>
                  <w:vAlign w:val="center"/>
                </w:tcPr>
                <w:p w14:paraId="5A4C1CD3" w14:textId="77777777" w:rsidR="000E2505" w:rsidRPr="00491652" w:rsidRDefault="000E2505" w:rsidP="003E3718">
                  <w:r w:rsidRPr="00491652">
                    <w:t>1 min</w:t>
                  </w:r>
                </w:p>
              </w:tc>
              <w:tc>
                <w:tcPr>
                  <w:tcW w:w="2126" w:type="dxa"/>
                </w:tcPr>
                <w:p w14:paraId="34FAA684" w14:textId="77777777" w:rsidR="000E2505" w:rsidRPr="00491652" w:rsidRDefault="000E2505" w:rsidP="003215E0">
                  <w:pPr>
                    <w:jc w:val="center"/>
                  </w:pPr>
                </w:p>
              </w:tc>
              <w:tc>
                <w:tcPr>
                  <w:tcW w:w="1843" w:type="dxa"/>
                </w:tcPr>
                <w:p w14:paraId="0ED2E3F5" w14:textId="77777777" w:rsidR="000E2505" w:rsidRPr="00491652" w:rsidRDefault="000E2505" w:rsidP="003215E0">
                  <w:pPr>
                    <w:jc w:val="center"/>
                  </w:pPr>
                </w:p>
              </w:tc>
              <w:tc>
                <w:tcPr>
                  <w:tcW w:w="1843" w:type="dxa"/>
                </w:tcPr>
                <w:p w14:paraId="4B7FE4DA" w14:textId="77777777" w:rsidR="000E2505" w:rsidRPr="00491652" w:rsidRDefault="000E2505" w:rsidP="003215E0">
                  <w:pPr>
                    <w:jc w:val="center"/>
                  </w:pPr>
                </w:p>
              </w:tc>
            </w:tr>
            <w:tr w:rsidR="000E2505" w:rsidRPr="00491652" w14:paraId="2444070A" w14:textId="77777777" w:rsidTr="003E3718">
              <w:tc>
                <w:tcPr>
                  <w:tcW w:w="846" w:type="dxa"/>
                </w:tcPr>
                <w:p w14:paraId="0ADA0288" w14:textId="77777777" w:rsidR="000E2505" w:rsidRPr="00491652" w:rsidRDefault="000E2505" w:rsidP="003215E0">
                  <w:pPr>
                    <w:numPr>
                      <w:ilvl w:val="0"/>
                      <w:numId w:val="15"/>
                    </w:numPr>
                    <w:jc w:val="both"/>
                  </w:pPr>
                </w:p>
              </w:tc>
              <w:tc>
                <w:tcPr>
                  <w:tcW w:w="1843" w:type="dxa"/>
                  <w:vAlign w:val="center"/>
                </w:tcPr>
                <w:p w14:paraId="689FD420" w14:textId="77777777" w:rsidR="000E2505" w:rsidRPr="00491652" w:rsidRDefault="000E2505" w:rsidP="003E3718">
                  <w:r w:rsidRPr="00491652">
                    <w:t>1 min 30 s</w:t>
                  </w:r>
                </w:p>
              </w:tc>
              <w:tc>
                <w:tcPr>
                  <w:tcW w:w="2126" w:type="dxa"/>
                </w:tcPr>
                <w:p w14:paraId="5699BCB8" w14:textId="77777777" w:rsidR="000E2505" w:rsidRPr="00491652" w:rsidRDefault="000E2505" w:rsidP="003215E0">
                  <w:pPr>
                    <w:jc w:val="center"/>
                  </w:pPr>
                </w:p>
              </w:tc>
              <w:tc>
                <w:tcPr>
                  <w:tcW w:w="1843" w:type="dxa"/>
                </w:tcPr>
                <w:p w14:paraId="62E9CAAA" w14:textId="77777777" w:rsidR="000E2505" w:rsidRPr="00491652" w:rsidRDefault="000E2505" w:rsidP="003215E0">
                  <w:pPr>
                    <w:jc w:val="center"/>
                  </w:pPr>
                </w:p>
              </w:tc>
              <w:tc>
                <w:tcPr>
                  <w:tcW w:w="1843" w:type="dxa"/>
                </w:tcPr>
                <w:p w14:paraId="3E10C435" w14:textId="77777777" w:rsidR="000E2505" w:rsidRPr="00491652" w:rsidRDefault="000E2505" w:rsidP="003215E0">
                  <w:pPr>
                    <w:jc w:val="center"/>
                  </w:pPr>
                </w:p>
              </w:tc>
            </w:tr>
            <w:tr w:rsidR="000E2505" w:rsidRPr="00491652" w14:paraId="7056D5BE" w14:textId="77777777" w:rsidTr="003E3718">
              <w:tc>
                <w:tcPr>
                  <w:tcW w:w="846" w:type="dxa"/>
                </w:tcPr>
                <w:p w14:paraId="60CEBFAE" w14:textId="77777777" w:rsidR="000E2505" w:rsidRPr="00491652" w:rsidRDefault="000E2505" w:rsidP="003215E0">
                  <w:pPr>
                    <w:numPr>
                      <w:ilvl w:val="0"/>
                      <w:numId w:val="15"/>
                    </w:numPr>
                    <w:jc w:val="both"/>
                  </w:pPr>
                </w:p>
              </w:tc>
              <w:tc>
                <w:tcPr>
                  <w:tcW w:w="1843" w:type="dxa"/>
                  <w:vAlign w:val="center"/>
                </w:tcPr>
                <w:p w14:paraId="769C6720" w14:textId="77777777" w:rsidR="000E2505" w:rsidRPr="00491652" w:rsidRDefault="000E2505" w:rsidP="003E3718">
                  <w:r w:rsidRPr="00491652">
                    <w:t>2 min</w:t>
                  </w:r>
                </w:p>
              </w:tc>
              <w:tc>
                <w:tcPr>
                  <w:tcW w:w="2126" w:type="dxa"/>
                </w:tcPr>
                <w:p w14:paraId="692D2C8F" w14:textId="77777777" w:rsidR="000E2505" w:rsidRPr="00491652" w:rsidRDefault="000E2505" w:rsidP="003215E0">
                  <w:pPr>
                    <w:jc w:val="center"/>
                  </w:pPr>
                </w:p>
              </w:tc>
              <w:tc>
                <w:tcPr>
                  <w:tcW w:w="1843" w:type="dxa"/>
                </w:tcPr>
                <w:p w14:paraId="0513668F" w14:textId="77777777" w:rsidR="000E2505" w:rsidRPr="00491652" w:rsidRDefault="000E2505" w:rsidP="003215E0">
                  <w:pPr>
                    <w:jc w:val="center"/>
                  </w:pPr>
                </w:p>
              </w:tc>
              <w:tc>
                <w:tcPr>
                  <w:tcW w:w="1843" w:type="dxa"/>
                </w:tcPr>
                <w:p w14:paraId="5452320C" w14:textId="77777777" w:rsidR="000E2505" w:rsidRPr="00491652" w:rsidRDefault="000E2505" w:rsidP="003215E0">
                  <w:pPr>
                    <w:jc w:val="center"/>
                  </w:pPr>
                </w:p>
              </w:tc>
            </w:tr>
            <w:tr w:rsidR="000E2505" w:rsidRPr="00491652" w14:paraId="0FF558A9" w14:textId="77777777" w:rsidTr="003E3718">
              <w:tc>
                <w:tcPr>
                  <w:tcW w:w="846" w:type="dxa"/>
                </w:tcPr>
                <w:p w14:paraId="4E52BCA1" w14:textId="77777777" w:rsidR="000E2505" w:rsidRPr="00491652" w:rsidRDefault="000E2505" w:rsidP="003215E0">
                  <w:pPr>
                    <w:numPr>
                      <w:ilvl w:val="0"/>
                      <w:numId w:val="15"/>
                    </w:numPr>
                    <w:jc w:val="both"/>
                  </w:pPr>
                </w:p>
              </w:tc>
              <w:tc>
                <w:tcPr>
                  <w:tcW w:w="1843" w:type="dxa"/>
                  <w:vAlign w:val="center"/>
                </w:tcPr>
                <w:p w14:paraId="571B47D3" w14:textId="77777777" w:rsidR="000E2505" w:rsidRPr="00491652" w:rsidRDefault="000E2505" w:rsidP="003E3718">
                  <w:r w:rsidRPr="00491652">
                    <w:t>2 min 30 s</w:t>
                  </w:r>
                </w:p>
              </w:tc>
              <w:tc>
                <w:tcPr>
                  <w:tcW w:w="2126" w:type="dxa"/>
                </w:tcPr>
                <w:p w14:paraId="4C9F539A" w14:textId="77777777" w:rsidR="000E2505" w:rsidRPr="00491652" w:rsidRDefault="000E2505" w:rsidP="003215E0">
                  <w:pPr>
                    <w:jc w:val="center"/>
                  </w:pPr>
                </w:p>
              </w:tc>
              <w:tc>
                <w:tcPr>
                  <w:tcW w:w="1843" w:type="dxa"/>
                </w:tcPr>
                <w:p w14:paraId="17570EA5" w14:textId="77777777" w:rsidR="000E2505" w:rsidRPr="00491652" w:rsidRDefault="000E2505" w:rsidP="003215E0">
                  <w:pPr>
                    <w:jc w:val="center"/>
                  </w:pPr>
                </w:p>
              </w:tc>
              <w:tc>
                <w:tcPr>
                  <w:tcW w:w="1843" w:type="dxa"/>
                </w:tcPr>
                <w:p w14:paraId="01D97F4D" w14:textId="77777777" w:rsidR="000E2505" w:rsidRPr="00491652" w:rsidRDefault="000E2505" w:rsidP="003215E0">
                  <w:pPr>
                    <w:jc w:val="center"/>
                  </w:pPr>
                </w:p>
              </w:tc>
            </w:tr>
            <w:tr w:rsidR="000E2505" w:rsidRPr="00491652" w14:paraId="39A083BC" w14:textId="77777777" w:rsidTr="003E3718">
              <w:tc>
                <w:tcPr>
                  <w:tcW w:w="846" w:type="dxa"/>
                </w:tcPr>
                <w:p w14:paraId="5256FAE7" w14:textId="77777777" w:rsidR="000E2505" w:rsidRPr="00491652" w:rsidRDefault="000E2505" w:rsidP="003215E0">
                  <w:pPr>
                    <w:numPr>
                      <w:ilvl w:val="0"/>
                      <w:numId w:val="15"/>
                    </w:numPr>
                    <w:jc w:val="both"/>
                  </w:pPr>
                </w:p>
              </w:tc>
              <w:tc>
                <w:tcPr>
                  <w:tcW w:w="1843" w:type="dxa"/>
                  <w:vAlign w:val="center"/>
                </w:tcPr>
                <w:p w14:paraId="6DE4408A" w14:textId="77777777" w:rsidR="000E2505" w:rsidRPr="00491652" w:rsidRDefault="000E2505" w:rsidP="003E3718">
                  <w:r w:rsidRPr="00491652">
                    <w:t>3 min</w:t>
                  </w:r>
                </w:p>
              </w:tc>
              <w:tc>
                <w:tcPr>
                  <w:tcW w:w="2126" w:type="dxa"/>
                </w:tcPr>
                <w:p w14:paraId="688CD90E" w14:textId="77777777" w:rsidR="000E2505" w:rsidRPr="00491652" w:rsidRDefault="000E2505" w:rsidP="003215E0">
                  <w:pPr>
                    <w:jc w:val="center"/>
                  </w:pPr>
                </w:p>
              </w:tc>
              <w:tc>
                <w:tcPr>
                  <w:tcW w:w="1843" w:type="dxa"/>
                </w:tcPr>
                <w:p w14:paraId="7E6FCFB7" w14:textId="77777777" w:rsidR="000E2505" w:rsidRPr="00491652" w:rsidRDefault="000E2505" w:rsidP="003215E0">
                  <w:pPr>
                    <w:jc w:val="center"/>
                  </w:pPr>
                </w:p>
              </w:tc>
              <w:tc>
                <w:tcPr>
                  <w:tcW w:w="1843" w:type="dxa"/>
                </w:tcPr>
                <w:p w14:paraId="22809352" w14:textId="77777777" w:rsidR="000E2505" w:rsidRPr="00491652" w:rsidRDefault="000E2505" w:rsidP="003215E0">
                  <w:pPr>
                    <w:jc w:val="center"/>
                  </w:pPr>
                </w:p>
              </w:tc>
            </w:tr>
            <w:tr w:rsidR="000E2505" w:rsidRPr="00491652" w14:paraId="53536AC3" w14:textId="77777777" w:rsidTr="003E3718">
              <w:tc>
                <w:tcPr>
                  <w:tcW w:w="846" w:type="dxa"/>
                </w:tcPr>
                <w:p w14:paraId="5DEAA00E" w14:textId="77777777" w:rsidR="000E2505" w:rsidRPr="00491652" w:rsidRDefault="000E2505" w:rsidP="003215E0">
                  <w:pPr>
                    <w:numPr>
                      <w:ilvl w:val="0"/>
                      <w:numId w:val="15"/>
                    </w:numPr>
                    <w:jc w:val="both"/>
                  </w:pPr>
                </w:p>
              </w:tc>
              <w:tc>
                <w:tcPr>
                  <w:tcW w:w="1843" w:type="dxa"/>
                  <w:vAlign w:val="center"/>
                </w:tcPr>
                <w:p w14:paraId="0D0B3459" w14:textId="77777777" w:rsidR="000E2505" w:rsidRPr="00491652" w:rsidRDefault="000E2505" w:rsidP="003E3718">
                  <w:r w:rsidRPr="00491652">
                    <w:t>3 min 30 s</w:t>
                  </w:r>
                </w:p>
              </w:tc>
              <w:tc>
                <w:tcPr>
                  <w:tcW w:w="2126" w:type="dxa"/>
                </w:tcPr>
                <w:p w14:paraId="01E3E618" w14:textId="77777777" w:rsidR="000E2505" w:rsidRPr="00491652" w:rsidRDefault="000E2505" w:rsidP="003215E0">
                  <w:pPr>
                    <w:jc w:val="center"/>
                  </w:pPr>
                </w:p>
              </w:tc>
              <w:tc>
                <w:tcPr>
                  <w:tcW w:w="1843" w:type="dxa"/>
                </w:tcPr>
                <w:p w14:paraId="1EFEDD32" w14:textId="77777777" w:rsidR="000E2505" w:rsidRPr="00491652" w:rsidRDefault="000E2505" w:rsidP="003215E0">
                  <w:pPr>
                    <w:jc w:val="center"/>
                  </w:pPr>
                </w:p>
              </w:tc>
              <w:tc>
                <w:tcPr>
                  <w:tcW w:w="1843" w:type="dxa"/>
                </w:tcPr>
                <w:p w14:paraId="32787CAB" w14:textId="77777777" w:rsidR="000E2505" w:rsidRPr="00491652" w:rsidRDefault="000E2505" w:rsidP="003215E0">
                  <w:pPr>
                    <w:jc w:val="center"/>
                  </w:pPr>
                </w:p>
              </w:tc>
            </w:tr>
            <w:tr w:rsidR="000E2505" w:rsidRPr="00491652" w14:paraId="46348533" w14:textId="77777777" w:rsidTr="003E3718">
              <w:tc>
                <w:tcPr>
                  <w:tcW w:w="846" w:type="dxa"/>
                </w:tcPr>
                <w:p w14:paraId="42338EFC" w14:textId="77777777" w:rsidR="000E2505" w:rsidRPr="00491652" w:rsidRDefault="000E2505" w:rsidP="003215E0">
                  <w:pPr>
                    <w:numPr>
                      <w:ilvl w:val="0"/>
                      <w:numId w:val="15"/>
                    </w:numPr>
                    <w:jc w:val="both"/>
                  </w:pPr>
                </w:p>
              </w:tc>
              <w:tc>
                <w:tcPr>
                  <w:tcW w:w="1843" w:type="dxa"/>
                  <w:vAlign w:val="center"/>
                </w:tcPr>
                <w:p w14:paraId="4F0132B6" w14:textId="77777777" w:rsidR="000E2505" w:rsidRPr="00491652" w:rsidRDefault="000E2505" w:rsidP="003E3718">
                  <w:r w:rsidRPr="00491652">
                    <w:t>4 min</w:t>
                  </w:r>
                </w:p>
              </w:tc>
              <w:tc>
                <w:tcPr>
                  <w:tcW w:w="2126" w:type="dxa"/>
                </w:tcPr>
                <w:p w14:paraId="7C034FCC" w14:textId="77777777" w:rsidR="000E2505" w:rsidRPr="00491652" w:rsidRDefault="000E2505" w:rsidP="003215E0">
                  <w:pPr>
                    <w:jc w:val="center"/>
                  </w:pPr>
                </w:p>
              </w:tc>
              <w:tc>
                <w:tcPr>
                  <w:tcW w:w="1843" w:type="dxa"/>
                </w:tcPr>
                <w:p w14:paraId="26194397" w14:textId="77777777" w:rsidR="000E2505" w:rsidRPr="00491652" w:rsidRDefault="000E2505" w:rsidP="003215E0">
                  <w:pPr>
                    <w:jc w:val="center"/>
                  </w:pPr>
                </w:p>
              </w:tc>
              <w:tc>
                <w:tcPr>
                  <w:tcW w:w="1843" w:type="dxa"/>
                </w:tcPr>
                <w:p w14:paraId="3242C2B6" w14:textId="77777777" w:rsidR="000E2505" w:rsidRPr="00491652" w:rsidRDefault="000E2505" w:rsidP="003215E0">
                  <w:pPr>
                    <w:jc w:val="center"/>
                  </w:pPr>
                </w:p>
              </w:tc>
            </w:tr>
            <w:tr w:rsidR="000E2505" w:rsidRPr="00491652" w14:paraId="4EE23663" w14:textId="77777777" w:rsidTr="003E3718">
              <w:tc>
                <w:tcPr>
                  <w:tcW w:w="846" w:type="dxa"/>
                </w:tcPr>
                <w:p w14:paraId="67E6E17F" w14:textId="77777777" w:rsidR="000E2505" w:rsidRPr="00491652" w:rsidRDefault="000E2505" w:rsidP="003215E0">
                  <w:pPr>
                    <w:numPr>
                      <w:ilvl w:val="0"/>
                      <w:numId w:val="15"/>
                    </w:numPr>
                    <w:jc w:val="both"/>
                  </w:pPr>
                </w:p>
              </w:tc>
              <w:tc>
                <w:tcPr>
                  <w:tcW w:w="1843" w:type="dxa"/>
                  <w:vAlign w:val="center"/>
                </w:tcPr>
                <w:p w14:paraId="1F65BB87" w14:textId="77777777" w:rsidR="000E2505" w:rsidRPr="00491652" w:rsidRDefault="000E2505" w:rsidP="003E3718">
                  <w:r w:rsidRPr="00491652">
                    <w:t>4 min 30 s</w:t>
                  </w:r>
                </w:p>
              </w:tc>
              <w:tc>
                <w:tcPr>
                  <w:tcW w:w="2126" w:type="dxa"/>
                </w:tcPr>
                <w:p w14:paraId="1CD7DD39" w14:textId="77777777" w:rsidR="000E2505" w:rsidRPr="00491652" w:rsidRDefault="000E2505" w:rsidP="003215E0">
                  <w:pPr>
                    <w:jc w:val="center"/>
                  </w:pPr>
                </w:p>
              </w:tc>
              <w:tc>
                <w:tcPr>
                  <w:tcW w:w="1843" w:type="dxa"/>
                </w:tcPr>
                <w:p w14:paraId="204E8982" w14:textId="77777777" w:rsidR="000E2505" w:rsidRPr="00491652" w:rsidRDefault="000E2505" w:rsidP="003215E0">
                  <w:pPr>
                    <w:jc w:val="center"/>
                  </w:pPr>
                </w:p>
              </w:tc>
              <w:tc>
                <w:tcPr>
                  <w:tcW w:w="1843" w:type="dxa"/>
                </w:tcPr>
                <w:p w14:paraId="7FFE03BC" w14:textId="77777777" w:rsidR="000E2505" w:rsidRPr="00491652" w:rsidRDefault="000E2505" w:rsidP="003215E0">
                  <w:pPr>
                    <w:jc w:val="center"/>
                  </w:pPr>
                </w:p>
              </w:tc>
            </w:tr>
            <w:tr w:rsidR="000E2505" w:rsidRPr="00491652" w14:paraId="251444B8" w14:textId="77777777" w:rsidTr="003E3718">
              <w:tc>
                <w:tcPr>
                  <w:tcW w:w="846" w:type="dxa"/>
                </w:tcPr>
                <w:p w14:paraId="574D4DCE" w14:textId="77777777" w:rsidR="000E2505" w:rsidRPr="00491652" w:rsidRDefault="000E2505" w:rsidP="003215E0">
                  <w:pPr>
                    <w:numPr>
                      <w:ilvl w:val="0"/>
                      <w:numId w:val="15"/>
                    </w:numPr>
                    <w:jc w:val="both"/>
                  </w:pPr>
                </w:p>
              </w:tc>
              <w:tc>
                <w:tcPr>
                  <w:tcW w:w="1843" w:type="dxa"/>
                  <w:vAlign w:val="center"/>
                </w:tcPr>
                <w:p w14:paraId="4BAEA982" w14:textId="77777777" w:rsidR="000E2505" w:rsidRPr="00491652" w:rsidRDefault="000E2505" w:rsidP="003E3718">
                  <w:r w:rsidRPr="00491652">
                    <w:t>5 min</w:t>
                  </w:r>
                </w:p>
              </w:tc>
              <w:tc>
                <w:tcPr>
                  <w:tcW w:w="2126" w:type="dxa"/>
                </w:tcPr>
                <w:p w14:paraId="06A9B99F" w14:textId="77777777" w:rsidR="000E2505" w:rsidRPr="00491652" w:rsidRDefault="000E2505" w:rsidP="003215E0">
                  <w:pPr>
                    <w:jc w:val="center"/>
                  </w:pPr>
                </w:p>
              </w:tc>
              <w:tc>
                <w:tcPr>
                  <w:tcW w:w="1843" w:type="dxa"/>
                </w:tcPr>
                <w:p w14:paraId="3842B0A0" w14:textId="77777777" w:rsidR="000E2505" w:rsidRPr="00491652" w:rsidRDefault="000E2505" w:rsidP="003215E0">
                  <w:pPr>
                    <w:jc w:val="center"/>
                  </w:pPr>
                </w:p>
              </w:tc>
              <w:tc>
                <w:tcPr>
                  <w:tcW w:w="1843" w:type="dxa"/>
                </w:tcPr>
                <w:p w14:paraId="717EB5E0" w14:textId="77777777" w:rsidR="000E2505" w:rsidRPr="00491652" w:rsidRDefault="000E2505" w:rsidP="003215E0">
                  <w:pPr>
                    <w:jc w:val="center"/>
                  </w:pPr>
                </w:p>
              </w:tc>
            </w:tr>
          </w:tbl>
          <w:p w14:paraId="159D0184" w14:textId="77777777" w:rsidR="000E2505" w:rsidRPr="00491652" w:rsidRDefault="000E2505" w:rsidP="000E2505">
            <w:pPr>
              <w:jc w:val="both"/>
            </w:pPr>
          </w:p>
          <w:p w14:paraId="434FE10C" w14:textId="77777777" w:rsidR="000E2505" w:rsidRPr="00491652" w:rsidRDefault="000E2505" w:rsidP="000E2505">
            <w:pPr>
              <w:jc w:val="both"/>
            </w:pPr>
          </w:p>
          <w:p w14:paraId="6A7956C2" w14:textId="77777777" w:rsidR="000E2505" w:rsidRPr="00491652" w:rsidRDefault="000E2505" w:rsidP="000E2505">
            <w:pPr>
              <w:jc w:val="both"/>
            </w:pPr>
          </w:p>
          <w:p w14:paraId="4C0242AB" w14:textId="77777777" w:rsidR="000E2505" w:rsidRPr="00491652" w:rsidRDefault="000E2505" w:rsidP="000E2505">
            <w:pPr>
              <w:jc w:val="both"/>
            </w:pPr>
          </w:p>
          <w:p w14:paraId="0DC46D12" w14:textId="77777777" w:rsidR="000E2505" w:rsidRPr="00491652" w:rsidRDefault="000E2505" w:rsidP="000E2505">
            <w:pPr>
              <w:jc w:val="both"/>
            </w:pPr>
            <w:r w:rsidRPr="00491652">
              <w:t>Nariši grafe meritev</w:t>
            </w:r>
          </w:p>
          <w:p w14:paraId="439901F0" w14:textId="77777777" w:rsidR="000E2505" w:rsidRPr="00491652" w:rsidRDefault="000E2505" w:rsidP="000E2505">
            <w:pPr>
              <w:jc w:val="both"/>
            </w:pPr>
          </w:p>
          <w:p w14:paraId="5FEC2914" w14:textId="77777777" w:rsidR="000E2505" w:rsidRPr="00491652" w:rsidRDefault="000E2505" w:rsidP="000E2505">
            <w:pPr>
              <w:jc w:val="both"/>
            </w:pPr>
          </w:p>
          <w:p w14:paraId="01F0DCC1" w14:textId="77777777" w:rsidR="000E2505" w:rsidRPr="00491652" w:rsidRDefault="00CA7452" w:rsidP="000E2505">
            <w:pPr>
              <w:keepNext/>
              <w:jc w:val="center"/>
            </w:pPr>
            <w:r>
              <w:rPr>
                <w:rFonts w:ascii="Times" w:hAnsi="Times" w:cs="Times"/>
                <w:noProof/>
                <w:lang w:val="en-US" w:eastAsia="en-US"/>
              </w:rPr>
              <w:drawing>
                <wp:inline distT="0" distB="0" distL="0" distR="0" wp14:anchorId="1C7D00F6" wp14:editId="029AAD8B">
                  <wp:extent cx="5466080" cy="2590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6080" cy="2590800"/>
                          </a:xfrm>
                          <a:prstGeom prst="rect">
                            <a:avLst/>
                          </a:prstGeom>
                          <a:noFill/>
                          <a:ln>
                            <a:noFill/>
                          </a:ln>
                        </pic:spPr>
                      </pic:pic>
                    </a:graphicData>
                  </a:graphic>
                </wp:inline>
              </w:drawing>
            </w:r>
          </w:p>
          <w:p w14:paraId="10518E97" w14:textId="77777777" w:rsidR="000E2505" w:rsidRPr="00491652" w:rsidRDefault="000E2505" w:rsidP="000E2505">
            <w:pPr>
              <w:keepNext/>
              <w:jc w:val="center"/>
            </w:pPr>
          </w:p>
          <w:p w14:paraId="23D7EC5C" w14:textId="77777777" w:rsidR="000E2505" w:rsidRDefault="000E2505" w:rsidP="000E2505">
            <w:pPr>
              <w:pStyle w:val="Caption"/>
              <w:jc w:val="center"/>
              <w:rPr>
                <w:sz w:val="24"/>
              </w:rPr>
            </w:pPr>
            <w:r w:rsidRPr="00491652">
              <w:rPr>
                <w:sz w:val="24"/>
              </w:rPr>
              <w:t xml:space="preserve">Graf 8. </w:t>
            </w:r>
            <w:r w:rsidRPr="00491652">
              <w:rPr>
                <w:sz w:val="24"/>
              </w:rPr>
              <w:fldChar w:fldCharType="begin"/>
            </w:r>
            <w:r w:rsidRPr="00491652">
              <w:rPr>
                <w:sz w:val="24"/>
              </w:rPr>
              <w:instrText xml:space="preserve"> SEQ Graf_8. \* ARABIC </w:instrText>
            </w:r>
            <w:r w:rsidRPr="00491652">
              <w:rPr>
                <w:sz w:val="24"/>
              </w:rPr>
              <w:fldChar w:fldCharType="separate"/>
            </w:r>
            <w:r w:rsidR="00D64A07">
              <w:rPr>
                <w:noProof/>
                <w:sz w:val="24"/>
              </w:rPr>
              <w:t>1</w:t>
            </w:r>
            <w:r w:rsidRPr="00491652">
              <w:rPr>
                <w:sz w:val="24"/>
              </w:rPr>
              <w:fldChar w:fldCharType="end"/>
            </w:r>
            <w:r w:rsidRPr="00491652">
              <w:rPr>
                <w:sz w:val="24"/>
              </w:rPr>
              <w:t xml:space="preserve"> Napetost v odvisnosti od časa</w:t>
            </w:r>
          </w:p>
          <w:p w14:paraId="2D934410" w14:textId="77777777" w:rsidR="007B1396" w:rsidRDefault="007B1396" w:rsidP="007B1396"/>
          <w:p w14:paraId="05A6EDF6" w14:textId="77777777" w:rsidR="007B1396" w:rsidRDefault="007B1396" w:rsidP="007B1396"/>
          <w:p w14:paraId="7003A92A" w14:textId="77777777" w:rsidR="00EA4C46" w:rsidRPr="007B1396" w:rsidRDefault="00EA4C46" w:rsidP="007B1396"/>
          <w:p w14:paraId="577DB64E" w14:textId="77777777" w:rsidR="000E2505" w:rsidRPr="00491652" w:rsidRDefault="000E2505" w:rsidP="003215E0">
            <w:pPr>
              <w:jc w:val="center"/>
            </w:pPr>
          </w:p>
        </w:tc>
      </w:tr>
      <w:tr w:rsidR="000E2505" w:rsidRPr="00491652" w14:paraId="2646B79D" w14:textId="77777777" w:rsidTr="003215E0">
        <w:tc>
          <w:tcPr>
            <w:tcW w:w="10061" w:type="dxa"/>
            <w:tcBorders>
              <w:top w:val="single" w:sz="4" w:space="0" w:color="auto"/>
              <w:left w:val="single" w:sz="4" w:space="0" w:color="auto"/>
              <w:bottom w:val="single" w:sz="4" w:space="0" w:color="auto"/>
              <w:right w:val="single" w:sz="4" w:space="0" w:color="auto"/>
            </w:tcBorders>
            <w:vAlign w:val="center"/>
          </w:tcPr>
          <w:p w14:paraId="624C5ADD" w14:textId="77777777" w:rsidR="000E2505" w:rsidRPr="00491652" w:rsidRDefault="000E2505" w:rsidP="003215E0">
            <w:pPr>
              <w:jc w:val="center"/>
            </w:pPr>
            <w:r w:rsidRPr="00491652">
              <w:t>OBNOVLJIVI VIRI ENERGIJE V PRIMORSKIH OBČINAH</w:t>
            </w:r>
          </w:p>
        </w:tc>
      </w:tr>
      <w:tr w:rsidR="000E2505" w:rsidRPr="00491652" w14:paraId="264C3452" w14:textId="77777777" w:rsidTr="003215E0">
        <w:tc>
          <w:tcPr>
            <w:tcW w:w="10061" w:type="dxa"/>
            <w:tcBorders>
              <w:top w:val="single" w:sz="4" w:space="0" w:color="auto"/>
              <w:left w:val="single" w:sz="4" w:space="0" w:color="auto"/>
              <w:bottom w:val="single" w:sz="4" w:space="0" w:color="auto"/>
              <w:right w:val="single" w:sz="4" w:space="0" w:color="auto"/>
            </w:tcBorders>
            <w:vAlign w:val="center"/>
          </w:tcPr>
          <w:p w14:paraId="01FEC806" w14:textId="77777777" w:rsidR="000E2505" w:rsidRPr="00491652" w:rsidRDefault="000E2505" w:rsidP="003215E0">
            <w:pPr>
              <w:jc w:val="center"/>
              <w:rPr>
                <w:b/>
              </w:rPr>
            </w:pPr>
            <w:r w:rsidRPr="00491652">
              <w:rPr>
                <w:b/>
              </w:rPr>
              <w:t>PROGRAM: IZOBRAŽEVANJE IN OZAVEŠČANJE OTROK</w:t>
            </w:r>
          </w:p>
        </w:tc>
      </w:tr>
      <w:tr w:rsidR="000E2505" w:rsidRPr="00491652" w14:paraId="4B8F983F" w14:textId="77777777" w:rsidTr="003215E0">
        <w:tc>
          <w:tcPr>
            <w:tcW w:w="10061" w:type="dxa"/>
            <w:tcBorders>
              <w:top w:val="single" w:sz="4" w:space="0" w:color="auto"/>
              <w:left w:val="single" w:sz="4" w:space="0" w:color="auto"/>
              <w:bottom w:val="single" w:sz="4" w:space="0" w:color="auto"/>
              <w:right w:val="single" w:sz="4" w:space="0" w:color="auto"/>
            </w:tcBorders>
            <w:vAlign w:val="center"/>
          </w:tcPr>
          <w:p w14:paraId="547FF2B9" w14:textId="77777777" w:rsidR="000E2505" w:rsidRPr="00491652" w:rsidRDefault="000E2505" w:rsidP="003215E0">
            <w:pPr>
              <w:jc w:val="center"/>
            </w:pPr>
            <w:r w:rsidRPr="00491652">
              <w:t>Modul: Gorivna celica</w:t>
            </w:r>
          </w:p>
        </w:tc>
      </w:tr>
      <w:tr w:rsidR="000E2505" w:rsidRPr="00491652" w14:paraId="4E1C1DFF"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5ED07816" w14:textId="77777777" w:rsidR="00D35BE0" w:rsidRDefault="00D35BE0" w:rsidP="00CA7452">
            <w:pPr>
              <w:keepNext/>
              <w:spacing w:before="240" w:after="240"/>
              <w:rPr>
                <w:sz w:val="32"/>
              </w:rPr>
            </w:pPr>
          </w:p>
          <w:p w14:paraId="7E9BBD9A" w14:textId="77777777" w:rsidR="00CA7452" w:rsidRDefault="00CA7452" w:rsidP="00CA7452">
            <w:pPr>
              <w:keepNext/>
              <w:spacing w:before="240" w:after="240"/>
              <w:rPr>
                <w:sz w:val="32"/>
              </w:rPr>
            </w:pPr>
          </w:p>
          <w:p w14:paraId="37C5C671" w14:textId="77777777" w:rsidR="000E2505" w:rsidRPr="00491652" w:rsidRDefault="00CA7452" w:rsidP="000E2505">
            <w:pPr>
              <w:keepNext/>
              <w:spacing w:before="240" w:after="240"/>
              <w:jc w:val="center"/>
              <w:rPr>
                <w:sz w:val="32"/>
              </w:rPr>
            </w:pPr>
            <w:r>
              <w:rPr>
                <w:rFonts w:ascii="Times" w:hAnsi="Times" w:cs="Times"/>
                <w:noProof/>
                <w:lang w:val="en-US" w:eastAsia="en-US"/>
              </w:rPr>
              <w:drawing>
                <wp:inline distT="0" distB="0" distL="0" distR="0" wp14:anchorId="03006E9D" wp14:editId="42A02A98">
                  <wp:extent cx="5100320" cy="2357120"/>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0320" cy="2357120"/>
                          </a:xfrm>
                          <a:prstGeom prst="rect">
                            <a:avLst/>
                          </a:prstGeom>
                          <a:noFill/>
                          <a:ln>
                            <a:noFill/>
                          </a:ln>
                        </pic:spPr>
                      </pic:pic>
                    </a:graphicData>
                  </a:graphic>
                </wp:inline>
              </w:drawing>
            </w:r>
          </w:p>
          <w:p w14:paraId="395A9C84" w14:textId="77777777" w:rsidR="000E2505" w:rsidRPr="00491652" w:rsidRDefault="000E2505" w:rsidP="00CA7452">
            <w:pPr>
              <w:pStyle w:val="Caption"/>
              <w:jc w:val="center"/>
              <w:rPr>
                <w:sz w:val="24"/>
              </w:rPr>
            </w:pPr>
            <w:r w:rsidRPr="00491652">
              <w:rPr>
                <w:sz w:val="24"/>
              </w:rPr>
              <w:t xml:space="preserve">Graf 8. </w:t>
            </w:r>
            <w:r w:rsidRPr="00491652">
              <w:rPr>
                <w:sz w:val="24"/>
              </w:rPr>
              <w:fldChar w:fldCharType="begin"/>
            </w:r>
            <w:r w:rsidRPr="00491652">
              <w:rPr>
                <w:sz w:val="24"/>
              </w:rPr>
              <w:instrText xml:space="preserve"> SEQ Graf_8. \* ARABIC </w:instrText>
            </w:r>
            <w:r w:rsidRPr="00491652">
              <w:rPr>
                <w:sz w:val="24"/>
              </w:rPr>
              <w:fldChar w:fldCharType="separate"/>
            </w:r>
            <w:r w:rsidR="00D64A07">
              <w:rPr>
                <w:noProof/>
                <w:sz w:val="24"/>
              </w:rPr>
              <w:t>2</w:t>
            </w:r>
            <w:r w:rsidRPr="00491652">
              <w:rPr>
                <w:sz w:val="24"/>
              </w:rPr>
              <w:fldChar w:fldCharType="end"/>
            </w:r>
            <w:r w:rsidRPr="00491652">
              <w:rPr>
                <w:sz w:val="24"/>
              </w:rPr>
              <w:t xml:space="preserve"> Tok v odvisnosti od časa</w:t>
            </w:r>
          </w:p>
          <w:p w14:paraId="64334805" w14:textId="77777777" w:rsidR="000E2505" w:rsidRPr="00491652" w:rsidRDefault="000E2505" w:rsidP="000E2505"/>
          <w:p w14:paraId="1E5EE061" w14:textId="77777777" w:rsidR="000E2505" w:rsidRPr="00491652" w:rsidRDefault="000E2505" w:rsidP="000E2505"/>
          <w:p w14:paraId="38D2A6AE" w14:textId="77777777" w:rsidR="000E2505" w:rsidRPr="00491652" w:rsidRDefault="000E2505" w:rsidP="000E2505"/>
          <w:p w14:paraId="045138F5" w14:textId="77777777" w:rsidR="000E2505" w:rsidRPr="00491652" w:rsidRDefault="000E2505" w:rsidP="003215E0">
            <w:pPr>
              <w:jc w:val="center"/>
            </w:pPr>
          </w:p>
          <w:p w14:paraId="3B02B704" w14:textId="77777777" w:rsidR="000E2505" w:rsidRPr="00491652" w:rsidRDefault="00CA7452" w:rsidP="000E2505">
            <w:pPr>
              <w:keepNext/>
              <w:spacing w:after="240"/>
              <w:jc w:val="center"/>
              <w:rPr>
                <w:sz w:val="32"/>
              </w:rPr>
            </w:pPr>
            <w:r>
              <w:rPr>
                <w:rFonts w:ascii="Times" w:hAnsi="Times" w:cs="Times"/>
                <w:noProof/>
                <w:lang w:val="en-US" w:eastAsia="en-US"/>
              </w:rPr>
              <w:drawing>
                <wp:inline distT="0" distB="0" distL="0" distR="0" wp14:anchorId="158EE47B" wp14:editId="25DFF7A9">
                  <wp:extent cx="5161280" cy="24282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1280" cy="2428240"/>
                          </a:xfrm>
                          <a:prstGeom prst="rect">
                            <a:avLst/>
                          </a:prstGeom>
                          <a:noFill/>
                          <a:ln>
                            <a:noFill/>
                          </a:ln>
                        </pic:spPr>
                      </pic:pic>
                    </a:graphicData>
                  </a:graphic>
                </wp:inline>
              </w:drawing>
            </w:r>
          </w:p>
          <w:p w14:paraId="7233EE24" w14:textId="77777777" w:rsidR="000E2505" w:rsidRPr="00491652" w:rsidRDefault="000E2505" w:rsidP="000E2505">
            <w:pPr>
              <w:pStyle w:val="Caption"/>
              <w:jc w:val="center"/>
              <w:rPr>
                <w:sz w:val="24"/>
              </w:rPr>
            </w:pPr>
            <w:r w:rsidRPr="00491652">
              <w:rPr>
                <w:sz w:val="24"/>
              </w:rPr>
              <w:t xml:space="preserve">Graf 8. </w:t>
            </w:r>
            <w:r w:rsidRPr="00491652">
              <w:rPr>
                <w:sz w:val="24"/>
              </w:rPr>
              <w:fldChar w:fldCharType="begin"/>
            </w:r>
            <w:r w:rsidRPr="00491652">
              <w:rPr>
                <w:sz w:val="24"/>
              </w:rPr>
              <w:instrText xml:space="preserve"> SEQ Graf_8. \* ARABIC </w:instrText>
            </w:r>
            <w:r w:rsidRPr="00491652">
              <w:rPr>
                <w:sz w:val="24"/>
              </w:rPr>
              <w:fldChar w:fldCharType="separate"/>
            </w:r>
            <w:r w:rsidR="00D64A07">
              <w:rPr>
                <w:noProof/>
                <w:sz w:val="24"/>
              </w:rPr>
              <w:t>3</w:t>
            </w:r>
            <w:r w:rsidRPr="00491652">
              <w:rPr>
                <w:sz w:val="24"/>
              </w:rPr>
              <w:fldChar w:fldCharType="end"/>
            </w:r>
            <w:r w:rsidRPr="00491652">
              <w:rPr>
                <w:sz w:val="24"/>
              </w:rPr>
              <w:t xml:space="preserve"> Moč v odvisnosti od časa</w:t>
            </w:r>
          </w:p>
          <w:p w14:paraId="4D43C52D" w14:textId="77777777" w:rsidR="000E2505" w:rsidRDefault="000E2505" w:rsidP="003215E0">
            <w:pPr>
              <w:jc w:val="center"/>
            </w:pPr>
          </w:p>
          <w:p w14:paraId="3BF030FB" w14:textId="77777777" w:rsidR="00CA7452" w:rsidRPr="00491652" w:rsidRDefault="00CA7452" w:rsidP="003215E0">
            <w:pPr>
              <w:jc w:val="center"/>
            </w:pPr>
          </w:p>
          <w:p w14:paraId="0893DAAA" w14:textId="77777777" w:rsidR="000E2505" w:rsidRDefault="000E2505" w:rsidP="003215E0">
            <w:pPr>
              <w:jc w:val="center"/>
            </w:pPr>
          </w:p>
          <w:p w14:paraId="2B385831" w14:textId="77777777" w:rsidR="00CA7452" w:rsidRDefault="00CA7452" w:rsidP="003215E0">
            <w:pPr>
              <w:jc w:val="center"/>
            </w:pPr>
          </w:p>
          <w:p w14:paraId="2B9C1EA0" w14:textId="77777777" w:rsidR="00CA7452" w:rsidRDefault="00CA7452" w:rsidP="003215E0">
            <w:pPr>
              <w:jc w:val="center"/>
            </w:pPr>
          </w:p>
          <w:p w14:paraId="1F4FBD43" w14:textId="77777777" w:rsidR="00CA7452" w:rsidRDefault="00CA7452" w:rsidP="003215E0">
            <w:pPr>
              <w:jc w:val="center"/>
            </w:pPr>
          </w:p>
          <w:p w14:paraId="511C84B6" w14:textId="77777777" w:rsidR="00CA7452" w:rsidRPr="00491652" w:rsidRDefault="00CA7452" w:rsidP="003215E0">
            <w:pPr>
              <w:jc w:val="center"/>
            </w:pPr>
          </w:p>
        </w:tc>
      </w:tr>
      <w:tr w:rsidR="000E2505" w:rsidRPr="00491652" w14:paraId="4A428696"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27B79E59" w14:textId="77777777" w:rsidR="000E2505" w:rsidRPr="00491652" w:rsidRDefault="000E2505" w:rsidP="003215E0">
            <w:pPr>
              <w:jc w:val="center"/>
            </w:pPr>
            <w:r w:rsidRPr="00491652">
              <w:t>OBNOVLJIVI VIRI ENERGIJE V PRIMORSKIH OBČINAH</w:t>
            </w:r>
          </w:p>
        </w:tc>
      </w:tr>
      <w:tr w:rsidR="000E2505" w:rsidRPr="00491652" w14:paraId="1A98E82A"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7532028E" w14:textId="77777777" w:rsidR="000E2505" w:rsidRPr="00491652" w:rsidRDefault="000E2505" w:rsidP="003215E0">
            <w:pPr>
              <w:jc w:val="center"/>
              <w:rPr>
                <w:b/>
              </w:rPr>
            </w:pPr>
            <w:r w:rsidRPr="00491652">
              <w:rPr>
                <w:b/>
              </w:rPr>
              <w:t>PROGRAM: IZOBRAŽEVANJE IN OZAVEŠČANJE OTROK</w:t>
            </w:r>
          </w:p>
        </w:tc>
      </w:tr>
      <w:tr w:rsidR="000E2505" w:rsidRPr="00491652" w14:paraId="23F07FBE"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770F605B" w14:textId="77777777" w:rsidR="000E2505" w:rsidRPr="00491652" w:rsidRDefault="000E2505" w:rsidP="003215E0">
            <w:pPr>
              <w:jc w:val="center"/>
            </w:pPr>
            <w:r w:rsidRPr="00491652">
              <w:t>Modul: Gorivna celica</w:t>
            </w:r>
          </w:p>
        </w:tc>
      </w:tr>
      <w:tr w:rsidR="000E2505" w:rsidRPr="00491652" w14:paraId="27AA2047"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5C615917" w14:textId="77777777" w:rsidR="000E2505" w:rsidRPr="003E3718" w:rsidRDefault="000E2505" w:rsidP="000E2505">
            <w:pPr>
              <w:jc w:val="both"/>
              <w:rPr>
                <w:b/>
              </w:rPr>
            </w:pPr>
            <w:r w:rsidRPr="003E3718">
              <w:rPr>
                <w:b/>
              </w:rPr>
              <w:t>Tabela meritev-praznjenje gorivne celice</w:t>
            </w:r>
          </w:p>
          <w:p w14:paraId="1DA3A29F" w14:textId="77777777" w:rsidR="000E2505" w:rsidRDefault="000E2505" w:rsidP="000E2505">
            <w:pPr>
              <w:jc w:val="both"/>
            </w:pPr>
          </w:p>
          <w:p w14:paraId="29A26A61" w14:textId="77777777" w:rsidR="003E3718" w:rsidRDefault="003E3718" w:rsidP="000E2505">
            <w:pPr>
              <w:jc w:val="both"/>
            </w:pPr>
          </w:p>
          <w:p w14:paraId="56D7E30E" w14:textId="77777777" w:rsidR="003E3718" w:rsidRPr="00491652" w:rsidRDefault="003E3718" w:rsidP="000E250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2126"/>
              <w:gridCol w:w="1843"/>
              <w:gridCol w:w="1843"/>
            </w:tblGrid>
            <w:tr w:rsidR="003E3718" w:rsidRPr="00491652" w14:paraId="294ADDE0" w14:textId="77777777" w:rsidTr="003215E0">
              <w:tc>
                <w:tcPr>
                  <w:tcW w:w="846" w:type="dxa"/>
                </w:tcPr>
                <w:p w14:paraId="332E656E" w14:textId="77777777" w:rsidR="003E3718" w:rsidRPr="00491652" w:rsidRDefault="003E3718" w:rsidP="00CE6F7C">
                  <w:pPr>
                    <w:jc w:val="center"/>
                  </w:pPr>
                  <w:r w:rsidRPr="00491652">
                    <w:t>Zap.</w:t>
                  </w:r>
                </w:p>
                <w:p w14:paraId="15F60288" w14:textId="77777777" w:rsidR="003E3718" w:rsidRPr="00491652" w:rsidRDefault="003E3718" w:rsidP="00CE6F7C">
                  <w:pPr>
                    <w:jc w:val="center"/>
                  </w:pPr>
                  <w:r w:rsidRPr="00491652">
                    <w:t>št.</w:t>
                  </w:r>
                </w:p>
              </w:tc>
              <w:tc>
                <w:tcPr>
                  <w:tcW w:w="1843" w:type="dxa"/>
                </w:tcPr>
                <w:p w14:paraId="19CBDF85" w14:textId="77777777" w:rsidR="003E3718" w:rsidRPr="00491652" w:rsidRDefault="003E3718" w:rsidP="00CE6F7C">
                  <w:pPr>
                    <w:jc w:val="center"/>
                  </w:pPr>
                  <w:r>
                    <w:t>Časovni presledek</w:t>
                  </w:r>
                </w:p>
              </w:tc>
              <w:tc>
                <w:tcPr>
                  <w:tcW w:w="2126" w:type="dxa"/>
                </w:tcPr>
                <w:p w14:paraId="3D4AA910" w14:textId="77777777" w:rsidR="003E3718" w:rsidRPr="00491652" w:rsidRDefault="003E3718" w:rsidP="00CE6F7C">
                  <w:pPr>
                    <w:jc w:val="center"/>
                  </w:pPr>
                  <w:r w:rsidRPr="00491652">
                    <w:t>U</w:t>
                  </w:r>
                </w:p>
                <w:p w14:paraId="7444AA0B" w14:textId="77777777" w:rsidR="003E3718" w:rsidRDefault="003E3718" w:rsidP="00CE6F7C">
                  <w:pPr>
                    <w:jc w:val="center"/>
                  </w:pPr>
                  <w:r>
                    <w:t>(M</w:t>
                  </w:r>
                  <w:r w:rsidRPr="00491652">
                    <w:t>eritev napetosti)</w:t>
                  </w:r>
                </w:p>
                <w:p w14:paraId="093C6308" w14:textId="77777777" w:rsidR="003E3718" w:rsidRPr="00491652" w:rsidRDefault="003E3718" w:rsidP="00CE6F7C">
                  <w:pPr>
                    <w:jc w:val="center"/>
                  </w:pPr>
                  <w:r>
                    <w:t>mV</w:t>
                  </w:r>
                </w:p>
              </w:tc>
              <w:tc>
                <w:tcPr>
                  <w:tcW w:w="1843" w:type="dxa"/>
                </w:tcPr>
                <w:p w14:paraId="6CAFE745" w14:textId="77777777" w:rsidR="003E3718" w:rsidRPr="00491652" w:rsidRDefault="003E3718" w:rsidP="00CE6F7C">
                  <w:pPr>
                    <w:jc w:val="center"/>
                  </w:pPr>
                  <w:r w:rsidRPr="00491652">
                    <w:t>I</w:t>
                  </w:r>
                </w:p>
                <w:p w14:paraId="33483934" w14:textId="77777777" w:rsidR="003E3718" w:rsidRDefault="003E3718" w:rsidP="00CE6F7C">
                  <w:pPr>
                    <w:jc w:val="center"/>
                  </w:pPr>
                  <w:r>
                    <w:t>(M</w:t>
                  </w:r>
                  <w:r w:rsidRPr="00491652">
                    <w:t>eritev toka)</w:t>
                  </w:r>
                </w:p>
                <w:p w14:paraId="74C75289" w14:textId="77777777" w:rsidR="003E3718" w:rsidRPr="00491652" w:rsidRDefault="003E3718" w:rsidP="00CE6F7C">
                  <w:pPr>
                    <w:jc w:val="center"/>
                  </w:pPr>
                  <w:r>
                    <w:t>mA</w:t>
                  </w:r>
                </w:p>
              </w:tc>
              <w:tc>
                <w:tcPr>
                  <w:tcW w:w="1843" w:type="dxa"/>
                </w:tcPr>
                <w:p w14:paraId="1DB63906" w14:textId="77777777" w:rsidR="003E3718" w:rsidRPr="00491652" w:rsidRDefault="003E3718" w:rsidP="00CE6F7C">
                  <w:pPr>
                    <w:jc w:val="center"/>
                  </w:pPr>
                  <w:r w:rsidRPr="00491652">
                    <w:t>P</w:t>
                  </w:r>
                </w:p>
                <w:p w14:paraId="72B65A57" w14:textId="77777777" w:rsidR="003E3718" w:rsidRDefault="003E3718" w:rsidP="00CE6F7C">
                  <w:pPr>
                    <w:jc w:val="center"/>
                  </w:pPr>
                  <w:r>
                    <w:t>(I</w:t>
                  </w:r>
                  <w:r w:rsidRPr="00491652">
                    <w:t>zračun moči)</w:t>
                  </w:r>
                </w:p>
                <w:p w14:paraId="58B4C087" w14:textId="77777777" w:rsidR="003E3718" w:rsidRPr="00491652" w:rsidRDefault="003E3718" w:rsidP="00CE6F7C">
                  <w:pPr>
                    <w:jc w:val="center"/>
                  </w:pPr>
                  <w:r>
                    <w:t>mW</w:t>
                  </w:r>
                </w:p>
              </w:tc>
            </w:tr>
            <w:tr w:rsidR="000E2505" w:rsidRPr="00491652" w14:paraId="643D84D9" w14:textId="77777777" w:rsidTr="003E3718">
              <w:tc>
                <w:tcPr>
                  <w:tcW w:w="846" w:type="dxa"/>
                </w:tcPr>
                <w:p w14:paraId="382EA441" w14:textId="77777777" w:rsidR="000E2505" w:rsidRPr="00491652" w:rsidRDefault="000E2505" w:rsidP="003215E0">
                  <w:pPr>
                    <w:numPr>
                      <w:ilvl w:val="0"/>
                      <w:numId w:val="31"/>
                    </w:numPr>
                    <w:jc w:val="both"/>
                  </w:pPr>
                </w:p>
              </w:tc>
              <w:tc>
                <w:tcPr>
                  <w:tcW w:w="1843" w:type="dxa"/>
                </w:tcPr>
                <w:p w14:paraId="70602F32" w14:textId="77777777" w:rsidR="000E2505" w:rsidRPr="00491652" w:rsidRDefault="000E2505" w:rsidP="003E3718">
                  <w:r w:rsidRPr="00491652">
                    <w:t>0 s</w:t>
                  </w:r>
                </w:p>
              </w:tc>
              <w:tc>
                <w:tcPr>
                  <w:tcW w:w="2126" w:type="dxa"/>
                </w:tcPr>
                <w:p w14:paraId="34FF8C59" w14:textId="77777777" w:rsidR="000E2505" w:rsidRPr="00491652" w:rsidRDefault="000E2505" w:rsidP="003215E0">
                  <w:pPr>
                    <w:jc w:val="center"/>
                  </w:pPr>
                </w:p>
              </w:tc>
              <w:tc>
                <w:tcPr>
                  <w:tcW w:w="1843" w:type="dxa"/>
                </w:tcPr>
                <w:p w14:paraId="4AB7FD7C" w14:textId="77777777" w:rsidR="000E2505" w:rsidRPr="00491652" w:rsidRDefault="000E2505" w:rsidP="003215E0">
                  <w:pPr>
                    <w:jc w:val="center"/>
                  </w:pPr>
                </w:p>
              </w:tc>
              <w:tc>
                <w:tcPr>
                  <w:tcW w:w="1843" w:type="dxa"/>
                </w:tcPr>
                <w:p w14:paraId="0F845F02" w14:textId="77777777" w:rsidR="000E2505" w:rsidRPr="00491652" w:rsidRDefault="000E2505" w:rsidP="003215E0">
                  <w:pPr>
                    <w:jc w:val="center"/>
                  </w:pPr>
                </w:p>
              </w:tc>
            </w:tr>
            <w:tr w:rsidR="000E2505" w:rsidRPr="00491652" w14:paraId="1E3B9BB9" w14:textId="77777777" w:rsidTr="003E3718">
              <w:tc>
                <w:tcPr>
                  <w:tcW w:w="846" w:type="dxa"/>
                </w:tcPr>
                <w:p w14:paraId="271E70B8" w14:textId="77777777" w:rsidR="000E2505" w:rsidRPr="00491652" w:rsidRDefault="000E2505" w:rsidP="003215E0">
                  <w:pPr>
                    <w:numPr>
                      <w:ilvl w:val="0"/>
                      <w:numId w:val="31"/>
                    </w:numPr>
                    <w:jc w:val="both"/>
                  </w:pPr>
                </w:p>
              </w:tc>
              <w:tc>
                <w:tcPr>
                  <w:tcW w:w="1843" w:type="dxa"/>
                </w:tcPr>
                <w:p w14:paraId="55D70E4C" w14:textId="77777777" w:rsidR="000E2505" w:rsidRPr="00491652" w:rsidRDefault="000E2505" w:rsidP="003E3718">
                  <w:r w:rsidRPr="00491652">
                    <w:t>30 s</w:t>
                  </w:r>
                </w:p>
              </w:tc>
              <w:tc>
                <w:tcPr>
                  <w:tcW w:w="2126" w:type="dxa"/>
                </w:tcPr>
                <w:p w14:paraId="364C5014" w14:textId="77777777" w:rsidR="000E2505" w:rsidRPr="00491652" w:rsidRDefault="000E2505" w:rsidP="003215E0">
                  <w:pPr>
                    <w:jc w:val="center"/>
                  </w:pPr>
                </w:p>
              </w:tc>
              <w:tc>
                <w:tcPr>
                  <w:tcW w:w="1843" w:type="dxa"/>
                </w:tcPr>
                <w:p w14:paraId="28A8DA45" w14:textId="77777777" w:rsidR="000E2505" w:rsidRPr="00491652" w:rsidRDefault="000E2505" w:rsidP="003215E0">
                  <w:pPr>
                    <w:jc w:val="center"/>
                  </w:pPr>
                </w:p>
              </w:tc>
              <w:tc>
                <w:tcPr>
                  <w:tcW w:w="1843" w:type="dxa"/>
                </w:tcPr>
                <w:p w14:paraId="70CA5C16" w14:textId="77777777" w:rsidR="000E2505" w:rsidRPr="00491652" w:rsidRDefault="000E2505" w:rsidP="003215E0">
                  <w:pPr>
                    <w:jc w:val="center"/>
                  </w:pPr>
                </w:p>
              </w:tc>
            </w:tr>
            <w:tr w:rsidR="000E2505" w:rsidRPr="00491652" w14:paraId="4B7C4DBF" w14:textId="77777777" w:rsidTr="003E3718">
              <w:tc>
                <w:tcPr>
                  <w:tcW w:w="846" w:type="dxa"/>
                </w:tcPr>
                <w:p w14:paraId="6FD1D90D" w14:textId="77777777" w:rsidR="000E2505" w:rsidRPr="00491652" w:rsidRDefault="000E2505" w:rsidP="003215E0">
                  <w:pPr>
                    <w:numPr>
                      <w:ilvl w:val="0"/>
                      <w:numId w:val="31"/>
                    </w:numPr>
                    <w:jc w:val="both"/>
                  </w:pPr>
                </w:p>
              </w:tc>
              <w:tc>
                <w:tcPr>
                  <w:tcW w:w="1843" w:type="dxa"/>
                </w:tcPr>
                <w:p w14:paraId="6080C78C" w14:textId="77777777" w:rsidR="000E2505" w:rsidRPr="00491652" w:rsidRDefault="000E2505" w:rsidP="003E3718">
                  <w:r w:rsidRPr="00491652">
                    <w:t>1 min</w:t>
                  </w:r>
                </w:p>
              </w:tc>
              <w:tc>
                <w:tcPr>
                  <w:tcW w:w="2126" w:type="dxa"/>
                </w:tcPr>
                <w:p w14:paraId="47744191" w14:textId="77777777" w:rsidR="000E2505" w:rsidRPr="00491652" w:rsidRDefault="000E2505" w:rsidP="003215E0">
                  <w:pPr>
                    <w:jc w:val="center"/>
                  </w:pPr>
                </w:p>
              </w:tc>
              <w:tc>
                <w:tcPr>
                  <w:tcW w:w="1843" w:type="dxa"/>
                </w:tcPr>
                <w:p w14:paraId="52042D3E" w14:textId="77777777" w:rsidR="000E2505" w:rsidRPr="00491652" w:rsidRDefault="000E2505" w:rsidP="003215E0">
                  <w:pPr>
                    <w:jc w:val="center"/>
                  </w:pPr>
                </w:p>
              </w:tc>
              <w:tc>
                <w:tcPr>
                  <w:tcW w:w="1843" w:type="dxa"/>
                </w:tcPr>
                <w:p w14:paraId="05488E00" w14:textId="77777777" w:rsidR="000E2505" w:rsidRPr="00491652" w:rsidRDefault="000E2505" w:rsidP="003215E0">
                  <w:pPr>
                    <w:jc w:val="center"/>
                  </w:pPr>
                </w:p>
              </w:tc>
            </w:tr>
            <w:tr w:rsidR="000E2505" w:rsidRPr="00491652" w14:paraId="59487E1C" w14:textId="77777777" w:rsidTr="003E3718">
              <w:tc>
                <w:tcPr>
                  <w:tcW w:w="846" w:type="dxa"/>
                </w:tcPr>
                <w:p w14:paraId="7ABF779E" w14:textId="77777777" w:rsidR="000E2505" w:rsidRPr="00491652" w:rsidRDefault="000E2505" w:rsidP="003215E0">
                  <w:pPr>
                    <w:numPr>
                      <w:ilvl w:val="0"/>
                      <w:numId w:val="31"/>
                    </w:numPr>
                    <w:jc w:val="both"/>
                  </w:pPr>
                </w:p>
              </w:tc>
              <w:tc>
                <w:tcPr>
                  <w:tcW w:w="1843" w:type="dxa"/>
                </w:tcPr>
                <w:p w14:paraId="1E5CE36F" w14:textId="77777777" w:rsidR="000E2505" w:rsidRPr="00491652" w:rsidRDefault="000E2505" w:rsidP="003E3718">
                  <w:r w:rsidRPr="00491652">
                    <w:t>1 min 30 s</w:t>
                  </w:r>
                </w:p>
              </w:tc>
              <w:tc>
                <w:tcPr>
                  <w:tcW w:w="2126" w:type="dxa"/>
                </w:tcPr>
                <w:p w14:paraId="6C8DD6B0" w14:textId="77777777" w:rsidR="000E2505" w:rsidRPr="00491652" w:rsidRDefault="000E2505" w:rsidP="003215E0">
                  <w:pPr>
                    <w:jc w:val="center"/>
                  </w:pPr>
                </w:p>
              </w:tc>
              <w:tc>
                <w:tcPr>
                  <w:tcW w:w="1843" w:type="dxa"/>
                </w:tcPr>
                <w:p w14:paraId="18721514" w14:textId="77777777" w:rsidR="000E2505" w:rsidRPr="00491652" w:rsidRDefault="000E2505" w:rsidP="003215E0">
                  <w:pPr>
                    <w:jc w:val="center"/>
                  </w:pPr>
                </w:p>
              </w:tc>
              <w:tc>
                <w:tcPr>
                  <w:tcW w:w="1843" w:type="dxa"/>
                </w:tcPr>
                <w:p w14:paraId="6B9F4C8C" w14:textId="77777777" w:rsidR="000E2505" w:rsidRPr="00491652" w:rsidRDefault="000E2505" w:rsidP="003215E0">
                  <w:pPr>
                    <w:jc w:val="center"/>
                  </w:pPr>
                </w:p>
              </w:tc>
            </w:tr>
            <w:tr w:rsidR="000E2505" w:rsidRPr="00491652" w14:paraId="10C55B31" w14:textId="77777777" w:rsidTr="003E3718">
              <w:tc>
                <w:tcPr>
                  <w:tcW w:w="846" w:type="dxa"/>
                </w:tcPr>
                <w:p w14:paraId="4D1ADDB3" w14:textId="77777777" w:rsidR="000E2505" w:rsidRPr="00491652" w:rsidRDefault="000E2505" w:rsidP="003215E0">
                  <w:pPr>
                    <w:numPr>
                      <w:ilvl w:val="0"/>
                      <w:numId w:val="31"/>
                    </w:numPr>
                    <w:jc w:val="both"/>
                  </w:pPr>
                </w:p>
              </w:tc>
              <w:tc>
                <w:tcPr>
                  <w:tcW w:w="1843" w:type="dxa"/>
                </w:tcPr>
                <w:p w14:paraId="1AB7FA97" w14:textId="77777777" w:rsidR="000E2505" w:rsidRPr="00491652" w:rsidRDefault="000E2505" w:rsidP="003E3718">
                  <w:r w:rsidRPr="00491652">
                    <w:t>2 min</w:t>
                  </w:r>
                </w:p>
              </w:tc>
              <w:tc>
                <w:tcPr>
                  <w:tcW w:w="2126" w:type="dxa"/>
                </w:tcPr>
                <w:p w14:paraId="1F152F2D" w14:textId="77777777" w:rsidR="000E2505" w:rsidRPr="00491652" w:rsidRDefault="000E2505" w:rsidP="003215E0">
                  <w:pPr>
                    <w:jc w:val="center"/>
                  </w:pPr>
                </w:p>
              </w:tc>
              <w:tc>
                <w:tcPr>
                  <w:tcW w:w="1843" w:type="dxa"/>
                </w:tcPr>
                <w:p w14:paraId="0ABF8D4B" w14:textId="77777777" w:rsidR="000E2505" w:rsidRPr="00491652" w:rsidRDefault="000E2505" w:rsidP="003215E0">
                  <w:pPr>
                    <w:jc w:val="center"/>
                  </w:pPr>
                </w:p>
              </w:tc>
              <w:tc>
                <w:tcPr>
                  <w:tcW w:w="1843" w:type="dxa"/>
                </w:tcPr>
                <w:p w14:paraId="719C35B5" w14:textId="77777777" w:rsidR="000E2505" w:rsidRPr="00491652" w:rsidRDefault="000E2505" w:rsidP="003215E0">
                  <w:pPr>
                    <w:jc w:val="center"/>
                  </w:pPr>
                </w:p>
              </w:tc>
            </w:tr>
            <w:tr w:rsidR="000E2505" w:rsidRPr="00491652" w14:paraId="5B50EA7F" w14:textId="77777777" w:rsidTr="003E3718">
              <w:tc>
                <w:tcPr>
                  <w:tcW w:w="846" w:type="dxa"/>
                </w:tcPr>
                <w:p w14:paraId="7E4812C8" w14:textId="77777777" w:rsidR="000E2505" w:rsidRPr="00491652" w:rsidRDefault="000E2505" w:rsidP="003215E0">
                  <w:pPr>
                    <w:numPr>
                      <w:ilvl w:val="0"/>
                      <w:numId w:val="31"/>
                    </w:numPr>
                    <w:jc w:val="both"/>
                  </w:pPr>
                </w:p>
              </w:tc>
              <w:tc>
                <w:tcPr>
                  <w:tcW w:w="1843" w:type="dxa"/>
                </w:tcPr>
                <w:p w14:paraId="2E057466" w14:textId="77777777" w:rsidR="000E2505" w:rsidRPr="00491652" w:rsidRDefault="000E2505" w:rsidP="003E3718">
                  <w:r w:rsidRPr="00491652">
                    <w:t>2 min 30 s</w:t>
                  </w:r>
                </w:p>
              </w:tc>
              <w:tc>
                <w:tcPr>
                  <w:tcW w:w="2126" w:type="dxa"/>
                </w:tcPr>
                <w:p w14:paraId="224F3CB5" w14:textId="77777777" w:rsidR="000E2505" w:rsidRPr="00491652" w:rsidRDefault="000E2505" w:rsidP="003215E0">
                  <w:pPr>
                    <w:jc w:val="center"/>
                  </w:pPr>
                </w:p>
              </w:tc>
              <w:tc>
                <w:tcPr>
                  <w:tcW w:w="1843" w:type="dxa"/>
                </w:tcPr>
                <w:p w14:paraId="54D8A273" w14:textId="77777777" w:rsidR="000E2505" w:rsidRPr="00491652" w:rsidRDefault="000E2505" w:rsidP="003215E0">
                  <w:pPr>
                    <w:jc w:val="center"/>
                  </w:pPr>
                </w:p>
              </w:tc>
              <w:tc>
                <w:tcPr>
                  <w:tcW w:w="1843" w:type="dxa"/>
                </w:tcPr>
                <w:p w14:paraId="15DD068C" w14:textId="77777777" w:rsidR="000E2505" w:rsidRPr="00491652" w:rsidRDefault="000E2505" w:rsidP="003215E0">
                  <w:pPr>
                    <w:jc w:val="center"/>
                  </w:pPr>
                </w:p>
              </w:tc>
            </w:tr>
            <w:tr w:rsidR="000E2505" w:rsidRPr="00491652" w14:paraId="28BE49D7" w14:textId="77777777" w:rsidTr="003E3718">
              <w:tc>
                <w:tcPr>
                  <w:tcW w:w="846" w:type="dxa"/>
                </w:tcPr>
                <w:p w14:paraId="4A40E879" w14:textId="77777777" w:rsidR="000E2505" w:rsidRPr="00491652" w:rsidRDefault="000E2505" w:rsidP="003215E0">
                  <w:pPr>
                    <w:numPr>
                      <w:ilvl w:val="0"/>
                      <w:numId w:val="31"/>
                    </w:numPr>
                    <w:jc w:val="both"/>
                  </w:pPr>
                </w:p>
              </w:tc>
              <w:tc>
                <w:tcPr>
                  <w:tcW w:w="1843" w:type="dxa"/>
                </w:tcPr>
                <w:p w14:paraId="372337BC" w14:textId="77777777" w:rsidR="000E2505" w:rsidRPr="00491652" w:rsidRDefault="000E2505" w:rsidP="003E3718">
                  <w:r w:rsidRPr="00491652">
                    <w:t>3 min</w:t>
                  </w:r>
                </w:p>
              </w:tc>
              <w:tc>
                <w:tcPr>
                  <w:tcW w:w="2126" w:type="dxa"/>
                </w:tcPr>
                <w:p w14:paraId="5D1DEF9A" w14:textId="77777777" w:rsidR="000E2505" w:rsidRPr="00491652" w:rsidRDefault="000E2505" w:rsidP="003215E0">
                  <w:pPr>
                    <w:jc w:val="center"/>
                  </w:pPr>
                </w:p>
              </w:tc>
              <w:tc>
                <w:tcPr>
                  <w:tcW w:w="1843" w:type="dxa"/>
                </w:tcPr>
                <w:p w14:paraId="607DCBA6" w14:textId="77777777" w:rsidR="000E2505" w:rsidRPr="00491652" w:rsidRDefault="000E2505" w:rsidP="003215E0">
                  <w:pPr>
                    <w:jc w:val="center"/>
                  </w:pPr>
                </w:p>
              </w:tc>
              <w:tc>
                <w:tcPr>
                  <w:tcW w:w="1843" w:type="dxa"/>
                </w:tcPr>
                <w:p w14:paraId="54FA7DF0" w14:textId="77777777" w:rsidR="000E2505" w:rsidRPr="00491652" w:rsidRDefault="000E2505" w:rsidP="003215E0">
                  <w:pPr>
                    <w:jc w:val="center"/>
                  </w:pPr>
                </w:p>
              </w:tc>
            </w:tr>
            <w:tr w:rsidR="000E2505" w:rsidRPr="00491652" w14:paraId="6149C385" w14:textId="77777777" w:rsidTr="003E3718">
              <w:tc>
                <w:tcPr>
                  <w:tcW w:w="846" w:type="dxa"/>
                </w:tcPr>
                <w:p w14:paraId="272374EE" w14:textId="77777777" w:rsidR="000E2505" w:rsidRPr="00491652" w:rsidRDefault="000E2505" w:rsidP="003215E0">
                  <w:pPr>
                    <w:numPr>
                      <w:ilvl w:val="0"/>
                      <w:numId w:val="31"/>
                    </w:numPr>
                    <w:jc w:val="both"/>
                  </w:pPr>
                </w:p>
              </w:tc>
              <w:tc>
                <w:tcPr>
                  <w:tcW w:w="1843" w:type="dxa"/>
                </w:tcPr>
                <w:p w14:paraId="16498E4D" w14:textId="77777777" w:rsidR="000E2505" w:rsidRPr="00491652" w:rsidRDefault="000E2505" w:rsidP="003E3718">
                  <w:r w:rsidRPr="00491652">
                    <w:t>3 min 30 s</w:t>
                  </w:r>
                </w:p>
              </w:tc>
              <w:tc>
                <w:tcPr>
                  <w:tcW w:w="2126" w:type="dxa"/>
                </w:tcPr>
                <w:p w14:paraId="1EE4F086" w14:textId="77777777" w:rsidR="000E2505" w:rsidRPr="00491652" w:rsidRDefault="000E2505" w:rsidP="003215E0">
                  <w:pPr>
                    <w:jc w:val="center"/>
                  </w:pPr>
                </w:p>
              </w:tc>
              <w:tc>
                <w:tcPr>
                  <w:tcW w:w="1843" w:type="dxa"/>
                </w:tcPr>
                <w:p w14:paraId="4FEC0245" w14:textId="77777777" w:rsidR="000E2505" w:rsidRPr="00491652" w:rsidRDefault="000E2505" w:rsidP="003215E0">
                  <w:pPr>
                    <w:jc w:val="center"/>
                  </w:pPr>
                </w:p>
              </w:tc>
              <w:tc>
                <w:tcPr>
                  <w:tcW w:w="1843" w:type="dxa"/>
                </w:tcPr>
                <w:p w14:paraId="2C1FF6BF" w14:textId="77777777" w:rsidR="000E2505" w:rsidRPr="00491652" w:rsidRDefault="000E2505" w:rsidP="003215E0">
                  <w:pPr>
                    <w:jc w:val="center"/>
                  </w:pPr>
                </w:p>
              </w:tc>
            </w:tr>
            <w:tr w:rsidR="000E2505" w:rsidRPr="00491652" w14:paraId="41B8C44A" w14:textId="77777777" w:rsidTr="003E3718">
              <w:tc>
                <w:tcPr>
                  <w:tcW w:w="846" w:type="dxa"/>
                </w:tcPr>
                <w:p w14:paraId="65DE9FC1" w14:textId="77777777" w:rsidR="000E2505" w:rsidRPr="00491652" w:rsidRDefault="000E2505" w:rsidP="003215E0">
                  <w:pPr>
                    <w:numPr>
                      <w:ilvl w:val="0"/>
                      <w:numId w:val="31"/>
                    </w:numPr>
                    <w:jc w:val="both"/>
                  </w:pPr>
                </w:p>
              </w:tc>
              <w:tc>
                <w:tcPr>
                  <w:tcW w:w="1843" w:type="dxa"/>
                </w:tcPr>
                <w:p w14:paraId="28A3922C" w14:textId="77777777" w:rsidR="000E2505" w:rsidRPr="00491652" w:rsidRDefault="000E2505" w:rsidP="003E3718">
                  <w:r w:rsidRPr="00491652">
                    <w:t>4 min</w:t>
                  </w:r>
                </w:p>
              </w:tc>
              <w:tc>
                <w:tcPr>
                  <w:tcW w:w="2126" w:type="dxa"/>
                </w:tcPr>
                <w:p w14:paraId="262B5A68" w14:textId="77777777" w:rsidR="000E2505" w:rsidRPr="00491652" w:rsidRDefault="000E2505" w:rsidP="003215E0">
                  <w:pPr>
                    <w:jc w:val="center"/>
                  </w:pPr>
                </w:p>
              </w:tc>
              <w:tc>
                <w:tcPr>
                  <w:tcW w:w="1843" w:type="dxa"/>
                </w:tcPr>
                <w:p w14:paraId="68381900" w14:textId="77777777" w:rsidR="000E2505" w:rsidRPr="00491652" w:rsidRDefault="000E2505" w:rsidP="003215E0">
                  <w:pPr>
                    <w:jc w:val="center"/>
                  </w:pPr>
                </w:p>
              </w:tc>
              <w:tc>
                <w:tcPr>
                  <w:tcW w:w="1843" w:type="dxa"/>
                </w:tcPr>
                <w:p w14:paraId="4B24114E" w14:textId="77777777" w:rsidR="000E2505" w:rsidRPr="00491652" w:rsidRDefault="000E2505" w:rsidP="003215E0">
                  <w:pPr>
                    <w:jc w:val="center"/>
                  </w:pPr>
                </w:p>
              </w:tc>
            </w:tr>
            <w:tr w:rsidR="000E2505" w:rsidRPr="00491652" w14:paraId="5541D6AB" w14:textId="77777777" w:rsidTr="003E3718">
              <w:tc>
                <w:tcPr>
                  <w:tcW w:w="846" w:type="dxa"/>
                </w:tcPr>
                <w:p w14:paraId="684F1463" w14:textId="77777777" w:rsidR="000E2505" w:rsidRPr="00491652" w:rsidRDefault="000E2505" w:rsidP="003215E0">
                  <w:pPr>
                    <w:numPr>
                      <w:ilvl w:val="0"/>
                      <w:numId w:val="31"/>
                    </w:numPr>
                    <w:jc w:val="both"/>
                  </w:pPr>
                </w:p>
              </w:tc>
              <w:tc>
                <w:tcPr>
                  <w:tcW w:w="1843" w:type="dxa"/>
                </w:tcPr>
                <w:p w14:paraId="3CCDFB13" w14:textId="77777777" w:rsidR="000E2505" w:rsidRPr="00491652" w:rsidRDefault="000E2505" w:rsidP="003E3718">
                  <w:r w:rsidRPr="00491652">
                    <w:t>4 min 30 s</w:t>
                  </w:r>
                </w:p>
              </w:tc>
              <w:tc>
                <w:tcPr>
                  <w:tcW w:w="2126" w:type="dxa"/>
                </w:tcPr>
                <w:p w14:paraId="4525CAF7" w14:textId="77777777" w:rsidR="000E2505" w:rsidRPr="00491652" w:rsidRDefault="000E2505" w:rsidP="003215E0">
                  <w:pPr>
                    <w:jc w:val="center"/>
                  </w:pPr>
                </w:p>
              </w:tc>
              <w:tc>
                <w:tcPr>
                  <w:tcW w:w="1843" w:type="dxa"/>
                </w:tcPr>
                <w:p w14:paraId="55E82F02" w14:textId="77777777" w:rsidR="000E2505" w:rsidRPr="00491652" w:rsidRDefault="000E2505" w:rsidP="003215E0">
                  <w:pPr>
                    <w:jc w:val="center"/>
                  </w:pPr>
                </w:p>
              </w:tc>
              <w:tc>
                <w:tcPr>
                  <w:tcW w:w="1843" w:type="dxa"/>
                </w:tcPr>
                <w:p w14:paraId="4760524B" w14:textId="77777777" w:rsidR="000E2505" w:rsidRPr="00491652" w:rsidRDefault="000E2505" w:rsidP="003215E0">
                  <w:pPr>
                    <w:jc w:val="center"/>
                  </w:pPr>
                </w:p>
              </w:tc>
            </w:tr>
            <w:tr w:rsidR="000E2505" w:rsidRPr="00491652" w14:paraId="2A4D8DED" w14:textId="77777777" w:rsidTr="003E3718">
              <w:tc>
                <w:tcPr>
                  <w:tcW w:w="846" w:type="dxa"/>
                </w:tcPr>
                <w:p w14:paraId="59D54CA4" w14:textId="77777777" w:rsidR="000E2505" w:rsidRPr="00491652" w:rsidRDefault="000E2505" w:rsidP="003215E0">
                  <w:pPr>
                    <w:numPr>
                      <w:ilvl w:val="0"/>
                      <w:numId w:val="31"/>
                    </w:numPr>
                    <w:jc w:val="both"/>
                  </w:pPr>
                </w:p>
              </w:tc>
              <w:tc>
                <w:tcPr>
                  <w:tcW w:w="1843" w:type="dxa"/>
                </w:tcPr>
                <w:p w14:paraId="66EA0658" w14:textId="77777777" w:rsidR="000E2505" w:rsidRPr="00491652" w:rsidRDefault="000E2505" w:rsidP="003E3718">
                  <w:r w:rsidRPr="00491652">
                    <w:t>5 min</w:t>
                  </w:r>
                </w:p>
              </w:tc>
              <w:tc>
                <w:tcPr>
                  <w:tcW w:w="2126" w:type="dxa"/>
                </w:tcPr>
                <w:p w14:paraId="3B0244D9" w14:textId="77777777" w:rsidR="000E2505" w:rsidRPr="00491652" w:rsidRDefault="000E2505" w:rsidP="003215E0">
                  <w:pPr>
                    <w:jc w:val="center"/>
                  </w:pPr>
                </w:p>
              </w:tc>
              <w:tc>
                <w:tcPr>
                  <w:tcW w:w="1843" w:type="dxa"/>
                </w:tcPr>
                <w:p w14:paraId="6117FB5E" w14:textId="77777777" w:rsidR="000E2505" w:rsidRPr="00491652" w:rsidRDefault="000E2505" w:rsidP="003215E0">
                  <w:pPr>
                    <w:jc w:val="center"/>
                  </w:pPr>
                </w:p>
              </w:tc>
              <w:tc>
                <w:tcPr>
                  <w:tcW w:w="1843" w:type="dxa"/>
                </w:tcPr>
                <w:p w14:paraId="70132A60" w14:textId="77777777" w:rsidR="000E2505" w:rsidRPr="00491652" w:rsidRDefault="000E2505" w:rsidP="003215E0">
                  <w:pPr>
                    <w:jc w:val="center"/>
                  </w:pPr>
                </w:p>
              </w:tc>
            </w:tr>
          </w:tbl>
          <w:p w14:paraId="7C4A8A0C" w14:textId="77777777" w:rsidR="000E2505" w:rsidRPr="00491652" w:rsidRDefault="000E2505" w:rsidP="000E2505">
            <w:pPr>
              <w:jc w:val="both"/>
            </w:pPr>
          </w:p>
          <w:p w14:paraId="529EDD1A" w14:textId="77777777" w:rsidR="000E2505" w:rsidRPr="00491652" w:rsidRDefault="000E2505" w:rsidP="000E2505">
            <w:pPr>
              <w:jc w:val="both"/>
            </w:pPr>
          </w:p>
          <w:p w14:paraId="33951A45" w14:textId="77777777" w:rsidR="000E2505" w:rsidRPr="00491652" w:rsidRDefault="000E2505" w:rsidP="000E2505">
            <w:pPr>
              <w:jc w:val="both"/>
            </w:pPr>
          </w:p>
          <w:p w14:paraId="7A1D8B26" w14:textId="77777777" w:rsidR="000E2505" w:rsidRPr="00491652" w:rsidRDefault="000E2505" w:rsidP="000E2505">
            <w:pPr>
              <w:jc w:val="both"/>
            </w:pPr>
            <w:r w:rsidRPr="00491652">
              <w:t>Nariši grafe meritev</w:t>
            </w:r>
          </w:p>
          <w:p w14:paraId="5A7038F3" w14:textId="77777777" w:rsidR="000E2505" w:rsidRPr="00491652" w:rsidRDefault="000E2505" w:rsidP="000E2505">
            <w:pPr>
              <w:jc w:val="both"/>
            </w:pPr>
          </w:p>
          <w:p w14:paraId="1E459DC4" w14:textId="77777777" w:rsidR="000E2505" w:rsidRPr="00491652" w:rsidRDefault="000E2505" w:rsidP="000E2505">
            <w:pPr>
              <w:jc w:val="both"/>
            </w:pPr>
          </w:p>
          <w:p w14:paraId="6FC239B9" w14:textId="77777777" w:rsidR="000E2505" w:rsidRPr="00491652" w:rsidRDefault="00CA7452" w:rsidP="000E2505">
            <w:pPr>
              <w:keepNext/>
              <w:jc w:val="center"/>
            </w:pPr>
            <w:r>
              <w:rPr>
                <w:rFonts w:ascii="Times" w:hAnsi="Times" w:cs="Times"/>
                <w:noProof/>
                <w:lang w:val="en-US" w:eastAsia="en-US"/>
              </w:rPr>
              <w:drawing>
                <wp:inline distT="0" distB="0" distL="0" distR="0" wp14:anchorId="1C2CD1FB" wp14:editId="7E805DE0">
                  <wp:extent cx="5466080" cy="2590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6080" cy="2590800"/>
                          </a:xfrm>
                          <a:prstGeom prst="rect">
                            <a:avLst/>
                          </a:prstGeom>
                          <a:noFill/>
                          <a:ln>
                            <a:noFill/>
                          </a:ln>
                        </pic:spPr>
                      </pic:pic>
                    </a:graphicData>
                  </a:graphic>
                </wp:inline>
              </w:drawing>
            </w:r>
          </w:p>
          <w:p w14:paraId="092D6007" w14:textId="77777777" w:rsidR="000E2505" w:rsidRPr="00491652" w:rsidRDefault="000E2505" w:rsidP="000E2505">
            <w:pPr>
              <w:keepNext/>
              <w:jc w:val="center"/>
            </w:pPr>
          </w:p>
          <w:p w14:paraId="2CC99CB9" w14:textId="77777777" w:rsidR="000E2505" w:rsidRPr="00491652" w:rsidRDefault="000E2505" w:rsidP="000E2505">
            <w:pPr>
              <w:pStyle w:val="Caption"/>
              <w:jc w:val="center"/>
              <w:rPr>
                <w:sz w:val="24"/>
              </w:rPr>
            </w:pPr>
            <w:r w:rsidRPr="00491652">
              <w:rPr>
                <w:sz w:val="24"/>
              </w:rPr>
              <w:t xml:space="preserve">Graf 8. </w:t>
            </w:r>
            <w:r w:rsidRPr="00491652">
              <w:rPr>
                <w:sz w:val="24"/>
              </w:rPr>
              <w:fldChar w:fldCharType="begin"/>
            </w:r>
            <w:r w:rsidRPr="00491652">
              <w:rPr>
                <w:sz w:val="24"/>
              </w:rPr>
              <w:instrText xml:space="preserve"> SEQ Graf_8. \* ARABIC </w:instrText>
            </w:r>
            <w:r w:rsidRPr="00491652">
              <w:rPr>
                <w:sz w:val="24"/>
              </w:rPr>
              <w:fldChar w:fldCharType="separate"/>
            </w:r>
            <w:r w:rsidR="00D64A07">
              <w:rPr>
                <w:noProof/>
                <w:sz w:val="24"/>
              </w:rPr>
              <w:t>4</w:t>
            </w:r>
            <w:r w:rsidRPr="00491652">
              <w:rPr>
                <w:sz w:val="24"/>
              </w:rPr>
              <w:fldChar w:fldCharType="end"/>
            </w:r>
            <w:r w:rsidRPr="00491652">
              <w:rPr>
                <w:sz w:val="24"/>
              </w:rPr>
              <w:t xml:space="preserve"> Napetost v odvisnosti od časa</w:t>
            </w:r>
          </w:p>
          <w:p w14:paraId="4D8E372E" w14:textId="77777777" w:rsidR="000E2505" w:rsidRPr="00491652" w:rsidRDefault="000E2505" w:rsidP="003215E0">
            <w:pPr>
              <w:jc w:val="center"/>
            </w:pPr>
          </w:p>
          <w:p w14:paraId="63E7AE9C" w14:textId="77777777" w:rsidR="000E2505" w:rsidRDefault="000E2505" w:rsidP="003215E0">
            <w:pPr>
              <w:jc w:val="center"/>
            </w:pPr>
          </w:p>
          <w:p w14:paraId="4A227AC7" w14:textId="77777777" w:rsidR="00CA7452" w:rsidRDefault="00CA7452" w:rsidP="003215E0">
            <w:pPr>
              <w:jc w:val="center"/>
            </w:pPr>
          </w:p>
          <w:p w14:paraId="27CCF18C" w14:textId="77777777" w:rsidR="00CA7452" w:rsidRDefault="00CA7452" w:rsidP="003215E0">
            <w:pPr>
              <w:jc w:val="center"/>
            </w:pPr>
          </w:p>
          <w:p w14:paraId="7C5B45BF" w14:textId="77777777" w:rsidR="00CA7452" w:rsidRPr="00491652" w:rsidRDefault="00CA7452" w:rsidP="003215E0">
            <w:pPr>
              <w:jc w:val="center"/>
            </w:pPr>
          </w:p>
          <w:p w14:paraId="548FB1F0" w14:textId="77777777" w:rsidR="000E2505" w:rsidRPr="00491652" w:rsidRDefault="000E2505" w:rsidP="003215E0">
            <w:pPr>
              <w:jc w:val="center"/>
            </w:pPr>
          </w:p>
        </w:tc>
      </w:tr>
      <w:tr w:rsidR="000E2505" w:rsidRPr="00491652" w14:paraId="090AB418"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44A50056" w14:textId="77777777" w:rsidR="000E2505" w:rsidRPr="00491652" w:rsidRDefault="000E2505" w:rsidP="003215E0">
            <w:pPr>
              <w:jc w:val="center"/>
            </w:pPr>
            <w:r w:rsidRPr="00491652">
              <w:t>OBNOVLJIVI VIRI ENERGIJE V PRIMORSKIH OBČINAH</w:t>
            </w:r>
          </w:p>
        </w:tc>
      </w:tr>
      <w:tr w:rsidR="000E2505" w:rsidRPr="00491652" w14:paraId="2784E07C"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7AABAFD1" w14:textId="77777777" w:rsidR="000E2505" w:rsidRPr="00491652" w:rsidRDefault="000E2505" w:rsidP="003215E0">
            <w:pPr>
              <w:jc w:val="center"/>
              <w:rPr>
                <w:b/>
              </w:rPr>
            </w:pPr>
            <w:r w:rsidRPr="00491652">
              <w:rPr>
                <w:b/>
              </w:rPr>
              <w:t>PROGRAM: IZOBRAŽEVANJE IN OZAVEŠČANJE OTROK</w:t>
            </w:r>
          </w:p>
        </w:tc>
      </w:tr>
      <w:tr w:rsidR="000E2505" w:rsidRPr="00491652" w14:paraId="5DEA0B6F"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2FA4BCC1" w14:textId="77777777" w:rsidR="000E2505" w:rsidRPr="00491652" w:rsidRDefault="000E2505" w:rsidP="003215E0">
            <w:pPr>
              <w:jc w:val="center"/>
            </w:pPr>
            <w:r w:rsidRPr="00491652">
              <w:t>Modul: Gorivna celica</w:t>
            </w:r>
          </w:p>
        </w:tc>
      </w:tr>
      <w:tr w:rsidR="000E2505" w:rsidRPr="00491652" w14:paraId="2AF8CB5F"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76C57A90" w14:textId="77777777" w:rsidR="003E3718" w:rsidRDefault="003E3718" w:rsidP="000E2505">
            <w:pPr>
              <w:keepNext/>
              <w:spacing w:before="240" w:after="240"/>
              <w:jc w:val="center"/>
              <w:rPr>
                <w:sz w:val="32"/>
              </w:rPr>
            </w:pPr>
          </w:p>
          <w:p w14:paraId="10FBCCF8" w14:textId="77777777" w:rsidR="003E3718" w:rsidRDefault="003E3718" w:rsidP="000E2505">
            <w:pPr>
              <w:keepNext/>
              <w:spacing w:before="240" w:after="240"/>
              <w:jc w:val="center"/>
              <w:rPr>
                <w:sz w:val="32"/>
              </w:rPr>
            </w:pPr>
          </w:p>
          <w:p w14:paraId="26F2F3E0" w14:textId="77777777" w:rsidR="000E2505" w:rsidRPr="00491652" w:rsidRDefault="00CA7452" w:rsidP="000E2505">
            <w:pPr>
              <w:keepNext/>
              <w:spacing w:before="240" w:after="240"/>
              <w:jc w:val="center"/>
              <w:rPr>
                <w:sz w:val="32"/>
              </w:rPr>
            </w:pPr>
            <w:r>
              <w:rPr>
                <w:rFonts w:ascii="Times" w:hAnsi="Times" w:cs="Times"/>
                <w:noProof/>
                <w:lang w:val="en-US" w:eastAsia="en-US"/>
              </w:rPr>
              <w:drawing>
                <wp:inline distT="0" distB="0" distL="0" distR="0" wp14:anchorId="1D9E5675" wp14:editId="5E67988D">
                  <wp:extent cx="5100320" cy="235712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0320" cy="2357120"/>
                          </a:xfrm>
                          <a:prstGeom prst="rect">
                            <a:avLst/>
                          </a:prstGeom>
                          <a:noFill/>
                          <a:ln>
                            <a:noFill/>
                          </a:ln>
                        </pic:spPr>
                      </pic:pic>
                    </a:graphicData>
                  </a:graphic>
                </wp:inline>
              </w:drawing>
            </w:r>
          </w:p>
          <w:p w14:paraId="5182B18A" w14:textId="77777777" w:rsidR="000E2505" w:rsidRPr="00491652" w:rsidRDefault="000E2505" w:rsidP="000E2505">
            <w:pPr>
              <w:pStyle w:val="Caption"/>
              <w:jc w:val="center"/>
              <w:rPr>
                <w:sz w:val="24"/>
              </w:rPr>
            </w:pPr>
            <w:r w:rsidRPr="00491652">
              <w:rPr>
                <w:sz w:val="24"/>
              </w:rPr>
              <w:t xml:space="preserve">Graf 8. </w:t>
            </w:r>
            <w:r w:rsidRPr="00491652">
              <w:rPr>
                <w:sz w:val="24"/>
              </w:rPr>
              <w:fldChar w:fldCharType="begin"/>
            </w:r>
            <w:r w:rsidRPr="00491652">
              <w:rPr>
                <w:sz w:val="24"/>
              </w:rPr>
              <w:instrText xml:space="preserve"> SEQ Graf_8. \* ARABIC </w:instrText>
            </w:r>
            <w:r w:rsidRPr="00491652">
              <w:rPr>
                <w:sz w:val="24"/>
              </w:rPr>
              <w:fldChar w:fldCharType="separate"/>
            </w:r>
            <w:r w:rsidR="00D64A07">
              <w:rPr>
                <w:noProof/>
                <w:sz w:val="24"/>
              </w:rPr>
              <w:t>5</w:t>
            </w:r>
            <w:r w:rsidRPr="00491652">
              <w:rPr>
                <w:sz w:val="24"/>
              </w:rPr>
              <w:fldChar w:fldCharType="end"/>
            </w:r>
            <w:r w:rsidRPr="00491652">
              <w:rPr>
                <w:sz w:val="24"/>
              </w:rPr>
              <w:t xml:space="preserve"> Tok v odvisnosti od časa</w:t>
            </w:r>
          </w:p>
          <w:p w14:paraId="1DE1DAD2" w14:textId="77777777" w:rsidR="000E2505" w:rsidRPr="00491652" w:rsidRDefault="000E2505" w:rsidP="000E2505">
            <w:pPr>
              <w:jc w:val="center"/>
              <w:rPr>
                <w:sz w:val="32"/>
              </w:rPr>
            </w:pPr>
          </w:p>
          <w:p w14:paraId="7C945C0A" w14:textId="77777777" w:rsidR="000E2505" w:rsidRDefault="000E2505" w:rsidP="000E2505">
            <w:pPr>
              <w:jc w:val="center"/>
              <w:rPr>
                <w:sz w:val="32"/>
              </w:rPr>
            </w:pPr>
          </w:p>
          <w:p w14:paraId="629BDCD9" w14:textId="77777777" w:rsidR="003E3718" w:rsidRPr="00491652" w:rsidRDefault="003E3718" w:rsidP="003E3718">
            <w:pPr>
              <w:rPr>
                <w:sz w:val="32"/>
              </w:rPr>
            </w:pPr>
          </w:p>
          <w:p w14:paraId="10745C5B" w14:textId="77777777" w:rsidR="000E2505" w:rsidRPr="00491652" w:rsidRDefault="00CA7452" w:rsidP="000E2505">
            <w:pPr>
              <w:keepNext/>
              <w:jc w:val="center"/>
              <w:rPr>
                <w:sz w:val="32"/>
              </w:rPr>
            </w:pPr>
            <w:r>
              <w:rPr>
                <w:rFonts w:ascii="Times" w:hAnsi="Times" w:cs="Times"/>
                <w:noProof/>
                <w:lang w:val="en-US" w:eastAsia="en-US"/>
              </w:rPr>
              <w:drawing>
                <wp:inline distT="0" distB="0" distL="0" distR="0" wp14:anchorId="47542F17" wp14:editId="039F6558">
                  <wp:extent cx="5161280" cy="2428240"/>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1280" cy="2428240"/>
                          </a:xfrm>
                          <a:prstGeom prst="rect">
                            <a:avLst/>
                          </a:prstGeom>
                          <a:noFill/>
                          <a:ln>
                            <a:noFill/>
                          </a:ln>
                        </pic:spPr>
                      </pic:pic>
                    </a:graphicData>
                  </a:graphic>
                </wp:inline>
              </w:drawing>
            </w:r>
          </w:p>
          <w:p w14:paraId="5B07DBA2" w14:textId="77777777" w:rsidR="000E2505" w:rsidRPr="00491652" w:rsidRDefault="000E2505" w:rsidP="000E2505">
            <w:pPr>
              <w:pStyle w:val="Caption"/>
              <w:spacing w:before="240" w:after="240"/>
              <w:jc w:val="center"/>
              <w:rPr>
                <w:sz w:val="24"/>
              </w:rPr>
            </w:pPr>
            <w:r w:rsidRPr="00491652">
              <w:rPr>
                <w:sz w:val="24"/>
              </w:rPr>
              <w:t xml:space="preserve">Graf 8. </w:t>
            </w:r>
            <w:r w:rsidRPr="00491652">
              <w:rPr>
                <w:sz w:val="24"/>
              </w:rPr>
              <w:fldChar w:fldCharType="begin"/>
            </w:r>
            <w:r w:rsidRPr="00491652">
              <w:rPr>
                <w:sz w:val="24"/>
              </w:rPr>
              <w:instrText xml:space="preserve"> SEQ Graf_8. \* ARABIC </w:instrText>
            </w:r>
            <w:r w:rsidRPr="00491652">
              <w:rPr>
                <w:sz w:val="24"/>
              </w:rPr>
              <w:fldChar w:fldCharType="separate"/>
            </w:r>
            <w:r w:rsidR="00D64A07">
              <w:rPr>
                <w:noProof/>
                <w:sz w:val="24"/>
              </w:rPr>
              <w:t>6</w:t>
            </w:r>
            <w:r w:rsidRPr="00491652">
              <w:rPr>
                <w:sz w:val="24"/>
              </w:rPr>
              <w:fldChar w:fldCharType="end"/>
            </w:r>
            <w:r w:rsidRPr="00491652">
              <w:rPr>
                <w:sz w:val="24"/>
              </w:rPr>
              <w:t xml:space="preserve"> Moč v odvisnosti od časa</w:t>
            </w:r>
          </w:p>
          <w:p w14:paraId="5781C81E" w14:textId="77777777" w:rsidR="000E2505" w:rsidRDefault="000E2505" w:rsidP="000E2505"/>
          <w:p w14:paraId="28E700D0" w14:textId="77777777" w:rsidR="00CA7452" w:rsidRDefault="00CA7452" w:rsidP="000E2505"/>
          <w:p w14:paraId="41170434" w14:textId="77777777" w:rsidR="00CA7452" w:rsidRPr="00491652" w:rsidRDefault="00CA7452" w:rsidP="000E2505"/>
          <w:p w14:paraId="2B091429" w14:textId="77777777" w:rsidR="000E2505" w:rsidRPr="00491652" w:rsidRDefault="000E2505" w:rsidP="003215E0">
            <w:pPr>
              <w:jc w:val="center"/>
            </w:pPr>
          </w:p>
          <w:p w14:paraId="1657377F" w14:textId="77777777" w:rsidR="000E2505" w:rsidRPr="00491652" w:rsidRDefault="000E2505" w:rsidP="003215E0">
            <w:pPr>
              <w:jc w:val="center"/>
            </w:pPr>
          </w:p>
        </w:tc>
      </w:tr>
      <w:tr w:rsidR="000E2505" w:rsidRPr="00491652" w14:paraId="54416ADB"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259EB2E3" w14:textId="77777777" w:rsidR="000E2505" w:rsidRPr="00491652" w:rsidRDefault="000E2505" w:rsidP="003215E0">
            <w:pPr>
              <w:jc w:val="center"/>
            </w:pPr>
            <w:r w:rsidRPr="00491652">
              <w:t>OBNOVLJIVI VIRI ENERGIJE V PRIMORSKIH OBČINAH</w:t>
            </w:r>
          </w:p>
        </w:tc>
      </w:tr>
      <w:tr w:rsidR="000E2505" w:rsidRPr="00491652" w14:paraId="4D039916"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6CAD3CD5" w14:textId="77777777" w:rsidR="000E2505" w:rsidRPr="00491652" w:rsidRDefault="000E2505" w:rsidP="003215E0">
            <w:pPr>
              <w:jc w:val="center"/>
              <w:rPr>
                <w:b/>
              </w:rPr>
            </w:pPr>
            <w:r w:rsidRPr="00491652">
              <w:rPr>
                <w:b/>
              </w:rPr>
              <w:t>PROGRAM: IZOBRAŽEVANJE IN OZAVEŠČANJE OTROK</w:t>
            </w:r>
          </w:p>
        </w:tc>
      </w:tr>
      <w:tr w:rsidR="000E2505" w:rsidRPr="00491652" w14:paraId="1B81585D" w14:textId="77777777" w:rsidTr="000E2505">
        <w:tc>
          <w:tcPr>
            <w:tcW w:w="10061" w:type="dxa"/>
            <w:tcBorders>
              <w:top w:val="single" w:sz="4" w:space="0" w:color="auto"/>
              <w:left w:val="single" w:sz="4" w:space="0" w:color="auto"/>
              <w:bottom w:val="single" w:sz="4" w:space="0" w:color="auto"/>
              <w:right w:val="single" w:sz="4" w:space="0" w:color="auto"/>
            </w:tcBorders>
            <w:vAlign w:val="center"/>
          </w:tcPr>
          <w:p w14:paraId="1E14B570" w14:textId="77777777" w:rsidR="000E2505" w:rsidRPr="00491652" w:rsidRDefault="000E2505" w:rsidP="003215E0">
            <w:pPr>
              <w:jc w:val="center"/>
            </w:pPr>
            <w:r w:rsidRPr="00491652">
              <w:t>Modul: Gorivna celica</w:t>
            </w:r>
          </w:p>
        </w:tc>
      </w:tr>
    </w:tbl>
    <w:p w14:paraId="4C27B6FC" w14:textId="77777777" w:rsidR="00D75E74" w:rsidRPr="00491652" w:rsidRDefault="008A0131" w:rsidP="00761207">
      <w:pPr>
        <w:pStyle w:val="Title"/>
        <w:jc w:val="both"/>
        <w:rPr>
          <w:rFonts w:ascii="Times New Roman" w:hAnsi="Times New Roman"/>
          <w:lang w:eastAsia="en-US"/>
        </w:rPr>
      </w:pPr>
      <w:bookmarkStart w:id="10" w:name="_Toc305242358"/>
      <w:r w:rsidRPr="00491652">
        <w:rPr>
          <w:rFonts w:ascii="Times New Roman" w:hAnsi="Times New Roman"/>
          <w:lang w:eastAsia="en-US"/>
        </w:rPr>
        <w:t>9</w:t>
      </w:r>
      <w:r w:rsidR="00DF3B91" w:rsidRPr="00491652">
        <w:rPr>
          <w:rFonts w:ascii="Times New Roman" w:hAnsi="Times New Roman"/>
          <w:lang w:eastAsia="en-US"/>
        </w:rPr>
        <w:t>.</w:t>
      </w:r>
      <w:r w:rsidR="00914C6F" w:rsidRPr="00491652">
        <w:rPr>
          <w:rFonts w:ascii="Times New Roman" w:hAnsi="Times New Roman"/>
          <w:lang w:eastAsia="en-US"/>
        </w:rPr>
        <w:t xml:space="preserve"> </w:t>
      </w:r>
      <w:r w:rsidRPr="00491652">
        <w:rPr>
          <w:rFonts w:ascii="Times New Roman" w:hAnsi="Times New Roman"/>
          <w:lang w:eastAsia="en-US"/>
        </w:rPr>
        <w:t>PREVERJANJE</w:t>
      </w:r>
      <w:bookmarkEnd w:id="10"/>
      <w:r w:rsidR="00336D18" w:rsidRPr="00491652">
        <w:rPr>
          <w:rFonts w:ascii="Times New Roman" w:hAnsi="Times New Roman"/>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75E74" w:rsidRPr="00491652" w14:paraId="25567A70" w14:textId="77777777" w:rsidTr="00AD2F87">
        <w:tc>
          <w:tcPr>
            <w:tcW w:w="10061" w:type="dxa"/>
          </w:tcPr>
          <w:p w14:paraId="2AA3BB2A" w14:textId="77777777" w:rsidR="00D75E74" w:rsidRPr="00491652" w:rsidRDefault="00D75E74" w:rsidP="00761207">
            <w:pPr>
              <w:jc w:val="both"/>
            </w:pPr>
          </w:p>
          <w:p w14:paraId="664FF706" w14:textId="77777777" w:rsidR="00D75E74" w:rsidRPr="00491652" w:rsidRDefault="009544D5" w:rsidP="00761207">
            <w:pPr>
              <w:jc w:val="both"/>
            </w:pPr>
            <w:r w:rsidRPr="00491652">
              <w:t>Zakaj se tok pri polnjenju gorivne celice spreminja</w:t>
            </w:r>
            <w:r w:rsidR="008A0131" w:rsidRPr="00491652">
              <w:t>?</w:t>
            </w:r>
            <w:r w:rsidR="004F51E8" w:rsidRPr="00491652">
              <w:t xml:space="preserve"> Pojasni!</w:t>
            </w:r>
          </w:p>
          <w:p w14:paraId="24C486EF" w14:textId="77777777" w:rsidR="008A0131" w:rsidRPr="00491652" w:rsidRDefault="008A0131" w:rsidP="00761207">
            <w:pPr>
              <w:jc w:val="both"/>
            </w:pPr>
          </w:p>
          <w:p w14:paraId="22794BED" w14:textId="77777777" w:rsidR="008A0131" w:rsidRPr="00491652" w:rsidRDefault="008A0131" w:rsidP="00761207">
            <w:pPr>
              <w:jc w:val="both"/>
            </w:pPr>
          </w:p>
          <w:p w14:paraId="2262996B" w14:textId="77777777" w:rsidR="008A0131" w:rsidRPr="00491652" w:rsidRDefault="008A0131" w:rsidP="00761207">
            <w:pPr>
              <w:jc w:val="both"/>
            </w:pPr>
          </w:p>
          <w:p w14:paraId="3BA45AF0" w14:textId="77777777" w:rsidR="000E2505" w:rsidRPr="00491652" w:rsidRDefault="000E2505" w:rsidP="00761207">
            <w:pPr>
              <w:jc w:val="both"/>
            </w:pPr>
          </w:p>
          <w:p w14:paraId="2B418474" w14:textId="77777777" w:rsidR="00D75E74" w:rsidRPr="00491652" w:rsidRDefault="00D75E74" w:rsidP="00761207">
            <w:pPr>
              <w:jc w:val="both"/>
            </w:pPr>
          </w:p>
          <w:p w14:paraId="0B8312C3" w14:textId="77777777" w:rsidR="000E2505" w:rsidRPr="00491652" w:rsidRDefault="000E2505" w:rsidP="00761207">
            <w:pPr>
              <w:jc w:val="both"/>
            </w:pPr>
          </w:p>
          <w:p w14:paraId="3E73744B" w14:textId="77777777" w:rsidR="000E2505" w:rsidRPr="00491652" w:rsidRDefault="000E2505" w:rsidP="00761207">
            <w:pPr>
              <w:jc w:val="both"/>
            </w:pPr>
          </w:p>
          <w:p w14:paraId="6E413696" w14:textId="77777777" w:rsidR="000E2505" w:rsidRPr="00491652" w:rsidRDefault="000E2505" w:rsidP="00761207">
            <w:pPr>
              <w:jc w:val="both"/>
            </w:pPr>
          </w:p>
          <w:p w14:paraId="56D8146C" w14:textId="77777777" w:rsidR="000E2505" w:rsidRPr="00491652" w:rsidRDefault="000E2505" w:rsidP="00761207">
            <w:pPr>
              <w:jc w:val="both"/>
            </w:pPr>
          </w:p>
          <w:p w14:paraId="3A945DDC" w14:textId="77777777" w:rsidR="008A0131" w:rsidRPr="00491652" w:rsidRDefault="008A0131" w:rsidP="00761207">
            <w:pPr>
              <w:jc w:val="both"/>
            </w:pPr>
          </w:p>
          <w:p w14:paraId="68E1869A" w14:textId="77777777" w:rsidR="008A0131" w:rsidRPr="00491652" w:rsidRDefault="009544D5" w:rsidP="00761207">
            <w:pPr>
              <w:jc w:val="both"/>
            </w:pPr>
            <w:r w:rsidRPr="00491652">
              <w:t>Spremeni polnilni vir oz. povečaj polnilno napetost</w:t>
            </w:r>
            <w:r w:rsidR="008A0131" w:rsidRPr="00491652">
              <w:t>.</w:t>
            </w:r>
            <w:r w:rsidR="003E3718">
              <w:t xml:space="preserve"> Se je meritev kaj spremenila? Če se je, z</w:t>
            </w:r>
            <w:r w:rsidR="008A0131" w:rsidRPr="00491652">
              <w:t>akaj?</w:t>
            </w:r>
          </w:p>
          <w:p w14:paraId="2EF5BF4D" w14:textId="77777777" w:rsidR="00D75E74" w:rsidRPr="00491652" w:rsidRDefault="00D75E74" w:rsidP="00761207">
            <w:pPr>
              <w:jc w:val="both"/>
            </w:pPr>
          </w:p>
          <w:p w14:paraId="24B8C265" w14:textId="77777777" w:rsidR="00D75E74" w:rsidRPr="00491652" w:rsidRDefault="00D75E74" w:rsidP="00761207">
            <w:pPr>
              <w:jc w:val="both"/>
            </w:pPr>
          </w:p>
          <w:p w14:paraId="5F0652DD" w14:textId="77777777" w:rsidR="000E2505" w:rsidRPr="00491652" w:rsidRDefault="000E2505" w:rsidP="00761207">
            <w:pPr>
              <w:jc w:val="both"/>
            </w:pPr>
          </w:p>
          <w:p w14:paraId="10A5CEA4" w14:textId="77777777" w:rsidR="000E2505" w:rsidRPr="00491652" w:rsidRDefault="000E2505" w:rsidP="00761207">
            <w:pPr>
              <w:jc w:val="both"/>
            </w:pPr>
          </w:p>
          <w:p w14:paraId="43F521B3" w14:textId="77777777" w:rsidR="000E2505" w:rsidRPr="00491652" w:rsidRDefault="000E2505" w:rsidP="00761207">
            <w:pPr>
              <w:jc w:val="both"/>
            </w:pPr>
          </w:p>
          <w:p w14:paraId="2E1AABBE" w14:textId="77777777" w:rsidR="00D75E74" w:rsidRPr="00491652" w:rsidRDefault="00D75E74" w:rsidP="00761207">
            <w:pPr>
              <w:jc w:val="both"/>
            </w:pPr>
          </w:p>
          <w:p w14:paraId="503B5816" w14:textId="77777777" w:rsidR="000E2505" w:rsidRPr="00491652" w:rsidRDefault="000E2505" w:rsidP="00761207">
            <w:pPr>
              <w:jc w:val="both"/>
            </w:pPr>
          </w:p>
          <w:p w14:paraId="0FAF2973" w14:textId="77777777" w:rsidR="00D75E74" w:rsidRPr="00491652" w:rsidRDefault="00D75E74" w:rsidP="00761207">
            <w:pPr>
              <w:jc w:val="both"/>
            </w:pPr>
          </w:p>
          <w:p w14:paraId="4DD5D201" w14:textId="77777777" w:rsidR="00D75E74" w:rsidRPr="00491652" w:rsidRDefault="00D75E74" w:rsidP="00761207">
            <w:pPr>
              <w:jc w:val="both"/>
            </w:pPr>
          </w:p>
          <w:p w14:paraId="1EE6572B" w14:textId="77777777" w:rsidR="00D75E74" w:rsidRPr="00491652" w:rsidRDefault="009544D5" w:rsidP="00761207">
            <w:pPr>
              <w:jc w:val="both"/>
            </w:pPr>
            <w:r w:rsidRPr="00491652">
              <w:t>Zakaj se napetost oz. tok pri praznjenju spreminja? Pojasni!</w:t>
            </w:r>
          </w:p>
          <w:p w14:paraId="05AAC831" w14:textId="77777777" w:rsidR="00D75E74" w:rsidRPr="00491652" w:rsidRDefault="00D75E74" w:rsidP="00761207">
            <w:pPr>
              <w:jc w:val="both"/>
            </w:pPr>
          </w:p>
          <w:p w14:paraId="03CEC2CA" w14:textId="77777777" w:rsidR="00D75E74" w:rsidRPr="00491652" w:rsidRDefault="00D75E74" w:rsidP="00761207">
            <w:pPr>
              <w:jc w:val="both"/>
            </w:pPr>
          </w:p>
          <w:p w14:paraId="2E1381B2" w14:textId="77777777" w:rsidR="00D75E74" w:rsidRPr="00491652" w:rsidRDefault="00D75E74" w:rsidP="00761207">
            <w:pPr>
              <w:jc w:val="both"/>
            </w:pPr>
          </w:p>
          <w:p w14:paraId="3D6359FD" w14:textId="77777777" w:rsidR="000E2505" w:rsidRPr="00491652" w:rsidRDefault="000E2505" w:rsidP="00761207">
            <w:pPr>
              <w:jc w:val="both"/>
            </w:pPr>
          </w:p>
          <w:p w14:paraId="27800DF6" w14:textId="77777777" w:rsidR="00D75E74" w:rsidRPr="00491652" w:rsidRDefault="00D75E74" w:rsidP="00761207">
            <w:pPr>
              <w:jc w:val="both"/>
            </w:pPr>
          </w:p>
          <w:p w14:paraId="76A4620B" w14:textId="77777777" w:rsidR="000E2505" w:rsidRPr="00491652" w:rsidRDefault="000E2505" w:rsidP="00761207">
            <w:pPr>
              <w:jc w:val="both"/>
            </w:pPr>
          </w:p>
          <w:p w14:paraId="1B522B5F" w14:textId="77777777" w:rsidR="000E2505" w:rsidRPr="00491652" w:rsidRDefault="000E2505" w:rsidP="00761207">
            <w:pPr>
              <w:jc w:val="both"/>
            </w:pPr>
          </w:p>
          <w:p w14:paraId="3A569A3A" w14:textId="77777777" w:rsidR="000E2505" w:rsidRPr="00491652" w:rsidRDefault="000E2505" w:rsidP="00761207">
            <w:pPr>
              <w:jc w:val="both"/>
            </w:pPr>
          </w:p>
          <w:p w14:paraId="27677E2F" w14:textId="77777777" w:rsidR="00D75E74" w:rsidRPr="00491652" w:rsidRDefault="00D75E74" w:rsidP="00761207">
            <w:pPr>
              <w:jc w:val="both"/>
            </w:pPr>
          </w:p>
          <w:p w14:paraId="4860A61E" w14:textId="77777777" w:rsidR="009544D5" w:rsidRPr="00491652" w:rsidRDefault="009544D5" w:rsidP="009544D5">
            <w:pPr>
              <w:jc w:val="both"/>
            </w:pPr>
            <w:r w:rsidRPr="00491652">
              <w:t>Spremeni breme</w:t>
            </w:r>
            <w:r w:rsidR="00DB2FB5" w:rsidRPr="00491652">
              <w:t>!</w:t>
            </w:r>
            <w:r w:rsidRPr="00491652">
              <w:t xml:space="preserve"> Se je meritev kaj spremenila? </w:t>
            </w:r>
            <w:r w:rsidR="003E3718">
              <w:t>Če se je, z</w:t>
            </w:r>
            <w:r w:rsidR="003E3718" w:rsidRPr="00491652">
              <w:t>akaj?</w:t>
            </w:r>
          </w:p>
          <w:p w14:paraId="3ED1ACF5" w14:textId="77777777" w:rsidR="00D75E74" w:rsidRPr="00491652" w:rsidRDefault="00D75E74" w:rsidP="00761207">
            <w:pPr>
              <w:jc w:val="both"/>
            </w:pPr>
          </w:p>
          <w:p w14:paraId="0CE5079A" w14:textId="77777777" w:rsidR="00D75E74" w:rsidRPr="00491652" w:rsidRDefault="00D75E74" w:rsidP="00761207">
            <w:pPr>
              <w:jc w:val="both"/>
            </w:pPr>
          </w:p>
          <w:p w14:paraId="49615531" w14:textId="77777777" w:rsidR="00D75E74" w:rsidRPr="00491652" w:rsidRDefault="00D75E74" w:rsidP="00761207">
            <w:pPr>
              <w:jc w:val="both"/>
            </w:pPr>
          </w:p>
          <w:p w14:paraId="360E261F" w14:textId="77777777" w:rsidR="00D75E74" w:rsidRPr="00491652" w:rsidRDefault="00D75E74" w:rsidP="00761207">
            <w:pPr>
              <w:jc w:val="both"/>
            </w:pPr>
          </w:p>
          <w:p w14:paraId="57D94DA0" w14:textId="77777777" w:rsidR="00D75E74" w:rsidRPr="00491652" w:rsidRDefault="00D75E74" w:rsidP="00761207">
            <w:pPr>
              <w:jc w:val="both"/>
            </w:pPr>
          </w:p>
          <w:p w14:paraId="4683CF36" w14:textId="77777777" w:rsidR="00D75E74" w:rsidRPr="00491652" w:rsidRDefault="00D75E74" w:rsidP="00761207">
            <w:pPr>
              <w:jc w:val="both"/>
            </w:pPr>
          </w:p>
          <w:p w14:paraId="49B12D86" w14:textId="77777777" w:rsidR="00D75E74" w:rsidRPr="00491652" w:rsidRDefault="00D75E74" w:rsidP="00761207">
            <w:pPr>
              <w:jc w:val="both"/>
            </w:pPr>
          </w:p>
          <w:p w14:paraId="2D2C3E87" w14:textId="77777777" w:rsidR="00D75E74" w:rsidRPr="00491652" w:rsidRDefault="00D75E74" w:rsidP="00761207">
            <w:pPr>
              <w:jc w:val="both"/>
            </w:pPr>
          </w:p>
          <w:p w14:paraId="15679A83" w14:textId="77777777" w:rsidR="00D75E74" w:rsidRDefault="00D75E74" w:rsidP="00761207">
            <w:pPr>
              <w:jc w:val="both"/>
            </w:pPr>
          </w:p>
          <w:p w14:paraId="429F426C" w14:textId="77777777" w:rsidR="00CA7452" w:rsidRDefault="00CA7452" w:rsidP="00761207">
            <w:pPr>
              <w:jc w:val="both"/>
            </w:pPr>
          </w:p>
          <w:p w14:paraId="72C3F0DD" w14:textId="77777777" w:rsidR="00CA7452" w:rsidRPr="00491652" w:rsidRDefault="00CA7452" w:rsidP="00761207">
            <w:pPr>
              <w:jc w:val="both"/>
            </w:pPr>
          </w:p>
          <w:p w14:paraId="61FC4100" w14:textId="77777777" w:rsidR="00D75E74" w:rsidRPr="00491652" w:rsidRDefault="00D75E74" w:rsidP="00761207">
            <w:pPr>
              <w:jc w:val="both"/>
            </w:pPr>
          </w:p>
        </w:tc>
      </w:tr>
      <w:tr w:rsidR="00D75E74" w:rsidRPr="00491652" w14:paraId="07117170" w14:textId="77777777" w:rsidTr="00AD2F87">
        <w:tc>
          <w:tcPr>
            <w:tcW w:w="10061" w:type="dxa"/>
          </w:tcPr>
          <w:p w14:paraId="01A3E193" w14:textId="77777777" w:rsidR="00D75E74" w:rsidRPr="00491652" w:rsidRDefault="00D75E74" w:rsidP="000E2505">
            <w:pPr>
              <w:jc w:val="center"/>
            </w:pPr>
            <w:r w:rsidRPr="00491652">
              <w:t>OBNOVLJIVI VIRI ENERGIJE V PRIMORSKIH OBČINAH</w:t>
            </w:r>
          </w:p>
        </w:tc>
      </w:tr>
      <w:tr w:rsidR="00D75E74" w:rsidRPr="00491652" w14:paraId="12444271" w14:textId="77777777" w:rsidTr="00AD2F87">
        <w:tc>
          <w:tcPr>
            <w:tcW w:w="10061" w:type="dxa"/>
          </w:tcPr>
          <w:p w14:paraId="43398F89" w14:textId="77777777" w:rsidR="00D75E74" w:rsidRPr="00491652" w:rsidRDefault="00D75E74" w:rsidP="000E2505">
            <w:pPr>
              <w:jc w:val="center"/>
            </w:pPr>
            <w:r w:rsidRPr="00491652">
              <w:rPr>
                <w:b/>
                <w:bCs/>
              </w:rPr>
              <w:t>PROGRAM: IZOBRAŽEVANJE IN OZAVEŠČANJE OTROK</w:t>
            </w:r>
          </w:p>
        </w:tc>
      </w:tr>
      <w:tr w:rsidR="000E2505" w:rsidRPr="00491652" w14:paraId="56A448CF" w14:textId="77777777" w:rsidTr="003215E0">
        <w:tc>
          <w:tcPr>
            <w:tcW w:w="10061" w:type="dxa"/>
          </w:tcPr>
          <w:p w14:paraId="5FB5A5BE" w14:textId="77777777" w:rsidR="000E2505" w:rsidRPr="00491652" w:rsidRDefault="000E2505" w:rsidP="000E2505">
            <w:pPr>
              <w:jc w:val="center"/>
            </w:pPr>
            <w:r w:rsidRPr="00491652">
              <w:t>Modul: Gorivna celica</w:t>
            </w:r>
          </w:p>
        </w:tc>
      </w:tr>
    </w:tbl>
    <w:p w14:paraId="7789FE6B" w14:textId="77777777" w:rsidR="00E245FB" w:rsidRPr="00491652" w:rsidRDefault="005E4FAA" w:rsidP="00E245FB">
      <w:pPr>
        <w:pStyle w:val="Title"/>
        <w:jc w:val="both"/>
        <w:rPr>
          <w:rFonts w:ascii="Times New Roman" w:hAnsi="Times New Roman"/>
          <w:lang w:eastAsia="en-US"/>
        </w:rPr>
      </w:pPr>
      <w:bookmarkStart w:id="11" w:name="_Toc305242359"/>
      <w:r w:rsidRPr="00491652">
        <w:rPr>
          <w:rFonts w:ascii="Times New Roman" w:hAnsi="Times New Roman"/>
          <w:lang w:eastAsia="en-US"/>
        </w:rPr>
        <w:t>1</w:t>
      </w:r>
      <w:r w:rsidR="00DB2FB5" w:rsidRPr="00491652">
        <w:rPr>
          <w:rFonts w:ascii="Times New Roman" w:hAnsi="Times New Roman"/>
          <w:lang w:eastAsia="en-US"/>
        </w:rPr>
        <w:t>0</w:t>
      </w:r>
      <w:r w:rsidR="00DF3B91" w:rsidRPr="00491652">
        <w:rPr>
          <w:rFonts w:ascii="Times New Roman" w:hAnsi="Times New Roman"/>
          <w:lang w:eastAsia="en-US"/>
        </w:rPr>
        <w:t>.</w:t>
      </w:r>
      <w:r w:rsidRPr="00491652">
        <w:rPr>
          <w:rFonts w:ascii="Times New Roman" w:hAnsi="Times New Roman"/>
          <w:lang w:eastAsia="en-US"/>
        </w:rPr>
        <w:t xml:space="preserve"> </w:t>
      </w:r>
      <w:r w:rsidR="00E245FB" w:rsidRPr="00491652">
        <w:rPr>
          <w:rFonts w:ascii="Times New Roman" w:hAnsi="Times New Roman"/>
          <w:lang w:eastAsia="en-US"/>
        </w:rPr>
        <w:t>RAZSTAVLJANJE UČILA IN POPISNI LIST DELOV SKLOPA</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245FB" w:rsidRPr="00491652" w14:paraId="0C5A307E" w14:textId="77777777" w:rsidTr="006413F3">
        <w:tc>
          <w:tcPr>
            <w:tcW w:w="10061" w:type="dxa"/>
          </w:tcPr>
          <w:p w14:paraId="03F24B2E" w14:textId="77777777" w:rsidR="00E245FB" w:rsidRPr="00491652" w:rsidRDefault="00E245FB" w:rsidP="006413F3">
            <w:pPr>
              <w:jc w:val="both"/>
            </w:pPr>
          </w:p>
          <w:p w14:paraId="013AE461" w14:textId="77777777" w:rsidR="000E2505" w:rsidRPr="00491652" w:rsidRDefault="00EA26B8" w:rsidP="000E2505">
            <w:pPr>
              <w:jc w:val="both"/>
            </w:pPr>
            <w:r>
              <w:t>Učilo pazljivo razstavi in</w:t>
            </w:r>
            <w:r w:rsidR="000E2505" w:rsidRPr="00491652">
              <w:t xml:space="preserve"> posamezne dele vstavi v plošče</w:t>
            </w:r>
            <w:r w:rsidR="00A74A1D">
              <w:t>,</w:t>
            </w:r>
            <w:r w:rsidR="000E2505" w:rsidRPr="00491652">
              <w:t xml:space="preserve"> kot je narisano. Preglej, če so vsi elementi v setu učila</w:t>
            </w:r>
            <w:r w:rsidR="00A74A1D">
              <w:t>,</w:t>
            </w:r>
            <w:r w:rsidR="000E2505" w:rsidRPr="00491652">
              <w:t xml:space="preserve"> in to ponovno označi v tabeli.</w:t>
            </w:r>
          </w:p>
          <w:p w14:paraId="4B580759" w14:textId="77777777" w:rsidR="00D2302D" w:rsidRPr="00491652" w:rsidRDefault="00D2302D" w:rsidP="006413F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976"/>
              <w:gridCol w:w="1985"/>
              <w:gridCol w:w="1701"/>
            </w:tblGrid>
            <w:tr w:rsidR="001E4DE9" w:rsidRPr="00491652" w14:paraId="3C391624" w14:textId="77777777" w:rsidTr="00EA7D27">
              <w:tc>
                <w:tcPr>
                  <w:tcW w:w="988" w:type="dxa"/>
                </w:tcPr>
                <w:p w14:paraId="0B1EBE53" w14:textId="77777777" w:rsidR="001E4DE9" w:rsidRPr="00491652" w:rsidRDefault="001E4DE9" w:rsidP="00EA7D27">
                  <w:pPr>
                    <w:jc w:val="both"/>
                  </w:pPr>
                  <w:r w:rsidRPr="00491652">
                    <w:t>Zap. št.</w:t>
                  </w:r>
                </w:p>
              </w:tc>
              <w:tc>
                <w:tcPr>
                  <w:tcW w:w="2976" w:type="dxa"/>
                </w:tcPr>
                <w:p w14:paraId="35781EB1" w14:textId="77777777" w:rsidR="001E4DE9" w:rsidRPr="00491652" w:rsidRDefault="001E4DE9" w:rsidP="00EA7D27">
                  <w:pPr>
                    <w:jc w:val="both"/>
                  </w:pPr>
                  <w:r w:rsidRPr="00491652">
                    <w:t>Ime elementa</w:t>
                  </w:r>
                </w:p>
              </w:tc>
              <w:tc>
                <w:tcPr>
                  <w:tcW w:w="1985" w:type="dxa"/>
                </w:tcPr>
                <w:p w14:paraId="5C3E2A0A" w14:textId="77777777" w:rsidR="001E4DE9" w:rsidRPr="00491652" w:rsidRDefault="001E4DE9" w:rsidP="00EA7D27">
                  <w:pPr>
                    <w:jc w:val="both"/>
                  </w:pPr>
                  <w:r w:rsidRPr="00491652">
                    <w:t>Št. kosov</w:t>
                  </w:r>
                </w:p>
              </w:tc>
              <w:tc>
                <w:tcPr>
                  <w:tcW w:w="1701" w:type="dxa"/>
                </w:tcPr>
                <w:p w14:paraId="57DFB53F" w14:textId="77777777" w:rsidR="001E4DE9" w:rsidRPr="00491652" w:rsidRDefault="001E4DE9" w:rsidP="00EA7D27">
                  <w:pPr>
                    <w:jc w:val="both"/>
                  </w:pPr>
                  <w:r w:rsidRPr="00491652">
                    <w:t>Pregledal</w:t>
                  </w:r>
                </w:p>
              </w:tc>
            </w:tr>
            <w:tr w:rsidR="001E4DE9" w:rsidRPr="00491652" w14:paraId="04BD9C12" w14:textId="77777777" w:rsidTr="00EA7D27">
              <w:tc>
                <w:tcPr>
                  <w:tcW w:w="988" w:type="dxa"/>
                </w:tcPr>
                <w:p w14:paraId="75133E43" w14:textId="77777777" w:rsidR="001E4DE9" w:rsidRPr="00491652" w:rsidRDefault="001E4DE9" w:rsidP="001E4DE9">
                  <w:r w:rsidRPr="00491652">
                    <w:t>1</w:t>
                  </w:r>
                </w:p>
              </w:tc>
              <w:tc>
                <w:tcPr>
                  <w:tcW w:w="2976" w:type="dxa"/>
                </w:tcPr>
                <w:p w14:paraId="7E4892B6" w14:textId="77777777" w:rsidR="001E4DE9" w:rsidRPr="00491652" w:rsidRDefault="001E4DE9" w:rsidP="00EA7D27">
                  <w:pPr>
                    <w:jc w:val="both"/>
                  </w:pPr>
                  <w:r w:rsidRPr="00491652">
                    <w:t>Sestavni del A</w:t>
                  </w:r>
                </w:p>
              </w:tc>
              <w:tc>
                <w:tcPr>
                  <w:tcW w:w="1985" w:type="dxa"/>
                </w:tcPr>
                <w:p w14:paraId="4131526B" w14:textId="77777777" w:rsidR="001E4DE9" w:rsidRPr="00491652" w:rsidRDefault="001E4DE9" w:rsidP="00EA7D27">
                  <w:pPr>
                    <w:jc w:val="center"/>
                  </w:pPr>
                  <w:r w:rsidRPr="00491652">
                    <w:t>1</w:t>
                  </w:r>
                </w:p>
              </w:tc>
              <w:tc>
                <w:tcPr>
                  <w:tcW w:w="1701" w:type="dxa"/>
                </w:tcPr>
                <w:p w14:paraId="1C33A7EB" w14:textId="77777777" w:rsidR="001E4DE9" w:rsidRPr="00491652" w:rsidRDefault="001E4DE9" w:rsidP="00EA7D27">
                  <w:pPr>
                    <w:numPr>
                      <w:ilvl w:val="0"/>
                      <w:numId w:val="3"/>
                    </w:numPr>
                    <w:jc w:val="both"/>
                  </w:pPr>
                </w:p>
              </w:tc>
            </w:tr>
            <w:tr w:rsidR="001E4DE9" w:rsidRPr="00491652" w14:paraId="6690BC22" w14:textId="77777777" w:rsidTr="00EA7D27">
              <w:tc>
                <w:tcPr>
                  <w:tcW w:w="988" w:type="dxa"/>
                </w:tcPr>
                <w:p w14:paraId="79190CC4" w14:textId="77777777" w:rsidR="001E4DE9" w:rsidRPr="00491652" w:rsidRDefault="007A5046" w:rsidP="001E4DE9">
                  <w:r w:rsidRPr="00491652">
                    <w:t>2</w:t>
                  </w:r>
                </w:p>
              </w:tc>
              <w:tc>
                <w:tcPr>
                  <w:tcW w:w="2976" w:type="dxa"/>
                </w:tcPr>
                <w:p w14:paraId="510BBE2D" w14:textId="77777777" w:rsidR="001E4DE9" w:rsidRPr="00491652" w:rsidRDefault="001E4DE9" w:rsidP="00EA7D27">
                  <w:r w:rsidRPr="00491652">
                    <w:t>Sestavni del B</w:t>
                  </w:r>
                </w:p>
              </w:tc>
              <w:tc>
                <w:tcPr>
                  <w:tcW w:w="1985" w:type="dxa"/>
                </w:tcPr>
                <w:p w14:paraId="4A8BB1AB" w14:textId="77777777" w:rsidR="001E4DE9" w:rsidRPr="00491652" w:rsidRDefault="001E4DE9" w:rsidP="00EA7D27">
                  <w:pPr>
                    <w:jc w:val="center"/>
                  </w:pPr>
                  <w:r w:rsidRPr="00491652">
                    <w:t>1</w:t>
                  </w:r>
                </w:p>
              </w:tc>
              <w:tc>
                <w:tcPr>
                  <w:tcW w:w="1701" w:type="dxa"/>
                </w:tcPr>
                <w:p w14:paraId="6C2BC77B" w14:textId="77777777" w:rsidR="001E4DE9" w:rsidRPr="00491652" w:rsidRDefault="001E4DE9" w:rsidP="00EA7D27">
                  <w:pPr>
                    <w:jc w:val="both"/>
                  </w:pPr>
                </w:p>
              </w:tc>
            </w:tr>
            <w:tr w:rsidR="001E4DE9" w:rsidRPr="00491652" w14:paraId="17C16EB9" w14:textId="77777777" w:rsidTr="00EA7D27">
              <w:tc>
                <w:tcPr>
                  <w:tcW w:w="988" w:type="dxa"/>
                </w:tcPr>
                <w:p w14:paraId="598E4755" w14:textId="77777777" w:rsidR="001E4DE9" w:rsidRPr="00491652" w:rsidRDefault="007A5046" w:rsidP="001E4DE9">
                  <w:r w:rsidRPr="00491652">
                    <w:t>3</w:t>
                  </w:r>
                </w:p>
              </w:tc>
              <w:tc>
                <w:tcPr>
                  <w:tcW w:w="2976" w:type="dxa"/>
                </w:tcPr>
                <w:p w14:paraId="42535FB2" w14:textId="77777777" w:rsidR="001E4DE9" w:rsidRPr="00491652" w:rsidRDefault="001E4DE9" w:rsidP="00EA7D27">
                  <w:r w:rsidRPr="00491652">
                    <w:t>Sestavni del C</w:t>
                  </w:r>
                </w:p>
              </w:tc>
              <w:tc>
                <w:tcPr>
                  <w:tcW w:w="1985" w:type="dxa"/>
                </w:tcPr>
                <w:p w14:paraId="138B0503" w14:textId="77777777" w:rsidR="001E4DE9" w:rsidRPr="00491652" w:rsidRDefault="001E4DE9" w:rsidP="00EA7D27">
                  <w:pPr>
                    <w:jc w:val="center"/>
                  </w:pPr>
                  <w:r w:rsidRPr="00491652">
                    <w:t>1</w:t>
                  </w:r>
                </w:p>
              </w:tc>
              <w:tc>
                <w:tcPr>
                  <w:tcW w:w="1701" w:type="dxa"/>
                </w:tcPr>
                <w:p w14:paraId="574BF34B" w14:textId="77777777" w:rsidR="001E4DE9" w:rsidRPr="00491652" w:rsidRDefault="001E4DE9" w:rsidP="00EA7D27">
                  <w:pPr>
                    <w:jc w:val="both"/>
                  </w:pPr>
                </w:p>
              </w:tc>
            </w:tr>
            <w:tr w:rsidR="001E4DE9" w:rsidRPr="00491652" w14:paraId="1C60B1F5" w14:textId="77777777" w:rsidTr="00EA7D27">
              <w:tc>
                <w:tcPr>
                  <w:tcW w:w="988" w:type="dxa"/>
                </w:tcPr>
                <w:p w14:paraId="72C166F3" w14:textId="77777777" w:rsidR="001E4DE9" w:rsidRPr="00491652" w:rsidRDefault="007A5046" w:rsidP="001E4DE9">
                  <w:r w:rsidRPr="00491652">
                    <w:t>4</w:t>
                  </w:r>
                </w:p>
              </w:tc>
              <w:tc>
                <w:tcPr>
                  <w:tcW w:w="2976" w:type="dxa"/>
                </w:tcPr>
                <w:p w14:paraId="00977DE1" w14:textId="77777777" w:rsidR="001E4DE9" w:rsidRPr="00491652" w:rsidRDefault="001E4DE9" w:rsidP="00EA7D27">
                  <w:r w:rsidRPr="00491652">
                    <w:t>Sestavni del D</w:t>
                  </w:r>
                </w:p>
              </w:tc>
              <w:tc>
                <w:tcPr>
                  <w:tcW w:w="1985" w:type="dxa"/>
                </w:tcPr>
                <w:p w14:paraId="4EC4CF1E" w14:textId="77777777" w:rsidR="001E4DE9" w:rsidRPr="00491652" w:rsidRDefault="001E4DE9" w:rsidP="00EA7D27">
                  <w:pPr>
                    <w:jc w:val="center"/>
                  </w:pPr>
                  <w:r w:rsidRPr="00491652">
                    <w:t>1</w:t>
                  </w:r>
                </w:p>
              </w:tc>
              <w:tc>
                <w:tcPr>
                  <w:tcW w:w="1701" w:type="dxa"/>
                </w:tcPr>
                <w:p w14:paraId="6F4A9C72" w14:textId="77777777" w:rsidR="001E4DE9" w:rsidRPr="00491652" w:rsidRDefault="001E4DE9" w:rsidP="00EA7D27">
                  <w:pPr>
                    <w:jc w:val="both"/>
                  </w:pPr>
                </w:p>
              </w:tc>
            </w:tr>
            <w:tr w:rsidR="001E4DE9" w:rsidRPr="00491652" w14:paraId="5A484B92" w14:textId="77777777" w:rsidTr="00EA7D27">
              <w:tc>
                <w:tcPr>
                  <w:tcW w:w="988" w:type="dxa"/>
                </w:tcPr>
                <w:p w14:paraId="4497D740" w14:textId="77777777" w:rsidR="001E4DE9" w:rsidRPr="00491652" w:rsidRDefault="007A5046" w:rsidP="001E4DE9">
                  <w:r w:rsidRPr="00491652">
                    <w:t>5</w:t>
                  </w:r>
                </w:p>
              </w:tc>
              <w:tc>
                <w:tcPr>
                  <w:tcW w:w="2976" w:type="dxa"/>
                </w:tcPr>
                <w:p w14:paraId="10298486" w14:textId="77777777" w:rsidR="001E4DE9" w:rsidRPr="00491652" w:rsidRDefault="001E4DE9" w:rsidP="00EA7D27">
                  <w:r w:rsidRPr="00491652">
                    <w:t>Sestavni del E</w:t>
                  </w:r>
                </w:p>
              </w:tc>
              <w:tc>
                <w:tcPr>
                  <w:tcW w:w="1985" w:type="dxa"/>
                </w:tcPr>
                <w:p w14:paraId="23CDCD17" w14:textId="77777777" w:rsidR="001E4DE9" w:rsidRPr="00491652" w:rsidRDefault="001E4DE9" w:rsidP="00EA7D27">
                  <w:pPr>
                    <w:jc w:val="center"/>
                  </w:pPr>
                  <w:r w:rsidRPr="00491652">
                    <w:t>1</w:t>
                  </w:r>
                </w:p>
              </w:tc>
              <w:tc>
                <w:tcPr>
                  <w:tcW w:w="1701" w:type="dxa"/>
                </w:tcPr>
                <w:p w14:paraId="2941BEFA" w14:textId="77777777" w:rsidR="001E4DE9" w:rsidRPr="00491652" w:rsidRDefault="001E4DE9" w:rsidP="00EA7D27">
                  <w:pPr>
                    <w:jc w:val="both"/>
                  </w:pPr>
                </w:p>
              </w:tc>
            </w:tr>
            <w:tr w:rsidR="001E4DE9" w:rsidRPr="00491652" w14:paraId="06B79D50" w14:textId="77777777" w:rsidTr="00EA7D27">
              <w:tc>
                <w:tcPr>
                  <w:tcW w:w="988" w:type="dxa"/>
                </w:tcPr>
                <w:p w14:paraId="2287F635" w14:textId="77777777" w:rsidR="001E4DE9" w:rsidRPr="00491652" w:rsidRDefault="007A5046" w:rsidP="007A5046">
                  <w:r w:rsidRPr="00491652">
                    <w:t>6</w:t>
                  </w:r>
                </w:p>
              </w:tc>
              <w:tc>
                <w:tcPr>
                  <w:tcW w:w="2976" w:type="dxa"/>
                </w:tcPr>
                <w:p w14:paraId="54FD24BF" w14:textId="77777777" w:rsidR="001E4DE9" w:rsidRPr="00491652" w:rsidRDefault="001E4DE9" w:rsidP="00EA7D27">
                  <w:r w:rsidRPr="00491652">
                    <w:t>Sestavni del F</w:t>
                  </w:r>
                </w:p>
              </w:tc>
              <w:tc>
                <w:tcPr>
                  <w:tcW w:w="1985" w:type="dxa"/>
                </w:tcPr>
                <w:p w14:paraId="0E7796E5" w14:textId="77777777" w:rsidR="001E4DE9" w:rsidRPr="00491652" w:rsidRDefault="001E4DE9" w:rsidP="00EA7D27">
                  <w:pPr>
                    <w:jc w:val="center"/>
                  </w:pPr>
                  <w:r w:rsidRPr="00491652">
                    <w:t>1</w:t>
                  </w:r>
                </w:p>
              </w:tc>
              <w:tc>
                <w:tcPr>
                  <w:tcW w:w="1701" w:type="dxa"/>
                </w:tcPr>
                <w:p w14:paraId="1CE48B10" w14:textId="77777777" w:rsidR="001E4DE9" w:rsidRPr="00491652" w:rsidRDefault="001E4DE9" w:rsidP="00EA7D27">
                  <w:pPr>
                    <w:jc w:val="both"/>
                  </w:pPr>
                </w:p>
              </w:tc>
            </w:tr>
            <w:tr w:rsidR="001E4DE9" w:rsidRPr="00491652" w14:paraId="2839CC3F" w14:textId="77777777" w:rsidTr="00EA7D27">
              <w:tc>
                <w:tcPr>
                  <w:tcW w:w="988" w:type="dxa"/>
                </w:tcPr>
                <w:p w14:paraId="4D1AB7E4" w14:textId="77777777" w:rsidR="001E4DE9" w:rsidRPr="00491652" w:rsidRDefault="007A5046" w:rsidP="007A5046">
                  <w:r w:rsidRPr="00491652">
                    <w:t>7</w:t>
                  </w:r>
                </w:p>
              </w:tc>
              <w:tc>
                <w:tcPr>
                  <w:tcW w:w="2976" w:type="dxa"/>
                </w:tcPr>
                <w:p w14:paraId="150D77A7" w14:textId="77777777" w:rsidR="001E4DE9" w:rsidRPr="00491652" w:rsidRDefault="001E4DE9" w:rsidP="00EA7D27">
                  <w:r w:rsidRPr="00491652">
                    <w:t>Sestavni del G</w:t>
                  </w:r>
                </w:p>
              </w:tc>
              <w:tc>
                <w:tcPr>
                  <w:tcW w:w="1985" w:type="dxa"/>
                </w:tcPr>
                <w:p w14:paraId="40B402A2" w14:textId="77777777" w:rsidR="001E4DE9" w:rsidRPr="00491652" w:rsidRDefault="001E4DE9" w:rsidP="00EA7D27">
                  <w:pPr>
                    <w:jc w:val="center"/>
                  </w:pPr>
                  <w:r w:rsidRPr="00491652">
                    <w:t>1</w:t>
                  </w:r>
                </w:p>
              </w:tc>
              <w:tc>
                <w:tcPr>
                  <w:tcW w:w="1701" w:type="dxa"/>
                </w:tcPr>
                <w:p w14:paraId="54D5C6D5" w14:textId="77777777" w:rsidR="001E4DE9" w:rsidRPr="00491652" w:rsidRDefault="001E4DE9" w:rsidP="00EA7D27">
                  <w:pPr>
                    <w:jc w:val="both"/>
                  </w:pPr>
                </w:p>
              </w:tc>
            </w:tr>
            <w:tr w:rsidR="001E4DE9" w:rsidRPr="00491652" w14:paraId="77DF4A99" w14:textId="77777777" w:rsidTr="00EA7D27">
              <w:tc>
                <w:tcPr>
                  <w:tcW w:w="988" w:type="dxa"/>
                </w:tcPr>
                <w:p w14:paraId="4C5D51D2" w14:textId="77777777" w:rsidR="001E4DE9" w:rsidRPr="00491652" w:rsidRDefault="007A5046" w:rsidP="007A5046">
                  <w:r w:rsidRPr="00491652">
                    <w:t>8</w:t>
                  </w:r>
                </w:p>
              </w:tc>
              <w:tc>
                <w:tcPr>
                  <w:tcW w:w="2976" w:type="dxa"/>
                </w:tcPr>
                <w:p w14:paraId="3318C353" w14:textId="77777777" w:rsidR="001E4DE9" w:rsidRPr="00491652" w:rsidRDefault="001E4DE9" w:rsidP="00EA7D27">
                  <w:r w:rsidRPr="00491652">
                    <w:t>Sestavni del H</w:t>
                  </w:r>
                </w:p>
              </w:tc>
              <w:tc>
                <w:tcPr>
                  <w:tcW w:w="1985" w:type="dxa"/>
                </w:tcPr>
                <w:p w14:paraId="580A1F6B" w14:textId="77777777" w:rsidR="001E4DE9" w:rsidRPr="00491652" w:rsidRDefault="001E4DE9" w:rsidP="00EA7D27">
                  <w:pPr>
                    <w:jc w:val="center"/>
                  </w:pPr>
                  <w:r w:rsidRPr="00491652">
                    <w:t>1</w:t>
                  </w:r>
                </w:p>
              </w:tc>
              <w:tc>
                <w:tcPr>
                  <w:tcW w:w="1701" w:type="dxa"/>
                </w:tcPr>
                <w:p w14:paraId="176424AA" w14:textId="77777777" w:rsidR="001E4DE9" w:rsidRPr="00491652" w:rsidRDefault="001E4DE9" w:rsidP="00EA7D27">
                  <w:pPr>
                    <w:jc w:val="both"/>
                  </w:pPr>
                </w:p>
              </w:tc>
            </w:tr>
            <w:tr w:rsidR="001E4DE9" w:rsidRPr="00491652" w14:paraId="3AFC24CD" w14:textId="77777777" w:rsidTr="00EA7D27">
              <w:tc>
                <w:tcPr>
                  <w:tcW w:w="988" w:type="dxa"/>
                </w:tcPr>
                <w:p w14:paraId="4C3DBC4D" w14:textId="77777777" w:rsidR="001E4DE9" w:rsidRPr="00491652" w:rsidRDefault="007A5046" w:rsidP="007A5046">
                  <w:r w:rsidRPr="00491652">
                    <w:t>9</w:t>
                  </w:r>
                </w:p>
              </w:tc>
              <w:tc>
                <w:tcPr>
                  <w:tcW w:w="2976" w:type="dxa"/>
                </w:tcPr>
                <w:p w14:paraId="776DC563" w14:textId="77777777" w:rsidR="001E4DE9" w:rsidRPr="00491652" w:rsidRDefault="001E4DE9" w:rsidP="00EA7D27">
                  <w:r w:rsidRPr="00491652">
                    <w:t>Univerzalni merilni instrument</w:t>
                  </w:r>
                </w:p>
              </w:tc>
              <w:tc>
                <w:tcPr>
                  <w:tcW w:w="1985" w:type="dxa"/>
                </w:tcPr>
                <w:p w14:paraId="493A6AFD" w14:textId="77777777" w:rsidR="001E4DE9" w:rsidRPr="00491652" w:rsidRDefault="001E4DE9" w:rsidP="00EA7D27">
                  <w:pPr>
                    <w:jc w:val="center"/>
                  </w:pPr>
                  <w:r w:rsidRPr="00491652">
                    <w:t>1</w:t>
                  </w:r>
                </w:p>
              </w:tc>
              <w:tc>
                <w:tcPr>
                  <w:tcW w:w="1701" w:type="dxa"/>
                </w:tcPr>
                <w:p w14:paraId="612747D8" w14:textId="77777777" w:rsidR="001E4DE9" w:rsidRPr="00491652" w:rsidRDefault="001E4DE9" w:rsidP="00EA7D27">
                  <w:pPr>
                    <w:jc w:val="both"/>
                  </w:pPr>
                </w:p>
              </w:tc>
            </w:tr>
            <w:tr w:rsidR="001E4DE9" w:rsidRPr="00491652" w14:paraId="4459DC52" w14:textId="77777777" w:rsidTr="00EA7D27">
              <w:tc>
                <w:tcPr>
                  <w:tcW w:w="988" w:type="dxa"/>
                </w:tcPr>
                <w:p w14:paraId="761CA58F" w14:textId="77777777" w:rsidR="001E4DE9" w:rsidRPr="00491652" w:rsidRDefault="007A5046" w:rsidP="007A5046">
                  <w:r w:rsidRPr="00491652">
                    <w:t>10</w:t>
                  </w:r>
                </w:p>
              </w:tc>
              <w:tc>
                <w:tcPr>
                  <w:tcW w:w="2976" w:type="dxa"/>
                </w:tcPr>
                <w:p w14:paraId="44085E07" w14:textId="77777777" w:rsidR="001E4DE9" w:rsidRPr="00491652" w:rsidRDefault="001E4DE9" w:rsidP="00EA7D27">
                  <w:r w:rsidRPr="00491652">
                    <w:t xml:space="preserve">Priključna sponka </w:t>
                  </w:r>
                  <w:r w:rsidR="00A74A1D">
                    <w:t>–</w:t>
                  </w:r>
                  <w:r w:rsidRPr="00491652">
                    <w:t xml:space="preserve"> rdeča</w:t>
                  </w:r>
                </w:p>
              </w:tc>
              <w:tc>
                <w:tcPr>
                  <w:tcW w:w="1985" w:type="dxa"/>
                </w:tcPr>
                <w:p w14:paraId="100C0EC8" w14:textId="77777777" w:rsidR="001E4DE9" w:rsidRPr="00491652" w:rsidRDefault="001E4DE9" w:rsidP="00EA7D27">
                  <w:pPr>
                    <w:jc w:val="center"/>
                  </w:pPr>
                  <w:r w:rsidRPr="00491652">
                    <w:t>1</w:t>
                  </w:r>
                </w:p>
              </w:tc>
              <w:tc>
                <w:tcPr>
                  <w:tcW w:w="1701" w:type="dxa"/>
                </w:tcPr>
                <w:p w14:paraId="399FD923" w14:textId="77777777" w:rsidR="001E4DE9" w:rsidRPr="00491652" w:rsidRDefault="001E4DE9" w:rsidP="00EA7D27">
                  <w:pPr>
                    <w:jc w:val="both"/>
                  </w:pPr>
                </w:p>
              </w:tc>
            </w:tr>
            <w:tr w:rsidR="001E4DE9" w:rsidRPr="00491652" w14:paraId="27B50D10" w14:textId="77777777" w:rsidTr="00EA7D27">
              <w:tc>
                <w:tcPr>
                  <w:tcW w:w="988" w:type="dxa"/>
                </w:tcPr>
                <w:p w14:paraId="46661001" w14:textId="77777777" w:rsidR="001E4DE9" w:rsidRPr="00491652" w:rsidRDefault="007A5046" w:rsidP="007A5046">
                  <w:r w:rsidRPr="00491652">
                    <w:t>11</w:t>
                  </w:r>
                </w:p>
              </w:tc>
              <w:tc>
                <w:tcPr>
                  <w:tcW w:w="2976" w:type="dxa"/>
                </w:tcPr>
                <w:p w14:paraId="5480C483" w14:textId="77777777" w:rsidR="001E4DE9" w:rsidRPr="00491652" w:rsidRDefault="001E4DE9" w:rsidP="00EA7D27">
                  <w:r w:rsidRPr="00491652">
                    <w:t xml:space="preserve">Priključna sponka </w:t>
                  </w:r>
                  <w:r w:rsidR="00A74A1D">
                    <w:t>–</w:t>
                  </w:r>
                  <w:r w:rsidRPr="00491652">
                    <w:t xml:space="preserve"> črna</w:t>
                  </w:r>
                </w:p>
              </w:tc>
              <w:tc>
                <w:tcPr>
                  <w:tcW w:w="1985" w:type="dxa"/>
                </w:tcPr>
                <w:p w14:paraId="6AFFC0BC" w14:textId="77777777" w:rsidR="001E4DE9" w:rsidRPr="00491652" w:rsidRDefault="001E4DE9" w:rsidP="00EA7D27">
                  <w:pPr>
                    <w:jc w:val="center"/>
                  </w:pPr>
                  <w:r w:rsidRPr="00491652">
                    <w:t>1</w:t>
                  </w:r>
                </w:p>
              </w:tc>
              <w:tc>
                <w:tcPr>
                  <w:tcW w:w="1701" w:type="dxa"/>
                </w:tcPr>
                <w:p w14:paraId="7091E2C2" w14:textId="77777777" w:rsidR="001E4DE9" w:rsidRPr="00491652" w:rsidRDefault="001E4DE9" w:rsidP="00EA7D27">
                  <w:pPr>
                    <w:jc w:val="both"/>
                  </w:pPr>
                </w:p>
              </w:tc>
            </w:tr>
            <w:tr w:rsidR="001E4DE9" w:rsidRPr="00491652" w14:paraId="6738A6F1" w14:textId="77777777" w:rsidTr="00EA7D27">
              <w:tc>
                <w:tcPr>
                  <w:tcW w:w="988" w:type="dxa"/>
                </w:tcPr>
                <w:p w14:paraId="67C2D788" w14:textId="77777777" w:rsidR="001E4DE9" w:rsidRPr="00491652" w:rsidRDefault="007A5046" w:rsidP="007A5046">
                  <w:r w:rsidRPr="00491652">
                    <w:t>12</w:t>
                  </w:r>
                </w:p>
              </w:tc>
              <w:tc>
                <w:tcPr>
                  <w:tcW w:w="2976" w:type="dxa"/>
                </w:tcPr>
                <w:p w14:paraId="38D36981" w14:textId="77777777" w:rsidR="001E4DE9" w:rsidRPr="00491652" w:rsidRDefault="001E4DE9" w:rsidP="00EA7D27">
                  <w:r w:rsidRPr="00491652">
                    <w:t>Kompas</w:t>
                  </w:r>
                </w:p>
              </w:tc>
              <w:tc>
                <w:tcPr>
                  <w:tcW w:w="1985" w:type="dxa"/>
                </w:tcPr>
                <w:p w14:paraId="21833F53" w14:textId="77777777" w:rsidR="001E4DE9" w:rsidRPr="00491652" w:rsidRDefault="001E4DE9" w:rsidP="00EA7D27">
                  <w:pPr>
                    <w:jc w:val="center"/>
                  </w:pPr>
                  <w:r w:rsidRPr="00491652">
                    <w:t>1</w:t>
                  </w:r>
                </w:p>
              </w:tc>
              <w:tc>
                <w:tcPr>
                  <w:tcW w:w="1701" w:type="dxa"/>
                </w:tcPr>
                <w:p w14:paraId="4321153D" w14:textId="77777777" w:rsidR="001E4DE9" w:rsidRPr="00491652" w:rsidRDefault="001E4DE9" w:rsidP="00EA7D27">
                  <w:pPr>
                    <w:jc w:val="both"/>
                  </w:pPr>
                </w:p>
              </w:tc>
            </w:tr>
            <w:tr w:rsidR="001E4DE9" w:rsidRPr="00491652" w14:paraId="0DE89BD5" w14:textId="77777777" w:rsidTr="00EA7D27">
              <w:tc>
                <w:tcPr>
                  <w:tcW w:w="988" w:type="dxa"/>
                </w:tcPr>
                <w:p w14:paraId="036946F8" w14:textId="77777777" w:rsidR="001E4DE9" w:rsidRPr="00491652" w:rsidRDefault="007A5046" w:rsidP="007A5046">
                  <w:r w:rsidRPr="00491652">
                    <w:t>13</w:t>
                  </w:r>
                </w:p>
              </w:tc>
              <w:tc>
                <w:tcPr>
                  <w:tcW w:w="2976" w:type="dxa"/>
                </w:tcPr>
                <w:p w14:paraId="78D43C48" w14:textId="77777777" w:rsidR="001E4DE9" w:rsidRPr="00491652" w:rsidRDefault="001E4DE9" w:rsidP="00EA7D27">
                  <w:r w:rsidRPr="00491652">
                    <w:t>Elektromotor DC</w:t>
                  </w:r>
                </w:p>
              </w:tc>
              <w:tc>
                <w:tcPr>
                  <w:tcW w:w="1985" w:type="dxa"/>
                </w:tcPr>
                <w:p w14:paraId="01198C19" w14:textId="77777777" w:rsidR="001E4DE9" w:rsidRPr="00491652" w:rsidRDefault="001E4DE9" w:rsidP="00EA7D27">
                  <w:pPr>
                    <w:jc w:val="center"/>
                  </w:pPr>
                  <w:r w:rsidRPr="00491652">
                    <w:t>1</w:t>
                  </w:r>
                </w:p>
              </w:tc>
              <w:tc>
                <w:tcPr>
                  <w:tcW w:w="1701" w:type="dxa"/>
                </w:tcPr>
                <w:p w14:paraId="4C204AF6" w14:textId="77777777" w:rsidR="001E4DE9" w:rsidRPr="00491652" w:rsidRDefault="001E4DE9" w:rsidP="00EA7D27">
                  <w:pPr>
                    <w:jc w:val="both"/>
                  </w:pPr>
                </w:p>
              </w:tc>
            </w:tr>
            <w:tr w:rsidR="001E4DE9" w:rsidRPr="00491652" w14:paraId="01569455" w14:textId="77777777" w:rsidTr="00EA7D27">
              <w:tc>
                <w:tcPr>
                  <w:tcW w:w="988" w:type="dxa"/>
                </w:tcPr>
                <w:p w14:paraId="2FAEFEDD" w14:textId="77777777" w:rsidR="001E4DE9" w:rsidRPr="00491652" w:rsidRDefault="007A5046" w:rsidP="007A5046">
                  <w:r w:rsidRPr="00491652">
                    <w:t>14</w:t>
                  </w:r>
                </w:p>
              </w:tc>
              <w:tc>
                <w:tcPr>
                  <w:tcW w:w="2976" w:type="dxa"/>
                </w:tcPr>
                <w:p w14:paraId="67743EDF" w14:textId="77777777" w:rsidR="001E4DE9" w:rsidRPr="00491652" w:rsidRDefault="001E4DE9" w:rsidP="00EA7D27">
                  <w:r w:rsidRPr="00491652">
                    <w:t xml:space="preserve">Dokumentacija </w:t>
                  </w:r>
                  <w:r w:rsidR="00A74A1D">
                    <w:t>–</w:t>
                  </w:r>
                  <w:r w:rsidRPr="00491652">
                    <w:t xml:space="preserve"> mapa</w:t>
                  </w:r>
                </w:p>
              </w:tc>
              <w:tc>
                <w:tcPr>
                  <w:tcW w:w="1985" w:type="dxa"/>
                </w:tcPr>
                <w:p w14:paraId="719CE200" w14:textId="77777777" w:rsidR="001E4DE9" w:rsidRPr="00491652" w:rsidRDefault="001E4DE9" w:rsidP="00EA7D27">
                  <w:pPr>
                    <w:jc w:val="center"/>
                  </w:pPr>
                  <w:r w:rsidRPr="00491652">
                    <w:t>1</w:t>
                  </w:r>
                </w:p>
              </w:tc>
              <w:tc>
                <w:tcPr>
                  <w:tcW w:w="1701" w:type="dxa"/>
                </w:tcPr>
                <w:p w14:paraId="2A9716E8" w14:textId="77777777" w:rsidR="001E4DE9" w:rsidRPr="00491652" w:rsidRDefault="001E4DE9" w:rsidP="00EA7D27">
                  <w:pPr>
                    <w:jc w:val="both"/>
                  </w:pPr>
                </w:p>
              </w:tc>
            </w:tr>
          </w:tbl>
          <w:p w14:paraId="71853061" w14:textId="77777777" w:rsidR="001E4DE9" w:rsidRPr="00491652" w:rsidRDefault="001E4DE9" w:rsidP="006413F3">
            <w:pPr>
              <w:jc w:val="both"/>
            </w:pPr>
          </w:p>
          <w:p w14:paraId="1D9DFF97" w14:textId="77777777" w:rsidR="00E245FB" w:rsidRPr="00491652" w:rsidRDefault="00E245FB" w:rsidP="006413F3">
            <w:pPr>
              <w:jc w:val="center"/>
            </w:pPr>
          </w:p>
          <w:p w14:paraId="5162F6BB" w14:textId="77777777" w:rsidR="00E245FB" w:rsidRDefault="00CA7452" w:rsidP="007A5046">
            <w:pPr>
              <w:jc w:val="center"/>
            </w:pPr>
            <w:r>
              <w:rPr>
                <w:noProof/>
                <w:lang w:val="en-US" w:eastAsia="en-US"/>
              </w:rPr>
              <w:drawing>
                <wp:inline distT="0" distB="0" distL="0" distR="0" wp14:anchorId="14FF883C" wp14:editId="2A1A202B">
                  <wp:extent cx="3556000" cy="3637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000" cy="3637280"/>
                          </a:xfrm>
                          <a:prstGeom prst="rect">
                            <a:avLst/>
                          </a:prstGeom>
                          <a:noFill/>
                          <a:ln>
                            <a:noFill/>
                          </a:ln>
                        </pic:spPr>
                      </pic:pic>
                    </a:graphicData>
                  </a:graphic>
                </wp:inline>
              </w:drawing>
            </w:r>
          </w:p>
          <w:p w14:paraId="5CA04A95" w14:textId="77777777" w:rsidR="00CA7452" w:rsidRPr="00491652" w:rsidRDefault="00CA7452" w:rsidP="007A5046">
            <w:pPr>
              <w:jc w:val="center"/>
            </w:pPr>
          </w:p>
        </w:tc>
      </w:tr>
      <w:tr w:rsidR="00E245FB" w:rsidRPr="00491652" w14:paraId="3BBCB324" w14:textId="77777777" w:rsidTr="006413F3">
        <w:tc>
          <w:tcPr>
            <w:tcW w:w="10061" w:type="dxa"/>
          </w:tcPr>
          <w:p w14:paraId="7B02F6A3" w14:textId="77777777" w:rsidR="00E245FB" w:rsidRPr="00491652" w:rsidRDefault="00E245FB" w:rsidP="006413F3">
            <w:pPr>
              <w:jc w:val="center"/>
            </w:pPr>
            <w:r w:rsidRPr="00491652">
              <w:t>OBNOVLJIVI VIRI ENERGIJE V PRIMORSKIH OBČINAH</w:t>
            </w:r>
          </w:p>
        </w:tc>
      </w:tr>
      <w:tr w:rsidR="00E245FB" w:rsidRPr="00491652" w14:paraId="69F81E2E" w14:textId="77777777" w:rsidTr="006413F3">
        <w:tc>
          <w:tcPr>
            <w:tcW w:w="10061" w:type="dxa"/>
          </w:tcPr>
          <w:p w14:paraId="51314385" w14:textId="77777777" w:rsidR="00E245FB" w:rsidRPr="00491652" w:rsidRDefault="00E245FB" w:rsidP="006413F3">
            <w:pPr>
              <w:jc w:val="center"/>
            </w:pPr>
            <w:r w:rsidRPr="00491652">
              <w:rPr>
                <w:b/>
                <w:bCs/>
              </w:rPr>
              <w:t>PROGRAM: IZOBRAŽEVANJE IN OZAVEŠČANJE OTROK</w:t>
            </w:r>
          </w:p>
        </w:tc>
      </w:tr>
      <w:tr w:rsidR="000E2505" w:rsidRPr="00491652" w14:paraId="25EA2AB4" w14:textId="77777777" w:rsidTr="003215E0">
        <w:tc>
          <w:tcPr>
            <w:tcW w:w="10061" w:type="dxa"/>
          </w:tcPr>
          <w:p w14:paraId="6EAAB4E2" w14:textId="77777777" w:rsidR="000E2505" w:rsidRPr="00491652" w:rsidRDefault="000E2505" w:rsidP="003215E0">
            <w:pPr>
              <w:jc w:val="center"/>
            </w:pPr>
            <w:r w:rsidRPr="00491652">
              <w:t>Modul: Gorivna celica</w:t>
            </w:r>
          </w:p>
        </w:tc>
      </w:tr>
    </w:tbl>
    <w:p w14:paraId="237504BF" w14:textId="77777777" w:rsidR="00D75E74" w:rsidRPr="00491652" w:rsidRDefault="005E4FAA" w:rsidP="00761207">
      <w:pPr>
        <w:pStyle w:val="Title"/>
        <w:jc w:val="both"/>
        <w:rPr>
          <w:rFonts w:ascii="Times New Roman" w:hAnsi="Times New Roman"/>
          <w:lang w:eastAsia="en-US"/>
        </w:rPr>
      </w:pPr>
      <w:bookmarkStart w:id="12" w:name="_Toc305242360"/>
      <w:r w:rsidRPr="00491652">
        <w:rPr>
          <w:rFonts w:ascii="Times New Roman" w:hAnsi="Times New Roman"/>
          <w:lang w:eastAsia="en-US"/>
        </w:rPr>
        <w:t>1</w:t>
      </w:r>
      <w:r w:rsidR="001E1647" w:rsidRPr="00491652">
        <w:rPr>
          <w:rFonts w:ascii="Times New Roman" w:hAnsi="Times New Roman"/>
          <w:lang w:eastAsia="en-US"/>
        </w:rPr>
        <w:t>1</w:t>
      </w:r>
      <w:r w:rsidR="00DF3B91" w:rsidRPr="00491652">
        <w:rPr>
          <w:rFonts w:ascii="Times New Roman" w:hAnsi="Times New Roman"/>
          <w:lang w:eastAsia="en-US"/>
        </w:rPr>
        <w:t>.</w:t>
      </w:r>
      <w:r w:rsidR="00D75E74" w:rsidRPr="00491652">
        <w:rPr>
          <w:rFonts w:ascii="Times New Roman" w:hAnsi="Times New Roman"/>
          <w:lang w:eastAsia="en-US"/>
        </w:rPr>
        <w:t xml:space="preserve"> </w:t>
      </w:r>
      <w:r w:rsidR="008A0131" w:rsidRPr="00491652">
        <w:rPr>
          <w:rFonts w:ascii="Times New Roman" w:hAnsi="Times New Roman"/>
          <w:lang w:eastAsia="en-US"/>
        </w:rPr>
        <w:t>ZAKLJUČEK</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75E74" w:rsidRPr="00491652" w14:paraId="2EF7878A" w14:textId="77777777" w:rsidTr="00AD2F87">
        <w:tc>
          <w:tcPr>
            <w:tcW w:w="10061" w:type="dxa"/>
          </w:tcPr>
          <w:p w14:paraId="5B43E68E" w14:textId="77777777" w:rsidR="00D75E74" w:rsidRPr="00491652" w:rsidRDefault="00991E41" w:rsidP="00761207">
            <w:pPr>
              <w:jc w:val="both"/>
            </w:pPr>
            <w:r w:rsidRPr="00491652">
              <w:t xml:space="preserve">Spoznal si </w:t>
            </w:r>
            <w:r w:rsidR="002B5EA7" w:rsidRPr="00491652">
              <w:t>delovanje gorivne celice</w:t>
            </w:r>
            <w:r w:rsidRPr="00491652">
              <w:t xml:space="preserve">. Med delom si opazil, da je </w:t>
            </w:r>
            <w:r w:rsidR="002B5EA7" w:rsidRPr="00491652">
              <w:t>polnjenje gorivne celice</w:t>
            </w:r>
            <w:r w:rsidRPr="00491652">
              <w:t xml:space="preserve"> odvisno od različnih </w:t>
            </w:r>
            <w:r w:rsidR="002B5EA7" w:rsidRPr="00491652">
              <w:t>virov napajanja oz. praznjenje gorivne celice</w:t>
            </w:r>
            <w:r w:rsidR="00A74A1D">
              <w:t>,</w:t>
            </w:r>
            <w:r w:rsidR="002B5EA7" w:rsidRPr="00491652">
              <w:t xml:space="preserve"> odvisno od bremena</w:t>
            </w:r>
            <w:r w:rsidRPr="00491652">
              <w:t>.</w:t>
            </w:r>
          </w:p>
          <w:p w14:paraId="56F0C740" w14:textId="77777777" w:rsidR="00991E41" w:rsidRPr="00491652" w:rsidRDefault="00991E41" w:rsidP="00761207">
            <w:pPr>
              <w:jc w:val="both"/>
            </w:pPr>
          </w:p>
          <w:p w14:paraId="6E18D124" w14:textId="77777777" w:rsidR="00DF3B91" w:rsidRPr="00491652" w:rsidRDefault="00DF3B91" w:rsidP="00DF3B91">
            <w:pPr>
              <w:jc w:val="both"/>
              <w:rPr>
                <w:b/>
              </w:rPr>
            </w:pPr>
            <w:r w:rsidRPr="00491652">
              <w:rPr>
                <w:b/>
              </w:rPr>
              <w:t xml:space="preserve">Navedi, katere PREDNOSTI ima pridobivanje električne energije </w:t>
            </w:r>
            <w:r w:rsidR="00EA26B8">
              <w:rPr>
                <w:b/>
              </w:rPr>
              <w:t>z</w:t>
            </w:r>
            <w:r w:rsidRPr="00491652">
              <w:rPr>
                <w:b/>
              </w:rPr>
              <w:t xml:space="preserve"> gorivnimi celicami!</w:t>
            </w:r>
          </w:p>
          <w:p w14:paraId="491C4BB0" w14:textId="77777777" w:rsidR="00DF3B91" w:rsidRPr="00491652" w:rsidRDefault="00DF3B91" w:rsidP="00DF3B91">
            <w:pPr>
              <w:jc w:val="both"/>
            </w:pPr>
          </w:p>
          <w:p w14:paraId="5D907148" w14:textId="77777777" w:rsidR="00DF3B91" w:rsidRPr="00491652" w:rsidRDefault="00DF3B91" w:rsidP="00DF3B91">
            <w:pPr>
              <w:jc w:val="both"/>
            </w:pPr>
          </w:p>
          <w:p w14:paraId="0956C8E7" w14:textId="77777777" w:rsidR="00DF3B91" w:rsidRPr="00491652" w:rsidRDefault="00DF3B91" w:rsidP="00DF3B91">
            <w:pPr>
              <w:jc w:val="both"/>
            </w:pPr>
          </w:p>
          <w:p w14:paraId="6165EF0D" w14:textId="77777777" w:rsidR="00DF3B91" w:rsidRPr="00491652" w:rsidRDefault="00DF3B91" w:rsidP="00DF3B91">
            <w:pPr>
              <w:jc w:val="both"/>
            </w:pPr>
          </w:p>
          <w:p w14:paraId="1E90BB36" w14:textId="77777777" w:rsidR="00DF3B91" w:rsidRPr="00491652" w:rsidRDefault="00DF3B91" w:rsidP="00DF3B91">
            <w:pPr>
              <w:jc w:val="both"/>
            </w:pPr>
          </w:p>
          <w:p w14:paraId="316AD944" w14:textId="77777777" w:rsidR="00DF3B91" w:rsidRPr="00491652" w:rsidRDefault="00DF3B91" w:rsidP="00DF3B91">
            <w:pPr>
              <w:jc w:val="both"/>
            </w:pPr>
          </w:p>
          <w:p w14:paraId="6B1DC697" w14:textId="77777777" w:rsidR="00DF3B91" w:rsidRPr="00491652" w:rsidRDefault="00DF3B91" w:rsidP="00DF3B91">
            <w:pPr>
              <w:jc w:val="both"/>
            </w:pPr>
          </w:p>
          <w:p w14:paraId="7058743B" w14:textId="77777777" w:rsidR="00DF3B91" w:rsidRPr="00491652" w:rsidRDefault="00DF3B91" w:rsidP="00DF3B91">
            <w:pPr>
              <w:jc w:val="both"/>
            </w:pPr>
          </w:p>
          <w:p w14:paraId="0C6FF280" w14:textId="77777777" w:rsidR="00DF3B91" w:rsidRPr="00491652" w:rsidRDefault="00DF3B91" w:rsidP="00DF3B91">
            <w:pPr>
              <w:jc w:val="both"/>
            </w:pPr>
          </w:p>
          <w:p w14:paraId="3DB6BDBD" w14:textId="77777777" w:rsidR="00DF3B91" w:rsidRPr="00491652" w:rsidRDefault="00DF3B91" w:rsidP="00DF3B91">
            <w:pPr>
              <w:jc w:val="both"/>
            </w:pPr>
          </w:p>
          <w:p w14:paraId="2699E011" w14:textId="77777777" w:rsidR="00DF3B91" w:rsidRPr="00491652" w:rsidRDefault="00DF3B91" w:rsidP="00DF3B91">
            <w:pPr>
              <w:jc w:val="both"/>
            </w:pPr>
          </w:p>
          <w:p w14:paraId="7835AEEF" w14:textId="77777777" w:rsidR="00DF3B91" w:rsidRPr="00491652" w:rsidRDefault="00DF3B91" w:rsidP="00DF3B91">
            <w:pPr>
              <w:jc w:val="both"/>
              <w:rPr>
                <w:b/>
              </w:rPr>
            </w:pPr>
            <w:r w:rsidRPr="00491652">
              <w:rPr>
                <w:b/>
              </w:rPr>
              <w:t xml:space="preserve">Navedi, katere SLABOSTI ima pridobivanje električne energije </w:t>
            </w:r>
            <w:r w:rsidR="00EA26B8">
              <w:rPr>
                <w:b/>
              </w:rPr>
              <w:t>z</w:t>
            </w:r>
            <w:r w:rsidRPr="00491652">
              <w:rPr>
                <w:b/>
              </w:rPr>
              <w:t xml:space="preserve"> gorivnimi celicami!</w:t>
            </w:r>
          </w:p>
          <w:p w14:paraId="3E8500F5" w14:textId="77777777" w:rsidR="00DF3B91" w:rsidRPr="00491652" w:rsidRDefault="00DF3B91" w:rsidP="00DF3B91">
            <w:pPr>
              <w:jc w:val="both"/>
            </w:pPr>
          </w:p>
          <w:p w14:paraId="0F8293D8" w14:textId="77777777" w:rsidR="00DF3B91" w:rsidRPr="00491652" w:rsidRDefault="00DF3B91" w:rsidP="00DF3B91">
            <w:pPr>
              <w:jc w:val="both"/>
            </w:pPr>
          </w:p>
          <w:p w14:paraId="1F6E7AF8" w14:textId="77777777" w:rsidR="00DF3B91" w:rsidRPr="00491652" w:rsidRDefault="00DF3B91" w:rsidP="00DF3B91">
            <w:pPr>
              <w:jc w:val="both"/>
            </w:pPr>
          </w:p>
          <w:p w14:paraId="6C704A17" w14:textId="77777777" w:rsidR="00DF3B91" w:rsidRPr="00491652" w:rsidRDefault="00DF3B91" w:rsidP="00DF3B91">
            <w:pPr>
              <w:jc w:val="both"/>
            </w:pPr>
          </w:p>
          <w:p w14:paraId="2AD757EE" w14:textId="77777777" w:rsidR="00DF3B91" w:rsidRPr="00491652" w:rsidRDefault="00DF3B91" w:rsidP="00DF3B91">
            <w:pPr>
              <w:jc w:val="both"/>
            </w:pPr>
          </w:p>
          <w:p w14:paraId="22551DCE" w14:textId="77777777" w:rsidR="00DF3B91" w:rsidRPr="00491652" w:rsidRDefault="00DF3B91" w:rsidP="00DF3B91">
            <w:pPr>
              <w:jc w:val="both"/>
            </w:pPr>
          </w:p>
          <w:p w14:paraId="3665213B" w14:textId="77777777" w:rsidR="00DF3B91" w:rsidRPr="00491652" w:rsidRDefault="00DF3B91" w:rsidP="00DF3B91">
            <w:pPr>
              <w:jc w:val="both"/>
            </w:pPr>
          </w:p>
          <w:p w14:paraId="60B8B384" w14:textId="77777777" w:rsidR="00DF3B91" w:rsidRPr="00491652" w:rsidRDefault="00DF3B91" w:rsidP="00DF3B91">
            <w:pPr>
              <w:jc w:val="both"/>
            </w:pPr>
          </w:p>
          <w:p w14:paraId="28CBBC0D" w14:textId="77777777" w:rsidR="00DF3B91" w:rsidRPr="00491652" w:rsidRDefault="00DF3B91" w:rsidP="00DF3B91">
            <w:pPr>
              <w:jc w:val="both"/>
            </w:pPr>
          </w:p>
          <w:p w14:paraId="2AFA042F" w14:textId="77777777" w:rsidR="00DF3B91" w:rsidRPr="00491652" w:rsidRDefault="00DF3B91" w:rsidP="00DF3B91">
            <w:pPr>
              <w:jc w:val="both"/>
            </w:pPr>
          </w:p>
          <w:p w14:paraId="547F4129" w14:textId="77777777" w:rsidR="00DF3B91" w:rsidRPr="00491652" w:rsidRDefault="00DF3B91" w:rsidP="00DF3B91">
            <w:pPr>
              <w:jc w:val="both"/>
            </w:pPr>
          </w:p>
          <w:p w14:paraId="30F3A3AD" w14:textId="77777777" w:rsidR="00DF3B91" w:rsidRPr="00491652" w:rsidRDefault="00DF3B91" w:rsidP="00DF3B91">
            <w:pPr>
              <w:jc w:val="both"/>
              <w:rPr>
                <w:b/>
              </w:rPr>
            </w:pPr>
            <w:r w:rsidRPr="00491652">
              <w:rPr>
                <w:b/>
              </w:rPr>
              <w:t xml:space="preserve">Navedi primere UPORABE pridobivanja električne energije </w:t>
            </w:r>
            <w:r w:rsidR="00EA26B8">
              <w:rPr>
                <w:b/>
              </w:rPr>
              <w:t>z</w:t>
            </w:r>
            <w:r w:rsidRPr="00491652">
              <w:rPr>
                <w:b/>
              </w:rPr>
              <w:t xml:space="preserve"> gorivnimi celicami!</w:t>
            </w:r>
          </w:p>
          <w:p w14:paraId="0DDAFF43" w14:textId="77777777" w:rsidR="00DF3B91" w:rsidRPr="00491652" w:rsidRDefault="00DF3B91" w:rsidP="00DF3B91">
            <w:pPr>
              <w:jc w:val="both"/>
            </w:pPr>
          </w:p>
          <w:p w14:paraId="257F77E5" w14:textId="77777777" w:rsidR="00DF3B91" w:rsidRPr="00491652" w:rsidRDefault="00DF3B91" w:rsidP="00DF3B91">
            <w:pPr>
              <w:jc w:val="both"/>
            </w:pPr>
          </w:p>
          <w:p w14:paraId="26275BC4" w14:textId="77777777" w:rsidR="00DF3B91" w:rsidRPr="00491652" w:rsidRDefault="00DF3B91" w:rsidP="00DF3B91">
            <w:pPr>
              <w:jc w:val="both"/>
            </w:pPr>
          </w:p>
          <w:p w14:paraId="4EF8444C" w14:textId="77777777" w:rsidR="00D75E74" w:rsidRPr="00491652" w:rsidRDefault="00D75E74" w:rsidP="00761207">
            <w:pPr>
              <w:jc w:val="both"/>
            </w:pPr>
          </w:p>
          <w:p w14:paraId="2560E623" w14:textId="77777777" w:rsidR="00D75E74" w:rsidRPr="00491652" w:rsidRDefault="00D75E74" w:rsidP="00761207">
            <w:pPr>
              <w:jc w:val="both"/>
            </w:pPr>
          </w:p>
          <w:p w14:paraId="11698DFB" w14:textId="77777777" w:rsidR="00D75E74" w:rsidRPr="00491652" w:rsidRDefault="00D75E74" w:rsidP="00761207">
            <w:pPr>
              <w:jc w:val="both"/>
            </w:pPr>
          </w:p>
          <w:p w14:paraId="197891AE" w14:textId="77777777" w:rsidR="00D75E74" w:rsidRPr="00491652" w:rsidRDefault="00D75E74" w:rsidP="00761207">
            <w:pPr>
              <w:jc w:val="both"/>
            </w:pPr>
          </w:p>
          <w:p w14:paraId="41797C3B" w14:textId="77777777" w:rsidR="00D75E74" w:rsidRPr="00491652" w:rsidRDefault="00D75E74" w:rsidP="00761207">
            <w:pPr>
              <w:jc w:val="both"/>
            </w:pPr>
          </w:p>
          <w:p w14:paraId="6C9FA9DD" w14:textId="77777777" w:rsidR="00D75E74" w:rsidRPr="00491652" w:rsidRDefault="00D75E74" w:rsidP="00761207">
            <w:pPr>
              <w:jc w:val="both"/>
            </w:pPr>
          </w:p>
          <w:p w14:paraId="44447999" w14:textId="77777777" w:rsidR="00D75E74" w:rsidRPr="00491652" w:rsidRDefault="00D75E74" w:rsidP="00761207">
            <w:pPr>
              <w:jc w:val="both"/>
            </w:pPr>
          </w:p>
          <w:p w14:paraId="11F9B53B" w14:textId="77777777" w:rsidR="00D75E74" w:rsidRPr="00491652" w:rsidRDefault="00D75E74" w:rsidP="00761207">
            <w:pPr>
              <w:jc w:val="both"/>
            </w:pPr>
          </w:p>
          <w:p w14:paraId="33AA5953" w14:textId="77777777" w:rsidR="00D75E74" w:rsidRPr="00491652" w:rsidRDefault="00D75E74" w:rsidP="00761207">
            <w:pPr>
              <w:jc w:val="both"/>
            </w:pPr>
          </w:p>
          <w:p w14:paraId="2931842B" w14:textId="77777777" w:rsidR="00D75E74" w:rsidRPr="00491652" w:rsidRDefault="00D75E74" w:rsidP="00761207">
            <w:pPr>
              <w:jc w:val="both"/>
            </w:pPr>
          </w:p>
          <w:p w14:paraId="6BA8363E" w14:textId="77777777" w:rsidR="00D75E74" w:rsidRDefault="00D75E74" w:rsidP="00761207">
            <w:pPr>
              <w:jc w:val="both"/>
            </w:pPr>
          </w:p>
          <w:p w14:paraId="2F35D373" w14:textId="77777777" w:rsidR="00CA7452" w:rsidRDefault="00CA7452" w:rsidP="00761207">
            <w:pPr>
              <w:jc w:val="both"/>
            </w:pPr>
          </w:p>
          <w:p w14:paraId="3EFD9E0C" w14:textId="77777777" w:rsidR="00CA7452" w:rsidRPr="00491652" w:rsidRDefault="00CA7452" w:rsidP="00761207">
            <w:pPr>
              <w:jc w:val="both"/>
            </w:pPr>
          </w:p>
          <w:p w14:paraId="22A4FFD6" w14:textId="77777777" w:rsidR="00D75E74" w:rsidRPr="00491652" w:rsidRDefault="00D75E74" w:rsidP="00761207">
            <w:pPr>
              <w:jc w:val="both"/>
            </w:pPr>
          </w:p>
        </w:tc>
      </w:tr>
      <w:tr w:rsidR="00D75E74" w:rsidRPr="00491652" w14:paraId="46C79F24" w14:textId="77777777" w:rsidTr="00AD2F87">
        <w:tc>
          <w:tcPr>
            <w:tcW w:w="10061" w:type="dxa"/>
          </w:tcPr>
          <w:p w14:paraId="691787F5" w14:textId="77777777" w:rsidR="00D75E74" w:rsidRPr="00491652" w:rsidRDefault="00D75E74" w:rsidP="00DF3B91">
            <w:pPr>
              <w:jc w:val="center"/>
            </w:pPr>
            <w:r w:rsidRPr="00491652">
              <w:t>OBNOVLJIVI VIRI ENERGIJE V PRIMORSKIH OBČINAH</w:t>
            </w:r>
          </w:p>
        </w:tc>
      </w:tr>
      <w:tr w:rsidR="00D75E74" w:rsidRPr="00491652" w14:paraId="38DE94A8" w14:textId="77777777" w:rsidTr="00AD2F87">
        <w:tc>
          <w:tcPr>
            <w:tcW w:w="10061" w:type="dxa"/>
          </w:tcPr>
          <w:p w14:paraId="7330F973" w14:textId="77777777" w:rsidR="00D75E74" w:rsidRPr="00491652" w:rsidRDefault="00D75E74" w:rsidP="00DF3B91">
            <w:pPr>
              <w:jc w:val="center"/>
            </w:pPr>
            <w:r w:rsidRPr="00491652">
              <w:rPr>
                <w:b/>
                <w:bCs/>
              </w:rPr>
              <w:t>PROGRAM: IZOBRAŽEVANJE IN OZAVEŠČANJE OTROK</w:t>
            </w:r>
          </w:p>
        </w:tc>
      </w:tr>
      <w:tr w:rsidR="000E2505" w:rsidRPr="00491652" w14:paraId="03A65627" w14:textId="77777777" w:rsidTr="003215E0">
        <w:tc>
          <w:tcPr>
            <w:tcW w:w="10061" w:type="dxa"/>
          </w:tcPr>
          <w:p w14:paraId="4DF9CFD1" w14:textId="77777777" w:rsidR="000E2505" w:rsidRPr="00491652" w:rsidRDefault="000E2505" w:rsidP="003215E0">
            <w:pPr>
              <w:jc w:val="center"/>
            </w:pPr>
            <w:r w:rsidRPr="00491652">
              <w:t>Modul: Gorivna celica</w:t>
            </w:r>
          </w:p>
        </w:tc>
      </w:tr>
    </w:tbl>
    <w:p w14:paraId="1F43C5C0" w14:textId="77777777" w:rsidR="00D75E74" w:rsidRPr="00491652" w:rsidRDefault="005E4FAA" w:rsidP="00761207">
      <w:pPr>
        <w:pStyle w:val="Title"/>
        <w:jc w:val="both"/>
        <w:rPr>
          <w:rFonts w:ascii="Times New Roman" w:hAnsi="Times New Roman"/>
          <w:lang w:eastAsia="en-US"/>
        </w:rPr>
      </w:pPr>
      <w:bookmarkStart w:id="13" w:name="_Toc305242361"/>
      <w:r w:rsidRPr="00491652">
        <w:rPr>
          <w:rFonts w:ascii="Times New Roman" w:hAnsi="Times New Roman"/>
          <w:lang w:eastAsia="en-US"/>
        </w:rPr>
        <w:t>1</w:t>
      </w:r>
      <w:r w:rsidR="001E1647" w:rsidRPr="00491652">
        <w:rPr>
          <w:rFonts w:ascii="Times New Roman" w:hAnsi="Times New Roman"/>
          <w:lang w:eastAsia="en-US"/>
        </w:rPr>
        <w:t>2</w:t>
      </w:r>
      <w:r w:rsidR="00DF3B91" w:rsidRPr="00491652">
        <w:rPr>
          <w:rFonts w:ascii="Times New Roman" w:hAnsi="Times New Roman"/>
          <w:lang w:eastAsia="en-US"/>
        </w:rPr>
        <w:t>.</w:t>
      </w:r>
      <w:r w:rsidR="00D75E74" w:rsidRPr="00491652">
        <w:rPr>
          <w:rFonts w:ascii="Times New Roman" w:hAnsi="Times New Roman"/>
          <w:lang w:eastAsia="en-US"/>
        </w:rPr>
        <w:t xml:space="preserve"> </w:t>
      </w:r>
      <w:r w:rsidR="00036F8D" w:rsidRPr="00491652">
        <w:rPr>
          <w:rFonts w:ascii="Times New Roman" w:hAnsi="Times New Roman"/>
          <w:lang w:eastAsia="en-US"/>
        </w:rPr>
        <w:t>PREDLOGI ZA IZBOLJŠAVE</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75E74" w:rsidRPr="00491652" w14:paraId="71B20771" w14:textId="77777777" w:rsidTr="00AD2F87">
        <w:tc>
          <w:tcPr>
            <w:tcW w:w="10061" w:type="dxa"/>
          </w:tcPr>
          <w:p w14:paraId="06061758" w14:textId="77777777" w:rsidR="00D75E74" w:rsidRPr="00491652" w:rsidRDefault="002B5EA7" w:rsidP="00761207">
            <w:pPr>
              <w:jc w:val="both"/>
            </w:pPr>
            <w:r w:rsidRPr="00491652">
              <w:t>Model z gorivno celico</w:t>
            </w:r>
            <w:r w:rsidR="00A17ADD" w:rsidRPr="00491652">
              <w:t xml:space="preserve"> je bil izdelan tako, da si na njem lahko spoznal različne električne veličine. Naučil si se tudi veliko o uporabi </w:t>
            </w:r>
            <w:r w:rsidRPr="00491652">
              <w:t>gorivnih celic</w:t>
            </w:r>
            <w:r w:rsidR="00A17ADD" w:rsidRPr="00491652">
              <w:t>.</w:t>
            </w:r>
          </w:p>
          <w:p w14:paraId="32BA2E1C" w14:textId="77777777" w:rsidR="00A74A1D" w:rsidRDefault="002B5EA7" w:rsidP="00761207">
            <w:pPr>
              <w:jc w:val="both"/>
            </w:pPr>
            <w:r w:rsidRPr="00491652">
              <w:t>Predlagaj</w:t>
            </w:r>
            <w:r w:rsidR="00A17ADD" w:rsidRPr="00491652">
              <w:t>, navedi in opiši</w:t>
            </w:r>
            <w:r w:rsidR="00D128B2">
              <w:t>,</w:t>
            </w:r>
            <w:r w:rsidR="00A17ADD" w:rsidRPr="00491652">
              <w:t xml:space="preserve"> kako bi lahko takšen model še izboljšal. Ali bi ta model lahko up</w:t>
            </w:r>
            <w:r w:rsidR="00D128B2">
              <w:t>orabili tudi v druge namene</w:t>
            </w:r>
            <w:r w:rsidR="00A74A1D">
              <w:t>?</w:t>
            </w:r>
          </w:p>
          <w:p w14:paraId="2B87C948" w14:textId="77777777" w:rsidR="00A74A1D" w:rsidRDefault="00A74A1D" w:rsidP="00761207">
            <w:pPr>
              <w:jc w:val="both"/>
            </w:pPr>
          </w:p>
          <w:p w14:paraId="13419238" w14:textId="77777777" w:rsidR="00A17ADD" w:rsidRPr="00491652" w:rsidRDefault="00A17ADD" w:rsidP="00761207">
            <w:pPr>
              <w:jc w:val="both"/>
            </w:pPr>
            <w:r w:rsidRPr="00491652">
              <w:t xml:space="preserve">Na priloženem listu opiši, skiciraj tvoje zamisli.  </w:t>
            </w:r>
          </w:p>
          <w:p w14:paraId="5593379F" w14:textId="77777777" w:rsidR="00D75E74" w:rsidRPr="00491652" w:rsidRDefault="00D75E74" w:rsidP="00761207">
            <w:pPr>
              <w:jc w:val="both"/>
            </w:pPr>
          </w:p>
          <w:p w14:paraId="0BC9C155" w14:textId="77777777" w:rsidR="00D75E74" w:rsidRPr="00491652" w:rsidRDefault="00D75E74" w:rsidP="00761207">
            <w:pPr>
              <w:jc w:val="both"/>
            </w:pPr>
          </w:p>
          <w:p w14:paraId="560A82F0" w14:textId="77777777" w:rsidR="00D75E74" w:rsidRPr="00491652" w:rsidRDefault="00D75E74" w:rsidP="00761207">
            <w:pPr>
              <w:jc w:val="both"/>
            </w:pPr>
          </w:p>
          <w:p w14:paraId="6C4E1FB4" w14:textId="77777777" w:rsidR="00D75E74" w:rsidRPr="00491652" w:rsidRDefault="00D75E74" w:rsidP="00761207">
            <w:pPr>
              <w:jc w:val="both"/>
            </w:pPr>
          </w:p>
          <w:p w14:paraId="0C233986" w14:textId="77777777" w:rsidR="00D75E74" w:rsidRPr="00491652" w:rsidRDefault="00D75E74" w:rsidP="00761207">
            <w:pPr>
              <w:jc w:val="both"/>
            </w:pPr>
          </w:p>
          <w:p w14:paraId="3E628A58" w14:textId="77777777" w:rsidR="00D75E74" w:rsidRPr="00491652" w:rsidRDefault="00D75E74" w:rsidP="00761207">
            <w:pPr>
              <w:jc w:val="both"/>
            </w:pPr>
          </w:p>
          <w:p w14:paraId="65622271" w14:textId="77777777" w:rsidR="00D75E74" w:rsidRPr="00491652" w:rsidRDefault="00D75E74" w:rsidP="00761207">
            <w:pPr>
              <w:jc w:val="both"/>
            </w:pPr>
          </w:p>
          <w:p w14:paraId="00D0260A" w14:textId="77777777" w:rsidR="00D75E74" w:rsidRPr="00491652" w:rsidRDefault="00D75E74" w:rsidP="00761207">
            <w:pPr>
              <w:jc w:val="both"/>
            </w:pPr>
          </w:p>
          <w:p w14:paraId="4C501111" w14:textId="77777777" w:rsidR="00D75E74" w:rsidRPr="00491652" w:rsidRDefault="00D75E74" w:rsidP="00761207">
            <w:pPr>
              <w:jc w:val="both"/>
            </w:pPr>
          </w:p>
          <w:p w14:paraId="36ABA54D" w14:textId="77777777" w:rsidR="00D75E74" w:rsidRPr="00491652" w:rsidRDefault="00D75E74" w:rsidP="00761207">
            <w:pPr>
              <w:jc w:val="both"/>
            </w:pPr>
          </w:p>
          <w:p w14:paraId="71F13E08" w14:textId="77777777" w:rsidR="00D75E74" w:rsidRPr="00491652" w:rsidRDefault="00D75E74" w:rsidP="00761207">
            <w:pPr>
              <w:jc w:val="both"/>
            </w:pPr>
          </w:p>
          <w:p w14:paraId="4EE5A88D" w14:textId="77777777" w:rsidR="00D75E74" w:rsidRPr="00491652" w:rsidRDefault="00D75E74" w:rsidP="00761207">
            <w:pPr>
              <w:jc w:val="both"/>
            </w:pPr>
          </w:p>
          <w:p w14:paraId="5B7FF593" w14:textId="77777777" w:rsidR="00D75E74" w:rsidRPr="00491652" w:rsidRDefault="00D75E74" w:rsidP="00761207">
            <w:pPr>
              <w:jc w:val="both"/>
            </w:pPr>
          </w:p>
          <w:p w14:paraId="56FCE5C3" w14:textId="77777777" w:rsidR="00D75E74" w:rsidRPr="00491652" w:rsidRDefault="00D75E74" w:rsidP="00761207">
            <w:pPr>
              <w:jc w:val="both"/>
            </w:pPr>
          </w:p>
          <w:p w14:paraId="3F07501E" w14:textId="77777777" w:rsidR="00D75E74" w:rsidRPr="00491652" w:rsidRDefault="00D75E74" w:rsidP="00761207">
            <w:pPr>
              <w:jc w:val="both"/>
            </w:pPr>
          </w:p>
          <w:p w14:paraId="1699666B" w14:textId="77777777" w:rsidR="00D75E74" w:rsidRPr="00491652" w:rsidRDefault="00D75E74" w:rsidP="00761207">
            <w:pPr>
              <w:jc w:val="both"/>
            </w:pPr>
          </w:p>
          <w:p w14:paraId="15FAD058" w14:textId="77777777" w:rsidR="00D75E74" w:rsidRPr="00491652" w:rsidRDefault="00D75E74" w:rsidP="00761207">
            <w:pPr>
              <w:jc w:val="both"/>
            </w:pPr>
          </w:p>
          <w:p w14:paraId="52177FA8" w14:textId="77777777" w:rsidR="00D75E74" w:rsidRPr="00491652" w:rsidRDefault="00D75E74" w:rsidP="00761207">
            <w:pPr>
              <w:jc w:val="both"/>
            </w:pPr>
          </w:p>
          <w:p w14:paraId="6A893901" w14:textId="77777777" w:rsidR="00D75E74" w:rsidRPr="00491652" w:rsidRDefault="00D75E74" w:rsidP="00761207">
            <w:pPr>
              <w:jc w:val="both"/>
            </w:pPr>
          </w:p>
          <w:p w14:paraId="2D5CC790" w14:textId="77777777" w:rsidR="00D75E74" w:rsidRPr="00491652" w:rsidRDefault="00D75E74" w:rsidP="00761207">
            <w:pPr>
              <w:jc w:val="both"/>
            </w:pPr>
          </w:p>
          <w:p w14:paraId="5B609DE0" w14:textId="77777777" w:rsidR="00D75E74" w:rsidRPr="00491652" w:rsidRDefault="00D75E74" w:rsidP="00761207">
            <w:pPr>
              <w:jc w:val="both"/>
            </w:pPr>
          </w:p>
          <w:p w14:paraId="24958DEB" w14:textId="77777777" w:rsidR="00D75E74" w:rsidRPr="00491652" w:rsidRDefault="00D75E74" w:rsidP="00761207">
            <w:pPr>
              <w:jc w:val="both"/>
            </w:pPr>
          </w:p>
          <w:p w14:paraId="1872274C" w14:textId="77777777" w:rsidR="00D75E74" w:rsidRPr="00491652" w:rsidRDefault="00D75E74" w:rsidP="00761207">
            <w:pPr>
              <w:jc w:val="both"/>
            </w:pPr>
          </w:p>
          <w:p w14:paraId="6E5A478D" w14:textId="77777777" w:rsidR="00D75E74" w:rsidRPr="00491652" w:rsidRDefault="00D75E74" w:rsidP="00761207">
            <w:pPr>
              <w:jc w:val="both"/>
            </w:pPr>
          </w:p>
          <w:p w14:paraId="1877EE3A" w14:textId="77777777" w:rsidR="00D75E74" w:rsidRPr="00491652" w:rsidRDefault="00D75E74" w:rsidP="00761207">
            <w:pPr>
              <w:jc w:val="both"/>
            </w:pPr>
          </w:p>
          <w:p w14:paraId="4BFAE03D" w14:textId="77777777" w:rsidR="00D75E74" w:rsidRPr="00491652" w:rsidRDefault="00D75E74" w:rsidP="00761207">
            <w:pPr>
              <w:jc w:val="both"/>
            </w:pPr>
          </w:p>
          <w:p w14:paraId="727974B3" w14:textId="77777777" w:rsidR="00D75E74" w:rsidRPr="00491652" w:rsidRDefault="00D75E74" w:rsidP="00761207">
            <w:pPr>
              <w:jc w:val="both"/>
            </w:pPr>
          </w:p>
          <w:p w14:paraId="387EF07D" w14:textId="77777777" w:rsidR="00D75E74" w:rsidRPr="00491652" w:rsidRDefault="00D75E74" w:rsidP="00761207">
            <w:pPr>
              <w:jc w:val="both"/>
            </w:pPr>
          </w:p>
          <w:p w14:paraId="78DCAFD1" w14:textId="77777777" w:rsidR="00D75E74" w:rsidRPr="00491652" w:rsidRDefault="00D75E74" w:rsidP="00761207">
            <w:pPr>
              <w:jc w:val="both"/>
            </w:pPr>
          </w:p>
          <w:p w14:paraId="4551DEE9" w14:textId="77777777" w:rsidR="00D75E74" w:rsidRPr="00491652" w:rsidRDefault="00D75E74" w:rsidP="00761207">
            <w:pPr>
              <w:jc w:val="both"/>
            </w:pPr>
          </w:p>
          <w:p w14:paraId="70E15F64" w14:textId="77777777" w:rsidR="00D75E74" w:rsidRPr="00491652" w:rsidRDefault="00D75E74" w:rsidP="00761207">
            <w:pPr>
              <w:jc w:val="both"/>
            </w:pPr>
          </w:p>
          <w:p w14:paraId="11157BDD" w14:textId="77777777" w:rsidR="00D75E74" w:rsidRPr="00491652" w:rsidRDefault="00D75E74" w:rsidP="00761207">
            <w:pPr>
              <w:jc w:val="both"/>
            </w:pPr>
          </w:p>
          <w:p w14:paraId="003D7C92" w14:textId="77777777" w:rsidR="00D75E74" w:rsidRDefault="00D75E74" w:rsidP="00761207">
            <w:pPr>
              <w:jc w:val="both"/>
            </w:pPr>
          </w:p>
          <w:p w14:paraId="51E091C1" w14:textId="77777777" w:rsidR="00CA7452" w:rsidRDefault="00CA7452" w:rsidP="00761207">
            <w:pPr>
              <w:jc w:val="both"/>
            </w:pPr>
          </w:p>
          <w:p w14:paraId="2F44731B" w14:textId="77777777" w:rsidR="00CA7452" w:rsidRPr="00491652" w:rsidRDefault="00CA7452" w:rsidP="00761207">
            <w:pPr>
              <w:jc w:val="both"/>
            </w:pPr>
          </w:p>
          <w:p w14:paraId="70009A70" w14:textId="77777777" w:rsidR="00D75E74" w:rsidRPr="00491652" w:rsidRDefault="00D75E74" w:rsidP="00761207">
            <w:pPr>
              <w:jc w:val="both"/>
            </w:pPr>
          </w:p>
          <w:p w14:paraId="6231AD67" w14:textId="77777777" w:rsidR="00D75E74" w:rsidRPr="00491652" w:rsidRDefault="00D75E74" w:rsidP="00761207">
            <w:pPr>
              <w:jc w:val="both"/>
            </w:pPr>
          </w:p>
          <w:p w14:paraId="26D625DB" w14:textId="77777777" w:rsidR="00D75E74" w:rsidRPr="00491652" w:rsidRDefault="00D75E74" w:rsidP="00761207">
            <w:pPr>
              <w:jc w:val="both"/>
            </w:pPr>
          </w:p>
          <w:p w14:paraId="00770972" w14:textId="77777777" w:rsidR="00D75E74" w:rsidRPr="00491652" w:rsidRDefault="00D75E74" w:rsidP="00761207">
            <w:pPr>
              <w:jc w:val="both"/>
            </w:pPr>
          </w:p>
        </w:tc>
      </w:tr>
      <w:tr w:rsidR="00D75E74" w:rsidRPr="00491652" w14:paraId="545741D5" w14:textId="77777777" w:rsidTr="00AD2F87">
        <w:tc>
          <w:tcPr>
            <w:tcW w:w="10061" w:type="dxa"/>
          </w:tcPr>
          <w:p w14:paraId="55D4809F" w14:textId="77777777" w:rsidR="00D75E74" w:rsidRPr="00491652" w:rsidRDefault="00D75E74" w:rsidP="00DF3B91">
            <w:pPr>
              <w:jc w:val="center"/>
            </w:pPr>
            <w:r w:rsidRPr="00491652">
              <w:t>OBNOVLJIVI VIRI ENERGIJE V PRIMORSKIH OBČINAH</w:t>
            </w:r>
          </w:p>
        </w:tc>
      </w:tr>
      <w:tr w:rsidR="00D75E74" w:rsidRPr="00491652" w14:paraId="411BBB44" w14:textId="77777777" w:rsidTr="00AD2F87">
        <w:tc>
          <w:tcPr>
            <w:tcW w:w="10061" w:type="dxa"/>
          </w:tcPr>
          <w:p w14:paraId="32855BB3" w14:textId="77777777" w:rsidR="00D75E74" w:rsidRPr="00491652" w:rsidRDefault="00D75E74" w:rsidP="00DF3B91">
            <w:pPr>
              <w:jc w:val="center"/>
            </w:pPr>
            <w:r w:rsidRPr="00491652">
              <w:rPr>
                <w:b/>
                <w:bCs/>
              </w:rPr>
              <w:t>PROGRAM: IZOBRAŽEVANJE IN OZAVEŠČANJE OTROK</w:t>
            </w:r>
          </w:p>
        </w:tc>
      </w:tr>
      <w:tr w:rsidR="00DF3B91" w:rsidRPr="00491652" w14:paraId="7CBCA50D" w14:textId="77777777" w:rsidTr="003215E0">
        <w:tc>
          <w:tcPr>
            <w:tcW w:w="10061" w:type="dxa"/>
          </w:tcPr>
          <w:p w14:paraId="5FEC065A" w14:textId="77777777" w:rsidR="00DF3B91" w:rsidRPr="00491652" w:rsidRDefault="00DF3B91" w:rsidP="00DF3B91">
            <w:pPr>
              <w:jc w:val="center"/>
            </w:pPr>
            <w:r w:rsidRPr="00491652">
              <w:t>Modul: Gorivna celica</w:t>
            </w:r>
          </w:p>
        </w:tc>
      </w:tr>
    </w:tbl>
    <w:p w14:paraId="6C14D550" w14:textId="77777777" w:rsidR="00DF3B91" w:rsidRPr="00491652" w:rsidRDefault="00DF3B91" w:rsidP="00DF3B91">
      <w:pPr>
        <w:pStyle w:val="Title"/>
        <w:jc w:val="both"/>
        <w:rPr>
          <w:rFonts w:ascii="Times New Roman" w:hAnsi="Times New Roman"/>
          <w:lang w:eastAsia="en-US"/>
        </w:rPr>
      </w:pPr>
      <w:bookmarkStart w:id="14" w:name="_Toc302331496"/>
      <w:bookmarkStart w:id="15" w:name="_Toc305242362"/>
      <w:r w:rsidRPr="00491652">
        <w:rPr>
          <w:rFonts w:ascii="Times New Roman" w:hAnsi="Times New Roman"/>
          <w:lang w:eastAsia="en-US"/>
        </w:rPr>
        <w:t>13. DODATNI LIST ZA ODGOVORE</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F3B91" w:rsidRPr="00491652" w14:paraId="41F90FE6" w14:textId="77777777" w:rsidTr="003215E0">
        <w:tc>
          <w:tcPr>
            <w:tcW w:w="10061" w:type="dxa"/>
          </w:tcPr>
          <w:p w14:paraId="764845FC" w14:textId="77777777" w:rsidR="00DF3B91" w:rsidRPr="00491652" w:rsidRDefault="00DF3B91" w:rsidP="003215E0">
            <w:pPr>
              <w:jc w:val="both"/>
            </w:pPr>
          </w:p>
          <w:p w14:paraId="4DB1D25A" w14:textId="77777777" w:rsidR="00DF3B91" w:rsidRPr="00491652" w:rsidRDefault="00DF3B91" w:rsidP="003215E0">
            <w:pPr>
              <w:jc w:val="both"/>
            </w:pPr>
          </w:p>
          <w:p w14:paraId="39DF9FA3" w14:textId="77777777" w:rsidR="00DF3B91" w:rsidRPr="00491652" w:rsidRDefault="00DF3B91" w:rsidP="003215E0">
            <w:pPr>
              <w:jc w:val="both"/>
            </w:pPr>
          </w:p>
          <w:p w14:paraId="52FBFAFE" w14:textId="77777777" w:rsidR="00DF3B91" w:rsidRPr="00491652" w:rsidRDefault="00DF3B91" w:rsidP="003215E0">
            <w:pPr>
              <w:jc w:val="both"/>
            </w:pPr>
          </w:p>
          <w:p w14:paraId="27D8C6C1" w14:textId="77777777" w:rsidR="00DF3B91" w:rsidRPr="00491652" w:rsidRDefault="00DF3B91" w:rsidP="003215E0">
            <w:pPr>
              <w:jc w:val="both"/>
            </w:pPr>
          </w:p>
          <w:p w14:paraId="424DA3D8" w14:textId="77777777" w:rsidR="00DF3B91" w:rsidRPr="00491652" w:rsidRDefault="00DF3B91" w:rsidP="003215E0">
            <w:pPr>
              <w:jc w:val="both"/>
            </w:pPr>
          </w:p>
          <w:p w14:paraId="3793651E" w14:textId="77777777" w:rsidR="00DF3B91" w:rsidRPr="00491652" w:rsidRDefault="00DF3B91" w:rsidP="003215E0">
            <w:pPr>
              <w:jc w:val="both"/>
            </w:pPr>
          </w:p>
          <w:p w14:paraId="2C9B0CF6" w14:textId="77777777" w:rsidR="00DF3B91" w:rsidRPr="00491652" w:rsidRDefault="00DF3B91" w:rsidP="003215E0">
            <w:pPr>
              <w:jc w:val="both"/>
            </w:pPr>
          </w:p>
          <w:p w14:paraId="534D03C5" w14:textId="77777777" w:rsidR="00DF3B91" w:rsidRPr="00491652" w:rsidRDefault="00DF3B91" w:rsidP="003215E0">
            <w:pPr>
              <w:jc w:val="both"/>
            </w:pPr>
          </w:p>
          <w:p w14:paraId="4C968491" w14:textId="77777777" w:rsidR="00DF3B91" w:rsidRPr="00491652" w:rsidRDefault="00DF3B91" w:rsidP="003215E0">
            <w:pPr>
              <w:jc w:val="both"/>
            </w:pPr>
          </w:p>
          <w:p w14:paraId="45688D03" w14:textId="77777777" w:rsidR="00DF3B91" w:rsidRPr="00491652" w:rsidRDefault="00DF3B91" w:rsidP="003215E0">
            <w:pPr>
              <w:jc w:val="both"/>
            </w:pPr>
          </w:p>
          <w:p w14:paraId="56F679DD" w14:textId="77777777" w:rsidR="00DF3B91" w:rsidRPr="00491652" w:rsidRDefault="00DF3B91" w:rsidP="003215E0">
            <w:pPr>
              <w:jc w:val="both"/>
            </w:pPr>
          </w:p>
          <w:p w14:paraId="48AE01F4" w14:textId="77777777" w:rsidR="00DF3B91" w:rsidRPr="00491652" w:rsidRDefault="00DF3B91" w:rsidP="003215E0">
            <w:pPr>
              <w:jc w:val="both"/>
            </w:pPr>
          </w:p>
          <w:p w14:paraId="568DD258" w14:textId="77777777" w:rsidR="00DF3B91" w:rsidRPr="00491652" w:rsidRDefault="00DF3B91" w:rsidP="003215E0">
            <w:pPr>
              <w:jc w:val="both"/>
            </w:pPr>
          </w:p>
          <w:p w14:paraId="19CB589B" w14:textId="77777777" w:rsidR="00DF3B91" w:rsidRPr="00491652" w:rsidRDefault="00DF3B91" w:rsidP="003215E0">
            <w:pPr>
              <w:jc w:val="both"/>
            </w:pPr>
          </w:p>
          <w:p w14:paraId="2912F599" w14:textId="77777777" w:rsidR="00DF3B91" w:rsidRPr="00491652" w:rsidRDefault="00DF3B91" w:rsidP="003215E0">
            <w:pPr>
              <w:jc w:val="both"/>
            </w:pPr>
          </w:p>
          <w:p w14:paraId="5764A667" w14:textId="77777777" w:rsidR="00DF3B91" w:rsidRPr="00491652" w:rsidRDefault="00DF3B91" w:rsidP="003215E0">
            <w:pPr>
              <w:jc w:val="both"/>
            </w:pPr>
          </w:p>
          <w:p w14:paraId="4B50A39F" w14:textId="77777777" w:rsidR="00DF3B91" w:rsidRPr="00491652" w:rsidRDefault="00DF3B91" w:rsidP="003215E0">
            <w:pPr>
              <w:jc w:val="both"/>
            </w:pPr>
          </w:p>
          <w:p w14:paraId="6FA1DB4F" w14:textId="77777777" w:rsidR="00DF3B91" w:rsidRPr="00491652" w:rsidRDefault="00DF3B91" w:rsidP="003215E0">
            <w:pPr>
              <w:jc w:val="both"/>
            </w:pPr>
          </w:p>
          <w:p w14:paraId="2F6749A8" w14:textId="77777777" w:rsidR="00DF3B91" w:rsidRPr="00491652" w:rsidRDefault="00DF3B91" w:rsidP="003215E0">
            <w:pPr>
              <w:jc w:val="both"/>
            </w:pPr>
          </w:p>
          <w:p w14:paraId="2881717F" w14:textId="77777777" w:rsidR="00DF3B91" w:rsidRPr="00491652" w:rsidRDefault="00DF3B91" w:rsidP="003215E0">
            <w:pPr>
              <w:jc w:val="both"/>
            </w:pPr>
          </w:p>
          <w:p w14:paraId="08EBE936" w14:textId="77777777" w:rsidR="00DF3B91" w:rsidRPr="00491652" w:rsidRDefault="00DF3B91" w:rsidP="003215E0">
            <w:pPr>
              <w:jc w:val="both"/>
            </w:pPr>
          </w:p>
          <w:p w14:paraId="5D5E6873" w14:textId="77777777" w:rsidR="00DF3B91" w:rsidRPr="00491652" w:rsidRDefault="00DF3B91" w:rsidP="003215E0">
            <w:pPr>
              <w:jc w:val="both"/>
            </w:pPr>
          </w:p>
          <w:p w14:paraId="09D9E796" w14:textId="77777777" w:rsidR="00DF3B91" w:rsidRPr="00491652" w:rsidRDefault="00DF3B91" w:rsidP="003215E0">
            <w:pPr>
              <w:jc w:val="both"/>
            </w:pPr>
          </w:p>
          <w:p w14:paraId="079616E0" w14:textId="77777777" w:rsidR="00DF3B91" w:rsidRPr="00491652" w:rsidRDefault="00DF3B91" w:rsidP="003215E0">
            <w:pPr>
              <w:jc w:val="both"/>
            </w:pPr>
          </w:p>
          <w:p w14:paraId="23F83764" w14:textId="77777777" w:rsidR="00DF3B91" w:rsidRPr="00491652" w:rsidRDefault="00DF3B91" w:rsidP="003215E0">
            <w:pPr>
              <w:jc w:val="both"/>
            </w:pPr>
          </w:p>
          <w:p w14:paraId="0471AAA8" w14:textId="77777777" w:rsidR="00DF3B91" w:rsidRPr="00491652" w:rsidRDefault="00DF3B91" w:rsidP="003215E0">
            <w:pPr>
              <w:jc w:val="both"/>
            </w:pPr>
          </w:p>
          <w:p w14:paraId="17ACB2C5" w14:textId="77777777" w:rsidR="00DF3B91" w:rsidRPr="00491652" w:rsidRDefault="00DF3B91" w:rsidP="003215E0">
            <w:pPr>
              <w:jc w:val="both"/>
            </w:pPr>
          </w:p>
          <w:p w14:paraId="5752EAD5" w14:textId="77777777" w:rsidR="00DF3B91" w:rsidRPr="00491652" w:rsidRDefault="00DF3B91" w:rsidP="003215E0">
            <w:pPr>
              <w:jc w:val="both"/>
            </w:pPr>
          </w:p>
          <w:p w14:paraId="2307E138" w14:textId="77777777" w:rsidR="00DF3B91" w:rsidRPr="00491652" w:rsidRDefault="00DF3B91" w:rsidP="003215E0">
            <w:pPr>
              <w:jc w:val="both"/>
            </w:pPr>
          </w:p>
          <w:p w14:paraId="0057F425" w14:textId="77777777" w:rsidR="00DF3B91" w:rsidRPr="00491652" w:rsidRDefault="00DF3B91" w:rsidP="003215E0">
            <w:pPr>
              <w:jc w:val="both"/>
            </w:pPr>
          </w:p>
          <w:p w14:paraId="493DD7E7" w14:textId="77777777" w:rsidR="00DF3B91" w:rsidRPr="00491652" w:rsidRDefault="00DF3B91" w:rsidP="003215E0">
            <w:pPr>
              <w:jc w:val="both"/>
            </w:pPr>
          </w:p>
          <w:p w14:paraId="6490960E" w14:textId="77777777" w:rsidR="00DF3B91" w:rsidRPr="00491652" w:rsidRDefault="00DF3B91" w:rsidP="003215E0">
            <w:pPr>
              <w:jc w:val="both"/>
            </w:pPr>
          </w:p>
          <w:p w14:paraId="19D976D9" w14:textId="77777777" w:rsidR="00DF3B91" w:rsidRPr="00491652" w:rsidRDefault="00DF3B91" w:rsidP="003215E0">
            <w:pPr>
              <w:jc w:val="both"/>
            </w:pPr>
          </w:p>
          <w:p w14:paraId="46B11B8D" w14:textId="77777777" w:rsidR="00DF3B91" w:rsidRPr="00491652" w:rsidRDefault="00DF3B91" w:rsidP="003215E0">
            <w:pPr>
              <w:jc w:val="both"/>
            </w:pPr>
          </w:p>
          <w:p w14:paraId="137ADD52" w14:textId="77777777" w:rsidR="00DF3B91" w:rsidRPr="00491652" w:rsidRDefault="00DF3B91" w:rsidP="003215E0">
            <w:pPr>
              <w:jc w:val="both"/>
            </w:pPr>
          </w:p>
          <w:p w14:paraId="6B89583F" w14:textId="77777777" w:rsidR="00DF3B91" w:rsidRPr="00491652" w:rsidRDefault="00DF3B91" w:rsidP="003215E0">
            <w:pPr>
              <w:jc w:val="both"/>
            </w:pPr>
          </w:p>
          <w:p w14:paraId="0F0B5157" w14:textId="77777777" w:rsidR="00DF3B91" w:rsidRPr="00491652" w:rsidRDefault="00DF3B91" w:rsidP="003215E0">
            <w:pPr>
              <w:jc w:val="both"/>
            </w:pPr>
          </w:p>
          <w:p w14:paraId="403C322C" w14:textId="77777777" w:rsidR="00DF3B91" w:rsidRPr="00491652" w:rsidRDefault="00DF3B91" w:rsidP="003215E0">
            <w:pPr>
              <w:jc w:val="both"/>
            </w:pPr>
          </w:p>
          <w:p w14:paraId="605DAB55" w14:textId="77777777" w:rsidR="00DF3B91" w:rsidRDefault="00DF3B91" w:rsidP="003215E0">
            <w:pPr>
              <w:jc w:val="both"/>
            </w:pPr>
          </w:p>
          <w:p w14:paraId="0482C48F" w14:textId="77777777" w:rsidR="00CA7452" w:rsidRDefault="00CA7452" w:rsidP="003215E0">
            <w:pPr>
              <w:jc w:val="both"/>
            </w:pPr>
          </w:p>
          <w:p w14:paraId="27BB4BE9" w14:textId="77777777" w:rsidR="00CA7452" w:rsidRPr="00491652" w:rsidRDefault="00CA7452" w:rsidP="003215E0">
            <w:pPr>
              <w:jc w:val="both"/>
            </w:pPr>
          </w:p>
          <w:p w14:paraId="575BF8B1" w14:textId="77777777" w:rsidR="00DF3B91" w:rsidRPr="00491652" w:rsidRDefault="00DF3B91" w:rsidP="003215E0">
            <w:pPr>
              <w:jc w:val="both"/>
            </w:pPr>
          </w:p>
          <w:p w14:paraId="7E609057" w14:textId="77777777" w:rsidR="00DF3B91" w:rsidRPr="00491652" w:rsidRDefault="00DF3B91" w:rsidP="003215E0">
            <w:pPr>
              <w:jc w:val="both"/>
            </w:pPr>
          </w:p>
          <w:p w14:paraId="598E44FA" w14:textId="77777777" w:rsidR="00DF3B91" w:rsidRPr="00491652" w:rsidRDefault="00DF3B91" w:rsidP="003215E0">
            <w:pPr>
              <w:jc w:val="both"/>
            </w:pPr>
          </w:p>
        </w:tc>
      </w:tr>
      <w:tr w:rsidR="00DF3B91" w:rsidRPr="00491652" w14:paraId="5F23062A" w14:textId="77777777" w:rsidTr="003215E0">
        <w:tc>
          <w:tcPr>
            <w:tcW w:w="10061" w:type="dxa"/>
          </w:tcPr>
          <w:p w14:paraId="0AE3C5AC" w14:textId="77777777" w:rsidR="00DF3B91" w:rsidRPr="00491652" w:rsidRDefault="00DF3B91" w:rsidP="003215E0">
            <w:pPr>
              <w:jc w:val="center"/>
            </w:pPr>
            <w:r w:rsidRPr="00491652">
              <w:t>OBNOVLJIVI VIRI ENERGIJE V PRIMORSKIH OBČINAH</w:t>
            </w:r>
          </w:p>
        </w:tc>
      </w:tr>
      <w:tr w:rsidR="00DF3B91" w:rsidRPr="00491652" w14:paraId="515F4D05" w14:textId="77777777" w:rsidTr="003215E0">
        <w:tc>
          <w:tcPr>
            <w:tcW w:w="10061" w:type="dxa"/>
          </w:tcPr>
          <w:p w14:paraId="5DB05950" w14:textId="77777777" w:rsidR="00DF3B91" w:rsidRPr="00491652" w:rsidRDefault="00DF3B91" w:rsidP="003215E0">
            <w:pPr>
              <w:jc w:val="center"/>
            </w:pPr>
            <w:r w:rsidRPr="00491652">
              <w:rPr>
                <w:b/>
                <w:bCs/>
              </w:rPr>
              <w:t>PROGRAM: IZOBRAŽEVANJE IN OZAVEŠČANJE OTROK</w:t>
            </w:r>
          </w:p>
        </w:tc>
      </w:tr>
      <w:tr w:rsidR="00DF3B91" w:rsidRPr="00491652" w14:paraId="26E363EB" w14:textId="77777777" w:rsidTr="003215E0">
        <w:tc>
          <w:tcPr>
            <w:tcW w:w="10061" w:type="dxa"/>
          </w:tcPr>
          <w:p w14:paraId="501A956D" w14:textId="77777777" w:rsidR="00DF3B91" w:rsidRPr="00491652" w:rsidRDefault="00DF3B91" w:rsidP="003215E0">
            <w:pPr>
              <w:jc w:val="center"/>
            </w:pPr>
            <w:r w:rsidRPr="00491652">
              <w:t>Modul: Gorivna celica</w:t>
            </w:r>
          </w:p>
        </w:tc>
      </w:tr>
    </w:tbl>
    <w:p w14:paraId="7C7D08BB" w14:textId="77777777" w:rsidR="0015696F" w:rsidRPr="009B0DAC" w:rsidRDefault="0015696F" w:rsidP="009B0DAC">
      <w:pPr>
        <w:tabs>
          <w:tab w:val="left" w:pos="1360"/>
        </w:tabs>
      </w:pPr>
    </w:p>
    <w:sectPr w:rsidR="0015696F" w:rsidRPr="009B0DAC" w:rsidSect="00EA4C46">
      <w:pgSz w:w="11906" w:h="16838" w:code="9"/>
      <w:pgMar w:top="1134" w:right="1134" w:bottom="1644" w:left="1134" w:header="567" w:footer="567"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8CE33" w14:textId="77777777" w:rsidR="00EA4C46" w:rsidRDefault="00EA4C46">
      <w:r>
        <w:separator/>
      </w:r>
    </w:p>
  </w:endnote>
  <w:endnote w:type="continuationSeparator" w:id="0">
    <w:p w14:paraId="2E82FF26" w14:textId="77777777" w:rsidR="00EA4C46" w:rsidRDefault="00EA4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4217C" w14:textId="77777777" w:rsidR="00EA4C46" w:rsidRDefault="00EA4C46">
    <w:pPr>
      <w:pStyle w:val="Footer"/>
    </w:pPr>
    <w:r>
      <w:fldChar w:fldCharType="begin"/>
    </w:r>
    <w:r>
      <w:instrText xml:space="preserve"> PAGE   \* MERGEFORMAT </w:instrText>
    </w:r>
    <w:r>
      <w:fldChar w:fldCharType="separate"/>
    </w:r>
    <w:r w:rsidR="00A56E2A">
      <w:rPr>
        <w:noProof/>
      </w:rPr>
      <w:t>2</w:t>
    </w:r>
    <w:r>
      <w:fldChar w:fldCharType="end"/>
    </w:r>
  </w:p>
  <w:p w14:paraId="0CA56765" w14:textId="77777777" w:rsidR="00EA4C46" w:rsidRPr="00C95B1A" w:rsidRDefault="00EA4C46" w:rsidP="00C95B1A">
    <w:pPr>
      <w:pStyle w:val="Footer"/>
      <w:rPr>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907A9" w14:textId="77777777" w:rsidR="00EA4C46" w:rsidRDefault="00EA4C46" w:rsidP="005243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6E2A">
      <w:rPr>
        <w:rStyle w:val="PageNumber"/>
        <w:noProof/>
      </w:rPr>
      <w:t>1</w:t>
    </w:r>
    <w:r>
      <w:rPr>
        <w:rStyle w:val="PageNumber"/>
      </w:rPr>
      <w:fldChar w:fldCharType="end"/>
    </w:r>
  </w:p>
  <w:p w14:paraId="1BE7E2DF" w14:textId="77777777" w:rsidR="00EA4C46" w:rsidRDefault="00EA4C46" w:rsidP="005243B1">
    <w:pPr>
      <w:pStyle w:val="Footer"/>
      <w:rPr>
        <w:rStyle w:val="PageNumber"/>
      </w:rPr>
    </w:pPr>
  </w:p>
  <w:p w14:paraId="29F73DE2" w14:textId="77777777" w:rsidR="00EA4C46" w:rsidRDefault="00EA4C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0D834" w14:textId="77777777" w:rsidR="00EA4C46" w:rsidRDefault="00EA4C46">
      <w:r>
        <w:separator/>
      </w:r>
    </w:p>
  </w:footnote>
  <w:footnote w:type="continuationSeparator" w:id="0">
    <w:p w14:paraId="588D3C9F" w14:textId="77777777" w:rsidR="00EA4C46" w:rsidRDefault="00EA4C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4E41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A08AA"/>
    <w:multiLevelType w:val="multilevel"/>
    <w:tmpl w:val="C098353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63277"/>
    <w:multiLevelType w:val="hybridMultilevel"/>
    <w:tmpl w:val="657CB3FA"/>
    <w:lvl w:ilvl="0" w:tplc="F8208C1C">
      <w:start w:val="1"/>
      <w:numFmt w:val="bullet"/>
      <w:lvlText w:val="•"/>
      <w:lvlJc w:val="left"/>
      <w:pPr>
        <w:tabs>
          <w:tab w:val="num" w:pos="720"/>
        </w:tabs>
        <w:ind w:left="720" w:hanging="360"/>
      </w:pPr>
      <w:rPr>
        <w:rFonts w:ascii="Times New Roman" w:hAnsi="Times New Roman" w:hint="default"/>
      </w:rPr>
    </w:lvl>
    <w:lvl w:ilvl="1" w:tplc="72583BD2" w:tentative="1">
      <w:start w:val="1"/>
      <w:numFmt w:val="bullet"/>
      <w:lvlText w:val="•"/>
      <w:lvlJc w:val="left"/>
      <w:pPr>
        <w:tabs>
          <w:tab w:val="num" w:pos="1440"/>
        </w:tabs>
        <w:ind w:left="1440" w:hanging="360"/>
      </w:pPr>
      <w:rPr>
        <w:rFonts w:ascii="Times New Roman" w:hAnsi="Times New Roman" w:hint="default"/>
      </w:rPr>
    </w:lvl>
    <w:lvl w:ilvl="2" w:tplc="69B0E89C" w:tentative="1">
      <w:start w:val="1"/>
      <w:numFmt w:val="bullet"/>
      <w:lvlText w:val="•"/>
      <w:lvlJc w:val="left"/>
      <w:pPr>
        <w:tabs>
          <w:tab w:val="num" w:pos="2160"/>
        </w:tabs>
        <w:ind w:left="2160" w:hanging="360"/>
      </w:pPr>
      <w:rPr>
        <w:rFonts w:ascii="Times New Roman" w:hAnsi="Times New Roman" w:hint="default"/>
      </w:rPr>
    </w:lvl>
    <w:lvl w:ilvl="3" w:tplc="4000C82E" w:tentative="1">
      <w:start w:val="1"/>
      <w:numFmt w:val="bullet"/>
      <w:lvlText w:val="•"/>
      <w:lvlJc w:val="left"/>
      <w:pPr>
        <w:tabs>
          <w:tab w:val="num" w:pos="2880"/>
        </w:tabs>
        <w:ind w:left="2880" w:hanging="360"/>
      </w:pPr>
      <w:rPr>
        <w:rFonts w:ascii="Times New Roman" w:hAnsi="Times New Roman" w:hint="default"/>
      </w:rPr>
    </w:lvl>
    <w:lvl w:ilvl="4" w:tplc="23189092" w:tentative="1">
      <w:start w:val="1"/>
      <w:numFmt w:val="bullet"/>
      <w:lvlText w:val="•"/>
      <w:lvlJc w:val="left"/>
      <w:pPr>
        <w:tabs>
          <w:tab w:val="num" w:pos="3600"/>
        </w:tabs>
        <w:ind w:left="3600" w:hanging="360"/>
      </w:pPr>
      <w:rPr>
        <w:rFonts w:ascii="Times New Roman" w:hAnsi="Times New Roman" w:hint="default"/>
      </w:rPr>
    </w:lvl>
    <w:lvl w:ilvl="5" w:tplc="A6CA133E" w:tentative="1">
      <w:start w:val="1"/>
      <w:numFmt w:val="bullet"/>
      <w:lvlText w:val="•"/>
      <w:lvlJc w:val="left"/>
      <w:pPr>
        <w:tabs>
          <w:tab w:val="num" w:pos="4320"/>
        </w:tabs>
        <w:ind w:left="4320" w:hanging="360"/>
      </w:pPr>
      <w:rPr>
        <w:rFonts w:ascii="Times New Roman" w:hAnsi="Times New Roman" w:hint="default"/>
      </w:rPr>
    </w:lvl>
    <w:lvl w:ilvl="6" w:tplc="99165A7A" w:tentative="1">
      <w:start w:val="1"/>
      <w:numFmt w:val="bullet"/>
      <w:lvlText w:val="•"/>
      <w:lvlJc w:val="left"/>
      <w:pPr>
        <w:tabs>
          <w:tab w:val="num" w:pos="5040"/>
        </w:tabs>
        <w:ind w:left="5040" w:hanging="360"/>
      </w:pPr>
      <w:rPr>
        <w:rFonts w:ascii="Times New Roman" w:hAnsi="Times New Roman" w:hint="default"/>
      </w:rPr>
    </w:lvl>
    <w:lvl w:ilvl="7" w:tplc="78F8202E" w:tentative="1">
      <w:start w:val="1"/>
      <w:numFmt w:val="bullet"/>
      <w:lvlText w:val="•"/>
      <w:lvlJc w:val="left"/>
      <w:pPr>
        <w:tabs>
          <w:tab w:val="num" w:pos="5760"/>
        </w:tabs>
        <w:ind w:left="5760" w:hanging="360"/>
      </w:pPr>
      <w:rPr>
        <w:rFonts w:ascii="Times New Roman" w:hAnsi="Times New Roman" w:hint="default"/>
      </w:rPr>
    </w:lvl>
    <w:lvl w:ilvl="8" w:tplc="0736EBE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452D6D"/>
    <w:multiLevelType w:val="hybridMultilevel"/>
    <w:tmpl w:val="CE4EFA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B1C5048"/>
    <w:multiLevelType w:val="hybridMultilevel"/>
    <w:tmpl w:val="7F626FDA"/>
    <w:lvl w:ilvl="0" w:tplc="7522F2CE">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FA60200"/>
    <w:multiLevelType w:val="hybridMultilevel"/>
    <w:tmpl w:val="887C798A"/>
    <w:lvl w:ilvl="0" w:tplc="3C5E3C1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07F0BDE"/>
    <w:multiLevelType w:val="hybridMultilevel"/>
    <w:tmpl w:val="D2664038"/>
    <w:lvl w:ilvl="0" w:tplc="0424000B">
      <w:start w:val="1"/>
      <w:numFmt w:val="bullet"/>
      <w:lvlText w:val=""/>
      <w:lvlJc w:val="left"/>
      <w:pPr>
        <w:ind w:left="1004" w:hanging="360"/>
      </w:pPr>
      <w:rPr>
        <w:rFonts w:ascii="Wingdings" w:hAnsi="Wingdings"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7">
    <w:nsid w:val="147F7677"/>
    <w:multiLevelType w:val="hybridMultilevel"/>
    <w:tmpl w:val="1F12602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84A0C25"/>
    <w:multiLevelType w:val="multilevel"/>
    <w:tmpl w:val="32E0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A34B39"/>
    <w:multiLevelType w:val="multilevel"/>
    <w:tmpl w:val="28CA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CC23AB"/>
    <w:multiLevelType w:val="hybridMultilevel"/>
    <w:tmpl w:val="048492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D573D95"/>
    <w:multiLevelType w:val="hybridMultilevel"/>
    <w:tmpl w:val="65944752"/>
    <w:lvl w:ilvl="0" w:tplc="AA9C9A80">
      <w:start w:val="1"/>
      <w:numFmt w:val="bullet"/>
      <w:lvlText w:val="-"/>
      <w:lvlJc w:val="left"/>
      <w:pPr>
        <w:tabs>
          <w:tab w:val="num" w:pos="720"/>
        </w:tabs>
        <w:ind w:left="720" w:hanging="360"/>
      </w:pPr>
      <w:rPr>
        <w:rFonts w:ascii="Times New Roman" w:hAnsi="Times New Roman" w:hint="default"/>
      </w:rPr>
    </w:lvl>
    <w:lvl w:ilvl="1" w:tplc="B5B20780" w:tentative="1">
      <w:start w:val="1"/>
      <w:numFmt w:val="bullet"/>
      <w:lvlText w:val="-"/>
      <w:lvlJc w:val="left"/>
      <w:pPr>
        <w:tabs>
          <w:tab w:val="num" w:pos="1440"/>
        </w:tabs>
        <w:ind w:left="1440" w:hanging="360"/>
      </w:pPr>
      <w:rPr>
        <w:rFonts w:ascii="Times New Roman" w:hAnsi="Times New Roman" w:hint="default"/>
      </w:rPr>
    </w:lvl>
    <w:lvl w:ilvl="2" w:tplc="06F2C732" w:tentative="1">
      <w:start w:val="1"/>
      <w:numFmt w:val="bullet"/>
      <w:lvlText w:val="-"/>
      <w:lvlJc w:val="left"/>
      <w:pPr>
        <w:tabs>
          <w:tab w:val="num" w:pos="2160"/>
        </w:tabs>
        <w:ind w:left="2160" w:hanging="360"/>
      </w:pPr>
      <w:rPr>
        <w:rFonts w:ascii="Times New Roman" w:hAnsi="Times New Roman" w:hint="default"/>
      </w:rPr>
    </w:lvl>
    <w:lvl w:ilvl="3" w:tplc="5684A1EA" w:tentative="1">
      <w:start w:val="1"/>
      <w:numFmt w:val="bullet"/>
      <w:lvlText w:val="-"/>
      <w:lvlJc w:val="left"/>
      <w:pPr>
        <w:tabs>
          <w:tab w:val="num" w:pos="2880"/>
        </w:tabs>
        <w:ind w:left="2880" w:hanging="360"/>
      </w:pPr>
      <w:rPr>
        <w:rFonts w:ascii="Times New Roman" w:hAnsi="Times New Roman" w:hint="default"/>
      </w:rPr>
    </w:lvl>
    <w:lvl w:ilvl="4" w:tplc="F668B638" w:tentative="1">
      <w:start w:val="1"/>
      <w:numFmt w:val="bullet"/>
      <w:lvlText w:val="-"/>
      <w:lvlJc w:val="left"/>
      <w:pPr>
        <w:tabs>
          <w:tab w:val="num" w:pos="3600"/>
        </w:tabs>
        <w:ind w:left="3600" w:hanging="360"/>
      </w:pPr>
      <w:rPr>
        <w:rFonts w:ascii="Times New Roman" w:hAnsi="Times New Roman" w:hint="default"/>
      </w:rPr>
    </w:lvl>
    <w:lvl w:ilvl="5" w:tplc="2B5E193A" w:tentative="1">
      <w:start w:val="1"/>
      <w:numFmt w:val="bullet"/>
      <w:lvlText w:val="-"/>
      <w:lvlJc w:val="left"/>
      <w:pPr>
        <w:tabs>
          <w:tab w:val="num" w:pos="4320"/>
        </w:tabs>
        <w:ind w:left="4320" w:hanging="360"/>
      </w:pPr>
      <w:rPr>
        <w:rFonts w:ascii="Times New Roman" w:hAnsi="Times New Roman" w:hint="default"/>
      </w:rPr>
    </w:lvl>
    <w:lvl w:ilvl="6" w:tplc="30E8BC64" w:tentative="1">
      <w:start w:val="1"/>
      <w:numFmt w:val="bullet"/>
      <w:lvlText w:val="-"/>
      <w:lvlJc w:val="left"/>
      <w:pPr>
        <w:tabs>
          <w:tab w:val="num" w:pos="5040"/>
        </w:tabs>
        <w:ind w:left="5040" w:hanging="360"/>
      </w:pPr>
      <w:rPr>
        <w:rFonts w:ascii="Times New Roman" w:hAnsi="Times New Roman" w:hint="default"/>
      </w:rPr>
    </w:lvl>
    <w:lvl w:ilvl="7" w:tplc="F54E3748" w:tentative="1">
      <w:start w:val="1"/>
      <w:numFmt w:val="bullet"/>
      <w:lvlText w:val="-"/>
      <w:lvlJc w:val="left"/>
      <w:pPr>
        <w:tabs>
          <w:tab w:val="num" w:pos="5760"/>
        </w:tabs>
        <w:ind w:left="5760" w:hanging="360"/>
      </w:pPr>
      <w:rPr>
        <w:rFonts w:ascii="Times New Roman" w:hAnsi="Times New Roman" w:hint="default"/>
      </w:rPr>
    </w:lvl>
    <w:lvl w:ilvl="8" w:tplc="4D7E47D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D8A6AA5"/>
    <w:multiLevelType w:val="multilevel"/>
    <w:tmpl w:val="09740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915FE8"/>
    <w:multiLevelType w:val="hybridMultilevel"/>
    <w:tmpl w:val="8B1081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15319A0"/>
    <w:multiLevelType w:val="hybridMultilevel"/>
    <w:tmpl w:val="8E200124"/>
    <w:lvl w:ilvl="0" w:tplc="023E503C">
      <w:start w:val="1"/>
      <w:numFmt w:val="bullet"/>
      <w:lvlText w:val="-"/>
      <w:lvlJc w:val="left"/>
      <w:pPr>
        <w:tabs>
          <w:tab w:val="num" w:pos="720"/>
        </w:tabs>
        <w:ind w:left="720" w:hanging="360"/>
      </w:pPr>
      <w:rPr>
        <w:rFonts w:ascii="Times New Roman" w:hAnsi="Times New Roman" w:hint="default"/>
      </w:rPr>
    </w:lvl>
    <w:lvl w:ilvl="1" w:tplc="641888E2" w:tentative="1">
      <w:start w:val="1"/>
      <w:numFmt w:val="bullet"/>
      <w:lvlText w:val="-"/>
      <w:lvlJc w:val="left"/>
      <w:pPr>
        <w:tabs>
          <w:tab w:val="num" w:pos="1440"/>
        </w:tabs>
        <w:ind w:left="1440" w:hanging="360"/>
      </w:pPr>
      <w:rPr>
        <w:rFonts w:ascii="Times New Roman" w:hAnsi="Times New Roman" w:hint="default"/>
      </w:rPr>
    </w:lvl>
    <w:lvl w:ilvl="2" w:tplc="BC78ED10" w:tentative="1">
      <w:start w:val="1"/>
      <w:numFmt w:val="bullet"/>
      <w:lvlText w:val="-"/>
      <w:lvlJc w:val="left"/>
      <w:pPr>
        <w:tabs>
          <w:tab w:val="num" w:pos="2160"/>
        </w:tabs>
        <w:ind w:left="2160" w:hanging="360"/>
      </w:pPr>
      <w:rPr>
        <w:rFonts w:ascii="Times New Roman" w:hAnsi="Times New Roman" w:hint="default"/>
      </w:rPr>
    </w:lvl>
    <w:lvl w:ilvl="3" w:tplc="322A004A" w:tentative="1">
      <w:start w:val="1"/>
      <w:numFmt w:val="bullet"/>
      <w:lvlText w:val="-"/>
      <w:lvlJc w:val="left"/>
      <w:pPr>
        <w:tabs>
          <w:tab w:val="num" w:pos="2880"/>
        </w:tabs>
        <w:ind w:left="2880" w:hanging="360"/>
      </w:pPr>
      <w:rPr>
        <w:rFonts w:ascii="Times New Roman" w:hAnsi="Times New Roman" w:hint="default"/>
      </w:rPr>
    </w:lvl>
    <w:lvl w:ilvl="4" w:tplc="507C3A32" w:tentative="1">
      <w:start w:val="1"/>
      <w:numFmt w:val="bullet"/>
      <w:lvlText w:val="-"/>
      <w:lvlJc w:val="left"/>
      <w:pPr>
        <w:tabs>
          <w:tab w:val="num" w:pos="3600"/>
        </w:tabs>
        <w:ind w:left="3600" w:hanging="360"/>
      </w:pPr>
      <w:rPr>
        <w:rFonts w:ascii="Times New Roman" w:hAnsi="Times New Roman" w:hint="default"/>
      </w:rPr>
    </w:lvl>
    <w:lvl w:ilvl="5" w:tplc="07C445A2" w:tentative="1">
      <w:start w:val="1"/>
      <w:numFmt w:val="bullet"/>
      <w:lvlText w:val="-"/>
      <w:lvlJc w:val="left"/>
      <w:pPr>
        <w:tabs>
          <w:tab w:val="num" w:pos="4320"/>
        </w:tabs>
        <w:ind w:left="4320" w:hanging="360"/>
      </w:pPr>
      <w:rPr>
        <w:rFonts w:ascii="Times New Roman" w:hAnsi="Times New Roman" w:hint="default"/>
      </w:rPr>
    </w:lvl>
    <w:lvl w:ilvl="6" w:tplc="ACE45888" w:tentative="1">
      <w:start w:val="1"/>
      <w:numFmt w:val="bullet"/>
      <w:lvlText w:val="-"/>
      <w:lvlJc w:val="left"/>
      <w:pPr>
        <w:tabs>
          <w:tab w:val="num" w:pos="5040"/>
        </w:tabs>
        <w:ind w:left="5040" w:hanging="360"/>
      </w:pPr>
      <w:rPr>
        <w:rFonts w:ascii="Times New Roman" w:hAnsi="Times New Roman" w:hint="default"/>
      </w:rPr>
    </w:lvl>
    <w:lvl w:ilvl="7" w:tplc="DD709F14" w:tentative="1">
      <w:start w:val="1"/>
      <w:numFmt w:val="bullet"/>
      <w:lvlText w:val="-"/>
      <w:lvlJc w:val="left"/>
      <w:pPr>
        <w:tabs>
          <w:tab w:val="num" w:pos="5760"/>
        </w:tabs>
        <w:ind w:left="5760" w:hanging="360"/>
      </w:pPr>
      <w:rPr>
        <w:rFonts w:ascii="Times New Roman" w:hAnsi="Times New Roman" w:hint="default"/>
      </w:rPr>
    </w:lvl>
    <w:lvl w:ilvl="8" w:tplc="2FAC4EC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1DA5416"/>
    <w:multiLevelType w:val="hybridMultilevel"/>
    <w:tmpl w:val="FECCA628"/>
    <w:lvl w:ilvl="0" w:tplc="CEFAFF12">
      <w:start w:val="1"/>
      <w:numFmt w:val="decimal"/>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2110B86"/>
    <w:multiLevelType w:val="hybridMultilevel"/>
    <w:tmpl w:val="9A065376"/>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7">
    <w:nsid w:val="232C0850"/>
    <w:multiLevelType w:val="multilevel"/>
    <w:tmpl w:val="1E24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F533AE"/>
    <w:multiLevelType w:val="hybridMultilevel"/>
    <w:tmpl w:val="917265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4395709"/>
    <w:multiLevelType w:val="hybridMultilevel"/>
    <w:tmpl w:val="964211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933531D"/>
    <w:multiLevelType w:val="hybridMultilevel"/>
    <w:tmpl w:val="AFC0E12C"/>
    <w:lvl w:ilvl="0" w:tplc="FFA4009A">
      <w:start w:val="1"/>
      <w:numFmt w:val="bullet"/>
      <w:lvlText w:val="-"/>
      <w:lvlJc w:val="left"/>
      <w:pPr>
        <w:tabs>
          <w:tab w:val="num" w:pos="720"/>
        </w:tabs>
        <w:ind w:left="720" w:hanging="360"/>
      </w:pPr>
      <w:rPr>
        <w:rFonts w:ascii="Times New Roman" w:hAnsi="Times New Roman" w:hint="default"/>
      </w:rPr>
    </w:lvl>
    <w:lvl w:ilvl="1" w:tplc="732CF092" w:tentative="1">
      <w:start w:val="1"/>
      <w:numFmt w:val="bullet"/>
      <w:lvlText w:val="-"/>
      <w:lvlJc w:val="left"/>
      <w:pPr>
        <w:tabs>
          <w:tab w:val="num" w:pos="1440"/>
        </w:tabs>
        <w:ind w:left="1440" w:hanging="360"/>
      </w:pPr>
      <w:rPr>
        <w:rFonts w:ascii="Times New Roman" w:hAnsi="Times New Roman" w:hint="default"/>
      </w:rPr>
    </w:lvl>
    <w:lvl w:ilvl="2" w:tplc="DA14E0D6" w:tentative="1">
      <w:start w:val="1"/>
      <w:numFmt w:val="bullet"/>
      <w:lvlText w:val="-"/>
      <w:lvlJc w:val="left"/>
      <w:pPr>
        <w:tabs>
          <w:tab w:val="num" w:pos="2160"/>
        </w:tabs>
        <w:ind w:left="2160" w:hanging="360"/>
      </w:pPr>
      <w:rPr>
        <w:rFonts w:ascii="Times New Roman" w:hAnsi="Times New Roman" w:hint="default"/>
      </w:rPr>
    </w:lvl>
    <w:lvl w:ilvl="3" w:tplc="FD0C4550" w:tentative="1">
      <w:start w:val="1"/>
      <w:numFmt w:val="bullet"/>
      <w:lvlText w:val="-"/>
      <w:lvlJc w:val="left"/>
      <w:pPr>
        <w:tabs>
          <w:tab w:val="num" w:pos="2880"/>
        </w:tabs>
        <w:ind w:left="2880" w:hanging="360"/>
      </w:pPr>
      <w:rPr>
        <w:rFonts w:ascii="Times New Roman" w:hAnsi="Times New Roman" w:hint="default"/>
      </w:rPr>
    </w:lvl>
    <w:lvl w:ilvl="4" w:tplc="7506F10A" w:tentative="1">
      <w:start w:val="1"/>
      <w:numFmt w:val="bullet"/>
      <w:lvlText w:val="-"/>
      <w:lvlJc w:val="left"/>
      <w:pPr>
        <w:tabs>
          <w:tab w:val="num" w:pos="3600"/>
        </w:tabs>
        <w:ind w:left="3600" w:hanging="360"/>
      </w:pPr>
      <w:rPr>
        <w:rFonts w:ascii="Times New Roman" w:hAnsi="Times New Roman" w:hint="default"/>
      </w:rPr>
    </w:lvl>
    <w:lvl w:ilvl="5" w:tplc="976C7508" w:tentative="1">
      <w:start w:val="1"/>
      <w:numFmt w:val="bullet"/>
      <w:lvlText w:val="-"/>
      <w:lvlJc w:val="left"/>
      <w:pPr>
        <w:tabs>
          <w:tab w:val="num" w:pos="4320"/>
        </w:tabs>
        <w:ind w:left="4320" w:hanging="360"/>
      </w:pPr>
      <w:rPr>
        <w:rFonts w:ascii="Times New Roman" w:hAnsi="Times New Roman" w:hint="default"/>
      </w:rPr>
    </w:lvl>
    <w:lvl w:ilvl="6" w:tplc="41584130" w:tentative="1">
      <w:start w:val="1"/>
      <w:numFmt w:val="bullet"/>
      <w:lvlText w:val="-"/>
      <w:lvlJc w:val="left"/>
      <w:pPr>
        <w:tabs>
          <w:tab w:val="num" w:pos="5040"/>
        </w:tabs>
        <w:ind w:left="5040" w:hanging="360"/>
      </w:pPr>
      <w:rPr>
        <w:rFonts w:ascii="Times New Roman" w:hAnsi="Times New Roman" w:hint="default"/>
      </w:rPr>
    </w:lvl>
    <w:lvl w:ilvl="7" w:tplc="4C90818E" w:tentative="1">
      <w:start w:val="1"/>
      <w:numFmt w:val="bullet"/>
      <w:lvlText w:val="-"/>
      <w:lvlJc w:val="left"/>
      <w:pPr>
        <w:tabs>
          <w:tab w:val="num" w:pos="5760"/>
        </w:tabs>
        <w:ind w:left="5760" w:hanging="360"/>
      </w:pPr>
      <w:rPr>
        <w:rFonts w:ascii="Times New Roman" w:hAnsi="Times New Roman" w:hint="default"/>
      </w:rPr>
    </w:lvl>
    <w:lvl w:ilvl="8" w:tplc="C81C86B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FE21B28"/>
    <w:multiLevelType w:val="hybridMultilevel"/>
    <w:tmpl w:val="FAD42D34"/>
    <w:lvl w:ilvl="0" w:tplc="A44684EE">
      <w:start w:val="1"/>
      <w:numFmt w:val="bullet"/>
      <w:lvlText w:val="-"/>
      <w:lvlJc w:val="left"/>
      <w:pPr>
        <w:tabs>
          <w:tab w:val="num" w:pos="720"/>
        </w:tabs>
        <w:ind w:left="720" w:hanging="360"/>
      </w:pPr>
      <w:rPr>
        <w:rFonts w:ascii="Times New Roman" w:hAnsi="Times New Roman" w:hint="default"/>
      </w:rPr>
    </w:lvl>
    <w:lvl w:ilvl="1" w:tplc="4530CD76" w:tentative="1">
      <w:start w:val="1"/>
      <w:numFmt w:val="bullet"/>
      <w:lvlText w:val="-"/>
      <w:lvlJc w:val="left"/>
      <w:pPr>
        <w:tabs>
          <w:tab w:val="num" w:pos="1440"/>
        </w:tabs>
        <w:ind w:left="1440" w:hanging="360"/>
      </w:pPr>
      <w:rPr>
        <w:rFonts w:ascii="Times New Roman" w:hAnsi="Times New Roman" w:hint="default"/>
      </w:rPr>
    </w:lvl>
    <w:lvl w:ilvl="2" w:tplc="D158923A" w:tentative="1">
      <w:start w:val="1"/>
      <w:numFmt w:val="bullet"/>
      <w:lvlText w:val="-"/>
      <w:lvlJc w:val="left"/>
      <w:pPr>
        <w:tabs>
          <w:tab w:val="num" w:pos="2160"/>
        </w:tabs>
        <w:ind w:left="2160" w:hanging="360"/>
      </w:pPr>
      <w:rPr>
        <w:rFonts w:ascii="Times New Roman" w:hAnsi="Times New Roman" w:hint="default"/>
      </w:rPr>
    </w:lvl>
    <w:lvl w:ilvl="3" w:tplc="4CB65068" w:tentative="1">
      <w:start w:val="1"/>
      <w:numFmt w:val="bullet"/>
      <w:lvlText w:val="-"/>
      <w:lvlJc w:val="left"/>
      <w:pPr>
        <w:tabs>
          <w:tab w:val="num" w:pos="2880"/>
        </w:tabs>
        <w:ind w:left="2880" w:hanging="360"/>
      </w:pPr>
      <w:rPr>
        <w:rFonts w:ascii="Times New Roman" w:hAnsi="Times New Roman" w:hint="default"/>
      </w:rPr>
    </w:lvl>
    <w:lvl w:ilvl="4" w:tplc="312CAB42" w:tentative="1">
      <w:start w:val="1"/>
      <w:numFmt w:val="bullet"/>
      <w:lvlText w:val="-"/>
      <w:lvlJc w:val="left"/>
      <w:pPr>
        <w:tabs>
          <w:tab w:val="num" w:pos="3600"/>
        </w:tabs>
        <w:ind w:left="3600" w:hanging="360"/>
      </w:pPr>
      <w:rPr>
        <w:rFonts w:ascii="Times New Roman" w:hAnsi="Times New Roman" w:hint="default"/>
      </w:rPr>
    </w:lvl>
    <w:lvl w:ilvl="5" w:tplc="B09CBF6E" w:tentative="1">
      <w:start w:val="1"/>
      <w:numFmt w:val="bullet"/>
      <w:lvlText w:val="-"/>
      <w:lvlJc w:val="left"/>
      <w:pPr>
        <w:tabs>
          <w:tab w:val="num" w:pos="4320"/>
        </w:tabs>
        <w:ind w:left="4320" w:hanging="360"/>
      </w:pPr>
      <w:rPr>
        <w:rFonts w:ascii="Times New Roman" w:hAnsi="Times New Roman" w:hint="default"/>
      </w:rPr>
    </w:lvl>
    <w:lvl w:ilvl="6" w:tplc="7D64D2E2" w:tentative="1">
      <w:start w:val="1"/>
      <w:numFmt w:val="bullet"/>
      <w:lvlText w:val="-"/>
      <w:lvlJc w:val="left"/>
      <w:pPr>
        <w:tabs>
          <w:tab w:val="num" w:pos="5040"/>
        </w:tabs>
        <w:ind w:left="5040" w:hanging="360"/>
      </w:pPr>
      <w:rPr>
        <w:rFonts w:ascii="Times New Roman" w:hAnsi="Times New Roman" w:hint="default"/>
      </w:rPr>
    </w:lvl>
    <w:lvl w:ilvl="7" w:tplc="A5147548" w:tentative="1">
      <w:start w:val="1"/>
      <w:numFmt w:val="bullet"/>
      <w:lvlText w:val="-"/>
      <w:lvlJc w:val="left"/>
      <w:pPr>
        <w:tabs>
          <w:tab w:val="num" w:pos="5760"/>
        </w:tabs>
        <w:ind w:left="5760" w:hanging="360"/>
      </w:pPr>
      <w:rPr>
        <w:rFonts w:ascii="Times New Roman" w:hAnsi="Times New Roman" w:hint="default"/>
      </w:rPr>
    </w:lvl>
    <w:lvl w:ilvl="8" w:tplc="C31490F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5A23721"/>
    <w:multiLevelType w:val="hybridMultilevel"/>
    <w:tmpl w:val="E26005C8"/>
    <w:lvl w:ilvl="0" w:tplc="F7A6332E">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38420B7B"/>
    <w:multiLevelType w:val="hybridMultilevel"/>
    <w:tmpl w:val="20D4B952"/>
    <w:lvl w:ilvl="0" w:tplc="521443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F21E16"/>
    <w:multiLevelType w:val="hybridMultilevel"/>
    <w:tmpl w:val="48B82D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2027D00"/>
    <w:multiLevelType w:val="hybridMultilevel"/>
    <w:tmpl w:val="9120EADC"/>
    <w:lvl w:ilvl="0" w:tplc="9BAC81B0">
      <w:start w:val="1"/>
      <w:numFmt w:val="bullet"/>
      <w:lvlText w:val="-"/>
      <w:lvlJc w:val="left"/>
      <w:pPr>
        <w:tabs>
          <w:tab w:val="num" w:pos="720"/>
        </w:tabs>
        <w:ind w:left="720" w:hanging="360"/>
      </w:pPr>
      <w:rPr>
        <w:rFonts w:ascii="Times New Roman" w:hAnsi="Times New Roman" w:hint="default"/>
      </w:rPr>
    </w:lvl>
    <w:lvl w:ilvl="1" w:tplc="C232931C" w:tentative="1">
      <w:start w:val="1"/>
      <w:numFmt w:val="bullet"/>
      <w:lvlText w:val="-"/>
      <w:lvlJc w:val="left"/>
      <w:pPr>
        <w:tabs>
          <w:tab w:val="num" w:pos="1440"/>
        </w:tabs>
        <w:ind w:left="1440" w:hanging="360"/>
      </w:pPr>
      <w:rPr>
        <w:rFonts w:ascii="Times New Roman" w:hAnsi="Times New Roman" w:hint="default"/>
      </w:rPr>
    </w:lvl>
    <w:lvl w:ilvl="2" w:tplc="2A2AD072" w:tentative="1">
      <w:start w:val="1"/>
      <w:numFmt w:val="bullet"/>
      <w:lvlText w:val="-"/>
      <w:lvlJc w:val="left"/>
      <w:pPr>
        <w:tabs>
          <w:tab w:val="num" w:pos="2160"/>
        </w:tabs>
        <w:ind w:left="2160" w:hanging="360"/>
      </w:pPr>
      <w:rPr>
        <w:rFonts w:ascii="Times New Roman" w:hAnsi="Times New Roman" w:hint="default"/>
      </w:rPr>
    </w:lvl>
    <w:lvl w:ilvl="3" w:tplc="4BD21726" w:tentative="1">
      <w:start w:val="1"/>
      <w:numFmt w:val="bullet"/>
      <w:lvlText w:val="-"/>
      <w:lvlJc w:val="left"/>
      <w:pPr>
        <w:tabs>
          <w:tab w:val="num" w:pos="2880"/>
        </w:tabs>
        <w:ind w:left="2880" w:hanging="360"/>
      </w:pPr>
      <w:rPr>
        <w:rFonts w:ascii="Times New Roman" w:hAnsi="Times New Roman" w:hint="default"/>
      </w:rPr>
    </w:lvl>
    <w:lvl w:ilvl="4" w:tplc="72246D26" w:tentative="1">
      <w:start w:val="1"/>
      <w:numFmt w:val="bullet"/>
      <w:lvlText w:val="-"/>
      <w:lvlJc w:val="left"/>
      <w:pPr>
        <w:tabs>
          <w:tab w:val="num" w:pos="3600"/>
        </w:tabs>
        <w:ind w:left="3600" w:hanging="360"/>
      </w:pPr>
      <w:rPr>
        <w:rFonts w:ascii="Times New Roman" w:hAnsi="Times New Roman" w:hint="default"/>
      </w:rPr>
    </w:lvl>
    <w:lvl w:ilvl="5" w:tplc="BCD617B8" w:tentative="1">
      <w:start w:val="1"/>
      <w:numFmt w:val="bullet"/>
      <w:lvlText w:val="-"/>
      <w:lvlJc w:val="left"/>
      <w:pPr>
        <w:tabs>
          <w:tab w:val="num" w:pos="4320"/>
        </w:tabs>
        <w:ind w:left="4320" w:hanging="360"/>
      </w:pPr>
      <w:rPr>
        <w:rFonts w:ascii="Times New Roman" w:hAnsi="Times New Roman" w:hint="default"/>
      </w:rPr>
    </w:lvl>
    <w:lvl w:ilvl="6" w:tplc="3050B8EC" w:tentative="1">
      <w:start w:val="1"/>
      <w:numFmt w:val="bullet"/>
      <w:lvlText w:val="-"/>
      <w:lvlJc w:val="left"/>
      <w:pPr>
        <w:tabs>
          <w:tab w:val="num" w:pos="5040"/>
        </w:tabs>
        <w:ind w:left="5040" w:hanging="360"/>
      </w:pPr>
      <w:rPr>
        <w:rFonts w:ascii="Times New Roman" w:hAnsi="Times New Roman" w:hint="default"/>
      </w:rPr>
    </w:lvl>
    <w:lvl w:ilvl="7" w:tplc="CB8E8E34" w:tentative="1">
      <w:start w:val="1"/>
      <w:numFmt w:val="bullet"/>
      <w:lvlText w:val="-"/>
      <w:lvlJc w:val="left"/>
      <w:pPr>
        <w:tabs>
          <w:tab w:val="num" w:pos="5760"/>
        </w:tabs>
        <w:ind w:left="5760" w:hanging="360"/>
      </w:pPr>
      <w:rPr>
        <w:rFonts w:ascii="Times New Roman" w:hAnsi="Times New Roman" w:hint="default"/>
      </w:rPr>
    </w:lvl>
    <w:lvl w:ilvl="8" w:tplc="E46ED95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21A130F"/>
    <w:multiLevelType w:val="hybridMultilevel"/>
    <w:tmpl w:val="D33E9AA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41A6313"/>
    <w:multiLevelType w:val="hybridMultilevel"/>
    <w:tmpl w:val="231C48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56E5FB0"/>
    <w:multiLevelType w:val="hybridMultilevel"/>
    <w:tmpl w:val="6C6E4BCC"/>
    <w:lvl w:ilvl="0" w:tplc="4C7485D0">
      <w:start w:val="1"/>
      <w:numFmt w:val="bullet"/>
      <w:lvlText w:val="•"/>
      <w:lvlJc w:val="left"/>
      <w:pPr>
        <w:tabs>
          <w:tab w:val="num" w:pos="720"/>
        </w:tabs>
        <w:ind w:left="720" w:hanging="360"/>
      </w:pPr>
      <w:rPr>
        <w:rFonts w:ascii="Times New Roman" w:hAnsi="Times New Roman" w:hint="default"/>
      </w:rPr>
    </w:lvl>
    <w:lvl w:ilvl="1" w:tplc="1E8E7C22" w:tentative="1">
      <w:start w:val="1"/>
      <w:numFmt w:val="bullet"/>
      <w:lvlText w:val="•"/>
      <w:lvlJc w:val="left"/>
      <w:pPr>
        <w:tabs>
          <w:tab w:val="num" w:pos="1440"/>
        </w:tabs>
        <w:ind w:left="1440" w:hanging="360"/>
      </w:pPr>
      <w:rPr>
        <w:rFonts w:ascii="Times New Roman" w:hAnsi="Times New Roman" w:hint="default"/>
      </w:rPr>
    </w:lvl>
    <w:lvl w:ilvl="2" w:tplc="A2C289E8" w:tentative="1">
      <w:start w:val="1"/>
      <w:numFmt w:val="bullet"/>
      <w:lvlText w:val="•"/>
      <w:lvlJc w:val="left"/>
      <w:pPr>
        <w:tabs>
          <w:tab w:val="num" w:pos="2160"/>
        </w:tabs>
        <w:ind w:left="2160" w:hanging="360"/>
      </w:pPr>
      <w:rPr>
        <w:rFonts w:ascii="Times New Roman" w:hAnsi="Times New Roman" w:hint="default"/>
      </w:rPr>
    </w:lvl>
    <w:lvl w:ilvl="3" w:tplc="FECCA1AC" w:tentative="1">
      <w:start w:val="1"/>
      <w:numFmt w:val="bullet"/>
      <w:lvlText w:val="•"/>
      <w:lvlJc w:val="left"/>
      <w:pPr>
        <w:tabs>
          <w:tab w:val="num" w:pos="2880"/>
        </w:tabs>
        <w:ind w:left="2880" w:hanging="360"/>
      </w:pPr>
      <w:rPr>
        <w:rFonts w:ascii="Times New Roman" w:hAnsi="Times New Roman" w:hint="default"/>
      </w:rPr>
    </w:lvl>
    <w:lvl w:ilvl="4" w:tplc="B4641360" w:tentative="1">
      <w:start w:val="1"/>
      <w:numFmt w:val="bullet"/>
      <w:lvlText w:val="•"/>
      <w:lvlJc w:val="left"/>
      <w:pPr>
        <w:tabs>
          <w:tab w:val="num" w:pos="3600"/>
        </w:tabs>
        <w:ind w:left="3600" w:hanging="360"/>
      </w:pPr>
      <w:rPr>
        <w:rFonts w:ascii="Times New Roman" w:hAnsi="Times New Roman" w:hint="default"/>
      </w:rPr>
    </w:lvl>
    <w:lvl w:ilvl="5" w:tplc="9208BED8" w:tentative="1">
      <w:start w:val="1"/>
      <w:numFmt w:val="bullet"/>
      <w:lvlText w:val="•"/>
      <w:lvlJc w:val="left"/>
      <w:pPr>
        <w:tabs>
          <w:tab w:val="num" w:pos="4320"/>
        </w:tabs>
        <w:ind w:left="4320" w:hanging="360"/>
      </w:pPr>
      <w:rPr>
        <w:rFonts w:ascii="Times New Roman" w:hAnsi="Times New Roman" w:hint="default"/>
      </w:rPr>
    </w:lvl>
    <w:lvl w:ilvl="6" w:tplc="DE340558" w:tentative="1">
      <w:start w:val="1"/>
      <w:numFmt w:val="bullet"/>
      <w:lvlText w:val="•"/>
      <w:lvlJc w:val="left"/>
      <w:pPr>
        <w:tabs>
          <w:tab w:val="num" w:pos="5040"/>
        </w:tabs>
        <w:ind w:left="5040" w:hanging="360"/>
      </w:pPr>
      <w:rPr>
        <w:rFonts w:ascii="Times New Roman" w:hAnsi="Times New Roman" w:hint="default"/>
      </w:rPr>
    </w:lvl>
    <w:lvl w:ilvl="7" w:tplc="3AD2FE6A" w:tentative="1">
      <w:start w:val="1"/>
      <w:numFmt w:val="bullet"/>
      <w:lvlText w:val="•"/>
      <w:lvlJc w:val="left"/>
      <w:pPr>
        <w:tabs>
          <w:tab w:val="num" w:pos="5760"/>
        </w:tabs>
        <w:ind w:left="5760" w:hanging="360"/>
      </w:pPr>
      <w:rPr>
        <w:rFonts w:ascii="Times New Roman" w:hAnsi="Times New Roman" w:hint="default"/>
      </w:rPr>
    </w:lvl>
    <w:lvl w:ilvl="8" w:tplc="E4123B1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5906DBB"/>
    <w:multiLevelType w:val="multilevel"/>
    <w:tmpl w:val="467C53A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9C69DC"/>
    <w:multiLevelType w:val="hybridMultilevel"/>
    <w:tmpl w:val="CD5E3336"/>
    <w:lvl w:ilvl="0" w:tplc="FFD8981E">
      <w:start w:val="1"/>
      <w:numFmt w:val="bullet"/>
      <w:lvlText w:val="•"/>
      <w:lvlJc w:val="left"/>
      <w:pPr>
        <w:tabs>
          <w:tab w:val="num" w:pos="720"/>
        </w:tabs>
        <w:ind w:left="720" w:hanging="360"/>
      </w:pPr>
      <w:rPr>
        <w:rFonts w:ascii="Times New Roman" w:hAnsi="Times New Roman" w:hint="default"/>
      </w:rPr>
    </w:lvl>
    <w:lvl w:ilvl="1" w:tplc="65945248" w:tentative="1">
      <w:start w:val="1"/>
      <w:numFmt w:val="bullet"/>
      <w:lvlText w:val="•"/>
      <w:lvlJc w:val="left"/>
      <w:pPr>
        <w:tabs>
          <w:tab w:val="num" w:pos="1440"/>
        </w:tabs>
        <w:ind w:left="1440" w:hanging="360"/>
      </w:pPr>
      <w:rPr>
        <w:rFonts w:ascii="Times New Roman" w:hAnsi="Times New Roman" w:hint="default"/>
      </w:rPr>
    </w:lvl>
    <w:lvl w:ilvl="2" w:tplc="EE46A674" w:tentative="1">
      <w:start w:val="1"/>
      <w:numFmt w:val="bullet"/>
      <w:lvlText w:val="•"/>
      <w:lvlJc w:val="left"/>
      <w:pPr>
        <w:tabs>
          <w:tab w:val="num" w:pos="2160"/>
        </w:tabs>
        <w:ind w:left="2160" w:hanging="360"/>
      </w:pPr>
      <w:rPr>
        <w:rFonts w:ascii="Times New Roman" w:hAnsi="Times New Roman" w:hint="default"/>
      </w:rPr>
    </w:lvl>
    <w:lvl w:ilvl="3" w:tplc="3036037A" w:tentative="1">
      <w:start w:val="1"/>
      <w:numFmt w:val="bullet"/>
      <w:lvlText w:val="•"/>
      <w:lvlJc w:val="left"/>
      <w:pPr>
        <w:tabs>
          <w:tab w:val="num" w:pos="2880"/>
        </w:tabs>
        <w:ind w:left="2880" w:hanging="360"/>
      </w:pPr>
      <w:rPr>
        <w:rFonts w:ascii="Times New Roman" w:hAnsi="Times New Roman" w:hint="default"/>
      </w:rPr>
    </w:lvl>
    <w:lvl w:ilvl="4" w:tplc="D452C9C0" w:tentative="1">
      <w:start w:val="1"/>
      <w:numFmt w:val="bullet"/>
      <w:lvlText w:val="•"/>
      <w:lvlJc w:val="left"/>
      <w:pPr>
        <w:tabs>
          <w:tab w:val="num" w:pos="3600"/>
        </w:tabs>
        <w:ind w:left="3600" w:hanging="360"/>
      </w:pPr>
      <w:rPr>
        <w:rFonts w:ascii="Times New Roman" w:hAnsi="Times New Roman" w:hint="default"/>
      </w:rPr>
    </w:lvl>
    <w:lvl w:ilvl="5" w:tplc="64D0DA66" w:tentative="1">
      <w:start w:val="1"/>
      <w:numFmt w:val="bullet"/>
      <w:lvlText w:val="•"/>
      <w:lvlJc w:val="left"/>
      <w:pPr>
        <w:tabs>
          <w:tab w:val="num" w:pos="4320"/>
        </w:tabs>
        <w:ind w:left="4320" w:hanging="360"/>
      </w:pPr>
      <w:rPr>
        <w:rFonts w:ascii="Times New Roman" w:hAnsi="Times New Roman" w:hint="default"/>
      </w:rPr>
    </w:lvl>
    <w:lvl w:ilvl="6" w:tplc="14FEAFBA" w:tentative="1">
      <w:start w:val="1"/>
      <w:numFmt w:val="bullet"/>
      <w:lvlText w:val="•"/>
      <w:lvlJc w:val="left"/>
      <w:pPr>
        <w:tabs>
          <w:tab w:val="num" w:pos="5040"/>
        </w:tabs>
        <w:ind w:left="5040" w:hanging="360"/>
      </w:pPr>
      <w:rPr>
        <w:rFonts w:ascii="Times New Roman" w:hAnsi="Times New Roman" w:hint="default"/>
      </w:rPr>
    </w:lvl>
    <w:lvl w:ilvl="7" w:tplc="27843E36" w:tentative="1">
      <w:start w:val="1"/>
      <w:numFmt w:val="bullet"/>
      <w:lvlText w:val="•"/>
      <w:lvlJc w:val="left"/>
      <w:pPr>
        <w:tabs>
          <w:tab w:val="num" w:pos="5760"/>
        </w:tabs>
        <w:ind w:left="5760" w:hanging="360"/>
      </w:pPr>
      <w:rPr>
        <w:rFonts w:ascii="Times New Roman" w:hAnsi="Times New Roman" w:hint="default"/>
      </w:rPr>
    </w:lvl>
    <w:lvl w:ilvl="8" w:tplc="20965B3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B8A2747"/>
    <w:multiLevelType w:val="hybridMultilevel"/>
    <w:tmpl w:val="917265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7302762"/>
    <w:multiLevelType w:val="hybridMultilevel"/>
    <w:tmpl w:val="4ED226B6"/>
    <w:lvl w:ilvl="0" w:tplc="93A6F5A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FD06B54"/>
    <w:multiLevelType w:val="hybridMultilevel"/>
    <w:tmpl w:val="F3243E2C"/>
    <w:lvl w:ilvl="0" w:tplc="8A904DD2">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2215828"/>
    <w:multiLevelType w:val="hybridMultilevel"/>
    <w:tmpl w:val="4CB2D344"/>
    <w:lvl w:ilvl="0" w:tplc="BB368C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1D047D"/>
    <w:multiLevelType w:val="hybridMultilevel"/>
    <w:tmpl w:val="2CEE29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7417288"/>
    <w:multiLevelType w:val="hybridMultilevel"/>
    <w:tmpl w:val="3E5A8AD0"/>
    <w:lvl w:ilvl="0" w:tplc="F23C9AAE">
      <w:start w:val="1"/>
      <w:numFmt w:val="bullet"/>
      <w:lvlText w:val="•"/>
      <w:lvlJc w:val="left"/>
      <w:pPr>
        <w:tabs>
          <w:tab w:val="num" w:pos="720"/>
        </w:tabs>
        <w:ind w:left="720" w:hanging="360"/>
      </w:pPr>
      <w:rPr>
        <w:rFonts w:ascii="Times New Roman" w:hAnsi="Times New Roman" w:hint="default"/>
      </w:rPr>
    </w:lvl>
    <w:lvl w:ilvl="1" w:tplc="A82C3B20" w:tentative="1">
      <w:start w:val="1"/>
      <w:numFmt w:val="bullet"/>
      <w:lvlText w:val="•"/>
      <w:lvlJc w:val="left"/>
      <w:pPr>
        <w:tabs>
          <w:tab w:val="num" w:pos="1440"/>
        </w:tabs>
        <w:ind w:left="1440" w:hanging="360"/>
      </w:pPr>
      <w:rPr>
        <w:rFonts w:ascii="Times New Roman" w:hAnsi="Times New Roman" w:hint="default"/>
      </w:rPr>
    </w:lvl>
    <w:lvl w:ilvl="2" w:tplc="9C8AECA8" w:tentative="1">
      <w:start w:val="1"/>
      <w:numFmt w:val="bullet"/>
      <w:lvlText w:val="•"/>
      <w:lvlJc w:val="left"/>
      <w:pPr>
        <w:tabs>
          <w:tab w:val="num" w:pos="2160"/>
        </w:tabs>
        <w:ind w:left="2160" w:hanging="360"/>
      </w:pPr>
      <w:rPr>
        <w:rFonts w:ascii="Times New Roman" w:hAnsi="Times New Roman" w:hint="default"/>
      </w:rPr>
    </w:lvl>
    <w:lvl w:ilvl="3" w:tplc="778223F6" w:tentative="1">
      <w:start w:val="1"/>
      <w:numFmt w:val="bullet"/>
      <w:lvlText w:val="•"/>
      <w:lvlJc w:val="left"/>
      <w:pPr>
        <w:tabs>
          <w:tab w:val="num" w:pos="2880"/>
        </w:tabs>
        <w:ind w:left="2880" w:hanging="360"/>
      </w:pPr>
      <w:rPr>
        <w:rFonts w:ascii="Times New Roman" w:hAnsi="Times New Roman" w:hint="default"/>
      </w:rPr>
    </w:lvl>
    <w:lvl w:ilvl="4" w:tplc="FC866A64" w:tentative="1">
      <w:start w:val="1"/>
      <w:numFmt w:val="bullet"/>
      <w:lvlText w:val="•"/>
      <w:lvlJc w:val="left"/>
      <w:pPr>
        <w:tabs>
          <w:tab w:val="num" w:pos="3600"/>
        </w:tabs>
        <w:ind w:left="3600" w:hanging="360"/>
      </w:pPr>
      <w:rPr>
        <w:rFonts w:ascii="Times New Roman" w:hAnsi="Times New Roman" w:hint="default"/>
      </w:rPr>
    </w:lvl>
    <w:lvl w:ilvl="5" w:tplc="EB4C65E6" w:tentative="1">
      <w:start w:val="1"/>
      <w:numFmt w:val="bullet"/>
      <w:lvlText w:val="•"/>
      <w:lvlJc w:val="left"/>
      <w:pPr>
        <w:tabs>
          <w:tab w:val="num" w:pos="4320"/>
        </w:tabs>
        <w:ind w:left="4320" w:hanging="360"/>
      </w:pPr>
      <w:rPr>
        <w:rFonts w:ascii="Times New Roman" w:hAnsi="Times New Roman" w:hint="default"/>
      </w:rPr>
    </w:lvl>
    <w:lvl w:ilvl="6" w:tplc="AAB6B296" w:tentative="1">
      <w:start w:val="1"/>
      <w:numFmt w:val="bullet"/>
      <w:lvlText w:val="•"/>
      <w:lvlJc w:val="left"/>
      <w:pPr>
        <w:tabs>
          <w:tab w:val="num" w:pos="5040"/>
        </w:tabs>
        <w:ind w:left="5040" w:hanging="360"/>
      </w:pPr>
      <w:rPr>
        <w:rFonts w:ascii="Times New Roman" w:hAnsi="Times New Roman" w:hint="default"/>
      </w:rPr>
    </w:lvl>
    <w:lvl w:ilvl="7" w:tplc="C858600E" w:tentative="1">
      <w:start w:val="1"/>
      <w:numFmt w:val="bullet"/>
      <w:lvlText w:val="•"/>
      <w:lvlJc w:val="left"/>
      <w:pPr>
        <w:tabs>
          <w:tab w:val="num" w:pos="5760"/>
        </w:tabs>
        <w:ind w:left="5760" w:hanging="360"/>
      </w:pPr>
      <w:rPr>
        <w:rFonts w:ascii="Times New Roman" w:hAnsi="Times New Roman" w:hint="default"/>
      </w:rPr>
    </w:lvl>
    <w:lvl w:ilvl="8" w:tplc="67ACBDA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A5639E9"/>
    <w:multiLevelType w:val="hybridMultilevel"/>
    <w:tmpl w:val="DB6A1200"/>
    <w:lvl w:ilvl="0" w:tplc="EBF4875A">
      <w:start w:val="1"/>
      <w:numFmt w:val="bullet"/>
      <w:lvlText w:val="•"/>
      <w:lvlJc w:val="left"/>
      <w:pPr>
        <w:tabs>
          <w:tab w:val="num" w:pos="720"/>
        </w:tabs>
        <w:ind w:left="720" w:hanging="360"/>
      </w:pPr>
      <w:rPr>
        <w:rFonts w:ascii="Times New Roman" w:hAnsi="Times New Roman" w:hint="default"/>
      </w:rPr>
    </w:lvl>
    <w:lvl w:ilvl="1" w:tplc="166ECF66" w:tentative="1">
      <w:start w:val="1"/>
      <w:numFmt w:val="bullet"/>
      <w:lvlText w:val="•"/>
      <w:lvlJc w:val="left"/>
      <w:pPr>
        <w:tabs>
          <w:tab w:val="num" w:pos="1440"/>
        </w:tabs>
        <w:ind w:left="1440" w:hanging="360"/>
      </w:pPr>
      <w:rPr>
        <w:rFonts w:ascii="Times New Roman" w:hAnsi="Times New Roman" w:hint="default"/>
      </w:rPr>
    </w:lvl>
    <w:lvl w:ilvl="2" w:tplc="FE2EB228" w:tentative="1">
      <w:start w:val="1"/>
      <w:numFmt w:val="bullet"/>
      <w:lvlText w:val="•"/>
      <w:lvlJc w:val="left"/>
      <w:pPr>
        <w:tabs>
          <w:tab w:val="num" w:pos="2160"/>
        </w:tabs>
        <w:ind w:left="2160" w:hanging="360"/>
      </w:pPr>
      <w:rPr>
        <w:rFonts w:ascii="Times New Roman" w:hAnsi="Times New Roman" w:hint="default"/>
      </w:rPr>
    </w:lvl>
    <w:lvl w:ilvl="3" w:tplc="47ECAFD8" w:tentative="1">
      <w:start w:val="1"/>
      <w:numFmt w:val="bullet"/>
      <w:lvlText w:val="•"/>
      <w:lvlJc w:val="left"/>
      <w:pPr>
        <w:tabs>
          <w:tab w:val="num" w:pos="2880"/>
        </w:tabs>
        <w:ind w:left="2880" w:hanging="360"/>
      </w:pPr>
      <w:rPr>
        <w:rFonts w:ascii="Times New Roman" w:hAnsi="Times New Roman" w:hint="default"/>
      </w:rPr>
    </w:lvl>
    <w:lvl w:ilvl="4" w:tplc="9E9AE6DE" w:tentative="1">
      <w:start w:val="1"/>
      <w:numFmt w:val="bullet"/>
      <w:lvlText w:val="•"/>
      <w:lvlJc w:val="left"/>
      <w:pPr>
        <w:tabs>
          <w:tab w:val="num" w:pos="3600"/>
        </w:tabs>
        <w:ind w:left="3600" w:hanging="360"/>
      </w:pPr>
      <w:rPr>
        <w:rFonts w:ascii="Times New Roman" w:hAnsi="Times New Roman" w:hint="default"/>
      </w:rPr>
    </w:lvl>
    <w:lvl w:ilvl="5" w:tplc="97D0ACB2" w:tentative="1">
      <w:start w:val="1"/>
      <w:numFmt w:val="bullet"/>
      <w:lvlText w:val="•"/>
      <w:lvlJc w:val="left"/>
      <w:pPr>
        <w:tabs>
          <w:tab w:val="num" w:pos="4320"/>
        </w:tabs>
        <w:ind w:left="4320" w:hanging="360"/>
      </w:pPr>
      <w:rPr>
        <w:rFonts w:ascii="Times New Roman" w:hAnsi="Times New Roman" w:hint="default"/>
      </w:rPr>
    </w:lvl>
    <w:lvl w:ilvl="6" w:tplc="B8447E38" w:tentative="1">
      <w:start w:val="1"/>
      <w:numFmt w:val="bullet"/>
      <w:lvlText w:val="•"/>
      <w:lvlJc w:val="left"/>
      <w:pPr>
        <w:tabs>
          <w:tab w:val="num" w:pos="5040"/>
        </w:tabs>
        <w:ind w:left="5040" w:hanging="360"/>
      </w:pPr>
      <w:rPr>
        <w:rFonts w:ascii="Times New Roman" w:hAnsi="Times New Roman" w:hint="default"/>
      </w:rPr>
    </w:lvl>
    <w:lvl w:ilvl="7" w:tplc="9E801C24" w:tentative="1">
      <w:start w:val="1"/>
      <w:numFmt w:val="bullet"/>
      <w:lvlText w:val="•"/>
      <w:lvlJc w:val="left"/>
      <w:pPr>
        <w:tabs>
          <w:tab w:val="num" w:pos="5760"/>
        </w:tabs>
        <w:ind w:left="5760" w:hanging="360"/>
      </w:pPr>
      <w:rPr>
        <w:rFonts w:ascii="Times New Roman" w:hAnsi="Times New Roman" w:hint="default"/>
      </w:rPr>
    </w:lvl>
    <w:lvl w:ilvl="8" w:tplc="F31C41E8"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A836160"/>
    <w:multiLevelType w:val="hybridMultilevel"/>
    <w:tmpl w:val="9B1AADA4"/>
    <w:lvl w:ilvl="0" w:tplc="E3B06F98">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nsid w:val="6B3069C6"/>
    <w:multiLevelType w:val="hybridMultilevel"/>
    <w:tmpl w:val="2D7AF97C"/>
    <w:lvl w:ilvl="0" w:tplc="A7DACAD8">
      <w:start w:val="1"/>
      <w:numFmt w:val="bullet"/>
      <w:lvlText w:val="-"/>
      <w:lvlJc w:val="left"/>
      <w:pPr>
        <w:tabs>
          <w:tab w:val="num" w:pos="720"/>
        </w:tabs>
        <w:ind w:left="720" w:hanging="360"/>
      </w:pPr>
      <w:rPr>
        <w:rFonts w:ascii="Times New Roman" w:hAnsi="Times New Roman" w:hint="default"/>
      </w:rPr>
    </w:lvl>
    <w:lvl w:ilvl="1" w:tplc="5DB2D028" w:tentative="1">
      <w:start w:val="1"/>
      <w:numFmt w:val="bullet"/>
      <w:lvlText w:val="-"/>
      <w:lvlJc w:val="left"/>
      <w:pPr>
        <w:tabs>
          <w:tab w:val="num" w:pos="1440"/>
        </w:tabs>
        <w:ind w:left="1440" w:hanging="360"/>
      </w:pPr>
      <w:rPr>
        <w:rFonts w:ascii="Times New Roman" w:hAnsi="Times New Roman" w:hint="default"/>
      </w:rPr>
    </w:lvl>
    <w:lvl w:ilvl="2" w:tplc="4D4267B4" w:tentative="1">
      <w:start w:val="1"/>
      <w:numFmt w:val="bullet"/>
      <w:lvlText w:val="-"/>
      <w:lvlJc w:val="left"/>
      <w:pPr>
        <w:tabs>
          <w:tab w:val="num" w:pos="2160"/>
        </w:tabs>
        <w:ind w:left="2160" w:hanging="360"/>
      </w:pPr>
      <w:rPr>
        <w:rFonts w:ascii="Times New Roman" w:hAnsi="Times New Roman" w:hint="default"/>
      </w:rPr>
    </w:lvl>
    <w:lvl w:ilvl="3" w:tplc="0436D526" w:tentative="1">
      <w:start w:val="1"/>
      <w:numFmt w:val="bullet"/>
      <w:lvlText w:val="-"/>
      <w:lvlJc w:val="left"/>
      <w:pPr>
        <w:tabs>
          <w:tab w:val="num" w:pos="2880"/>
        </w:tabs>
        <w:ind w:left="2880" w:hanging="360"/>
      </w:pPr>
      <w:rPr>
        <w:rFonts w:ascii="Times New Roman" w:hAnsi="Times New Roman" w:hint="default"/>
      </w:rPr>
    </w:lvl>
    <w:lvl w:ilvl="4" w:tplc="C61CA2AC" w:tentative="1">
      <w:start w:val="1"/>
      <w:numFmt w:val="bullet"/>
      <w:lvlText w:val="-"/>
      <w:lvlJc w:val="left"/>
      <w:pPr>
        <w:tabs>
          <w:tab w:val="num" w:pos="3600"/>
        </w:tabs>
        <w:ind w:left="3600" w:hanging="360"/>
      </w:pPr>
      <w:rPr>
        <w:rFonts w:ascii="Times New Roman" w:hAnsi="Times New Roman" w:hint="default"/>
      </w:rPr>
    </w:lvl>
    <w:lvl w:ilvl="5" w:tplc="4E1E347A" w:tentative="1">
      <w:start w:val="1"/>
      <w:numFmt w:val="bullet"/>
      <w:lvlText w:val="-"/>
      <w:lvlJc w:val="left"/>
      <w:pPr>
        <w:tabs>
          <w:tab w:val="num" w:pos="4320"/>
        </w:tabs>
        <w:ind w:left="4320" w:hanging="360"/>
      </w:pPr>
      <w:rPr>
        <w:rFonts w:ascii="Times New Roman" w:hAnsi="Times New Roman" w:hint="default"/>
      </w:rPr>
    </w:lvl>
    <w:lvl w:ilvl="6" w:tplc="BE960B66" w:tentative="1">
      <w:start w:val="1"/>
      <w:numFmt w:val="bullet"/>
      <w:lvlText w:val="-"/>
      <w:lvlJc w:val="left"/>
      <w:pPr>
        <w:tabs>
          <w:tab w:val="num" w:pos="5040"/>
        </w:tabs>
        <w:ind w:left="5040" w:hanging="360"/>
      </w:pPr>
      <w:rPr>
        <w:rFonts w:ascii="Times New Roman" w:hAnsi="Times New Roman" w:hint="default"/>
      </w:rPr>
    </w:lvl>
    <w:lvl w:ilvl="7" w:tplc="88C46290" w:tentative="1">
      <w:start w:val="1"/>
      <w:numFmt w:val="bullet"/>
      <w:lvlText w:val="-"/>
      <w:lvlJc w:val="left"/>
      <w:pPr>
        <w:tabs>
          <w:tab w:val="num" w:pos="5760"/>
        </w:tabs>
        <w:ind w:left="5760" w:hanging="360"/>
      </w:pPr>
      <w:rPr>
        <w:rFonts w:ascii="Times New Roman" w:hAnsi="Times New Roman" w:hint="default"/>
      </w:rPr>
    </w:lvl>
    <w:lvl w:ilvl="8" w:tplc="BF302FD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B43358C"/>
    <w:multiLevelType w:val="hybridMultilevel"/>
    <w:tmpl w:val="FAFE7E26"/>
    <w:lvl w:ilvl="0" w:tplc="1C80C708">
      <w:start w:val="1"/>
      <w:numFmt w:val="bullet"/>
      <w:lvlText w:val="-"/>
      <w:lvlJc w:val="left"/>
      <w:pPr>
        <w:tabs>
          <w:tab w:val="num" w:pos="720"/>
        </w:tabs>
        <w:ind w:left="720" w:hanging="360"/>
      </w:pPr>
      <w:rPr>
        <w:rFonts w:ascii="Times New Roman" w:hAnsi="Times New Roman" w:hint="default"/>
      </w:rPr>
    </w:lvl>
    <w:lvl w:ilvl="1" w:tplc="0FF8DF72" w:tentative="1">
      <w:start w:val="1"/>
      <w:numFmt w:val="bullet"/>
      <w:lvlText w:val="-"/>
      <w:lvlJc w:val="left"/>
      <w:pPr>
        <w:tabs>
          <w:tab w:val="num" w:pos="1440"/>
        </w:tabs>
        <w:ind w:left="1440" w:hanging="360"/>
      </w:pPr>
      <w:rPr>
        <w:rFonts w:ascii="Times New Roman" w:hAnsi="Times New Roman" w:hint="default"/>
      </w:rPr>
    </w:lvl>
    <w:lvl w:ilvl="2" w:tplc="B9A20F5A" w:tentative="1">
      <w:start w:val="1"/>
      <w:numFmt w:val="bullet"/>
      <w:lvlText w:val="-"/>
      <w:lvlJc w:val="left"/>
      <w:pPr>
        <w:tabs>
          <w:tab w:val="num" w:pos="2160"/>
        </w:tabs>
        <w:ind w:left="2160" w:hanging="360"/>
      </w:pPr>
      <w:rPr>
        <w:rFonts w:ascii="Times New Roman" w:hAnsi="Times New Roman" w:hint="default"/>
      </w:rPr>
    </w:lvl>
    <w:lvl w:ilvl="3" w:tplc="6A188E60" w:tentative="1">
      <w:start w:val="1"/>
      <w:numFmt w:val="bullet"/>
      <w:lvlText w:val="-"/>
      <w:lvlJc w:val="left"/>
      <w:pPr>
        <w:tabs>
          <w:tab w:val="num" w:pos="2880"/>
        </w:tabs>
        <w:ind w:left="2880" w:hanging="360"/>
      </w:pPr>
      <w:rPr>
        <w:rFonts w:ascii="Times New Roman" w:hAnsi="Times New Roman" w:hint="default"/>
      </w:rPr>
    </w:lvl>
    <w:lvl w:ilvl="4" w:tplc="8B304066" w:tentative="1">
      <w:start w:val="1"/>
      <w:numFmt w:val="bullet"/>
      <w:lvlText w:val="-"/>
      <w:lvlJc w:val="left"/>
      <w:pPr>
        <w:tabs>
          <w:tab w:val="num" w:pos="3600"/>
        </w:tabs>
        <w:ind w:left="3600" w:hanging="360"/>
      </w:pPr>
      <w:rPr>
        <w:rFonts w:ascii="Times New Roman" w:hAnsi="Times New Roman" w:hint="default"/>
      </w:rPr>
    </w:lvl>
    <w:lvl w:ilvl="5" w:tplc="0F385388" w:tentative="1">
      <w:start w:val="1"/>
      <w:numFmt w:val="bullet"/>
      <w:lvlText w:val="-"/>
      <w:lvlJc w:val="left"/>
      <w:pPr>
        <w:tabs>
          <w:tab w:val="num" w:pos="4320"/>
        </w:tabs>
        <w:ind w:left="4320" w:hanging="360"/>
      </w:pPr>
      <w:rPr>
        <w:rFonts w:ascii="Times New Roman" w:hAnsi="Times New Roman" w:hint="default"/>
      </w:rPr>
    </w:lvl>
    <w:lvl w:ilvl="6" w:tplc="179654DA" w:tentative="1">
      <w:start w:val="1"/>
      <w:numFmt w:val="bullet"/>
      <w:lvlText w:val="-"/>
      <w:lvlJc w:val="left"/>
      <w:pPr>
        <w:tabs>
          <w:tab w:val="num" w:pos="5040"/>
        </w:tabs>
        <w:ind w:left="5040" w:hanging="360"/>
      </w:pPr>
      <w:rPr>
        <w:rFonts w:ascii="Times New Roman" w:hAnsi="Times New Roman" w:hint="default"/>
      </w:rPr>
    </w:lvl>
    <w:lvl w:ilvl="7" w:tplc="B52CE7E8" w:tentative="1">
      <w:start w:val="1"/>
      <w:numFmt w:val="bullet"/>
      <w:lvlText w:val="-"/>
      <w:lvlJc w:val="left"/>
      <w:pPr>
        <w:tabs>
          <w:tab w:val="num" w:pos="5760"/>
        </w:tabs>
        <w:ind w:left="5760" w:hanging="360"/>
      </w:pPr>
      <w:rPr>
        <w:rFonts w:ascii="Times New Roman" w:hAnsi="Times New Roman" w:hint="default"/>
      </w:rPr>
    </w:lvl>
    <w:lvl w:ilvl="8" w:tplc="650265C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D6911B2"/>
    <w:multiLevelType w:val="hybridMultilevel"/>
    <w:tmpl w:val="39C21440"/>
    <w:lvl w:ilvl="0" w:tplc="57D89458">
      <w:start w:val="1"/>
      <w:numFmt w:val="bullet"/>
      <w:lvlText w:val="•"/>
      <w:lvlJc w:val="left"/>
      <w:pPr>
        <w:tabs>
          <w:tab w:val="num" w:pos="720"/>
        </w:tabs>
        <w:ind w:left="720" w:hanging="360"/>
      </w:pPr>
      <w:rPr>
        <w:rFonts w:ascii="Times New Roman" w:hAnsi="Times New Roman" w:hint="default"/>
      </w:rPr>
    </w:lvl>
    <w:lvl w:ilvl="1" w:tplc="72303194" w:tentative="1">
      <w:start w:val="1"/>
      <w:numFmt w:val="bullet"/>
      <w:lvlText w:val="•"/>
      <w:lvlJc w:val="left"/>
      <w:pPr>
        <w:tabs>
          <w:tab w:val="num" w:pos="1440"/>
        </w:tabs>
        <w:ind w:left="1440" w:hanging="360"/>
      </w:pPr>
      <w:rPr>
        <w:rFonts w:ascii="Times New Roman" w:hAnsi="Times New Roman" w:hint="default"/>
      </w:rPr>
    </w:lvl>
    <w:lvl w:ilvl="2" w:tplc="6D70F4FA" w:tentative="1">
      <w:start w:val="1"/>
      <w:numFmt w:val="bullet"/>
      <w:lvlText w:val="•"/>
      <w:lvlJc w:val="left"/>
      <w:pPr>
        <w:tabs>
          <w:tab w:val="num" w:pos="2160"/>
        </w:tabs>
        <w:ind w:left="2160" w:hanging="360"/>
      </w:pPr>
      <w:rPr>
        <w:rFonts w:ascii="Times New Roman" w:hAnsi="Times New Roman" w:hint="default"/>
      </w:rPr>
    </w:lvl>
    <w:lvl w:ilvl="3" w:tplc="CD90B764" w:tentative="1">
      <w:start w:val="1"/>
      <w:numFmt w:val="bullet"/>
      <w:lvlText w:val="•"/>
      <w:lvlJc w:val="left"/>
      <w:pPr>
        <w:tabs>
          <w:tab w:val="num" w:pos="2880"/>
        </w:tabs>
        <w:ind w:left="2880" w:hanging="360"/>
      </w:pPr>
      <w:rPr>
        <w:rFonts w:ascii="Times New Roman" w:hAnsi="Times New Roman" w:hint="default"/>
      </w:rPr>
    </w:lvl>
    <w:lvl w:ilvl="4" w:tplc="F836DB18" w:tentative="1">
      <w:start w:val="1"/>
      <w:numFmt w:val="bullet"/>
      <w:lvlText w:val="•"/>
      <w:lvlJc w:val="left"/>
      <w:pPr>
        <w:tabs>
          <w:tab w:val="num" w:pos="3600"/>
        </w:tabs>
        <w:ind w:left="3600" w:hanging="360"/>
      </w:pPr>
      <w:rPr>
        <w:rFonts w:ascii="Times New Roman" w:hAnsi="Times New Roman" w:hint="default"/>
      </w:rPr>
    </w:lvl>
    <w:lvl w:ilvl="5" w:tplc="C6EE4CC2" w:tentative="1">
      <w:start w:val="1"/>
      <w:numFmt w:val="bullet"/>
      <w:lvlText w:val="•"/>
      <w:lvlJc w:val="left"/>
      <w:pPr>
        <w:tabs>
          <w:tab w:val="num" w:pos="4320"/>
        </w:tabs>
        <w:ind w:left="4320" w:hanging="360"/>
      </w:pPr>
      <w:rPr>
        <w:rFonts w:ascii="Times New Roman" w:hAnsi="Times New Roman" w:hint="default"/>
      </w:rPr>
    </w:lvl>
    <w:lvl w:ilvl="6" w:tplc="09A8D082" w:tentative="1">
      <w:start w:val="1"/>
      <w:numFmt w:val="bullet"/>
      <w:lvlText w:val="•"/>
      <w:lvlJc w:val="left"/>
      <w:pPr>
        <w:tabs>
          <w:tab w:val="num" w:pos="5040"/>
        </w:tabs>
        <w:ind w:left="5040" w:hanging="360"/>
      </w:pPr>
      <w:rPr>
        <w:rFonts w:ascii="Times New Roman" w:hAnsi="Times New Roman" w:hint="default"/>
      </w:rPr>
    </w:lvl>
    <w:lvl w:ilvl="7" w:tplc="B4D62456" w:tentative="1">
      <w:start w:val="1"/>
      <w:numFmt w:val="bullet"/>
      <w:lvlText w:val="•"/>
      <w:lvlJc w:val="left"/>
      <w:pPr>
        <w:tabs>
          <w:tab w:val="num" w:pos="5760"/>
        </w:tabs>
        <w:ind w:left="5760" w:hanging="360"/>
      </w:pPr>
      <w:rPr>
        <w:rFonts w:ascii="Times New Roman" w:hAnsi="Times New Roman" w:hint="default"/>
      </w:rPr>
    </w:lvl>
    <w:lvl w:ilvl="8" w:tplc="3BA8F9A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0B81D91"/>
    <w:multiLevelType w:val="hybridMultilevel"/>
    <w:tmpl w:val="1ABC077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0E375B9"/>
    <w:multiLevelType w:val="hybridMultilevel"/>
    <w:tmpl w:val="3880DFCE"/>
    <w:lvl w:ilvl="0" w:tplc="6AF601A8">
      <w:start w:val="1"/>
      <w:numFmt w:val="bullet"/>
      <w:lvlText w:val="-"/>
      <w:lvlJc w:val="left"/>
      <w:pPr>
        <w:tabs>
          <w:tab w:val="num" w:pos="720"/>
        </w:tabs>
        <w:ind w:left="720" w:hanging="360"/>
      </w:pPr>
      <w:rPr>
        <w:rFonts w:ascii="Times New Roman" w:hAnsi="Times New Roman" w:hint="default"/>
      </w:rPr>
    </w:lvl>
    <w:lvl w:ilvl="1" w:tplc="F22E7082" w:tentative="1">
      <w:start w:val="1"/>
      <w:numFmt w:val="bullet"/>
      <w:lvlText w:val="-"/>
      <w:lvlJc w:val="left"/>
      <w:pPr>
        <w:tabs>
          <w:tab w:val="num" w:pos="1440"/>
        </w:tabs>
        <w:ind w:left="1440" w:hanging="360"/>
      </w:pPr>
      <w:rPr>
        <w:rFonts w:ascii="Times New Roman" w:hAnsi="Times New Roman" w:hint="default"/>
      </w:rPr>
    </w:lvl>
    <w:lvl w:ilvl="2" w:tplc="8E863108" w:tentative="1">
      <w:start w:val="1"/>
      <w:numFmt w:val="bullet"/>
      <w:lvlText w:val="-"/>
      <w:lvlJc w:val="left"/>
      <w:pPr>
        <w:tabs>
          <w:tab w:val="num" w:pos="2160"/>
        </w:tabs>
        <w:ind w:left="2160" w:hanging="360"/>
      </w:pPr>
      <w:rPr>
        <w:rFonts w:ascii="Times New Roman" w:hAnsi="Times New Roman" w:hint="default"/>
      </w:rPr>
    </w:lvl>
    <w:lvl w:ilvl="3" w:tplc="56961B2C" w:tentative="1">
      <w:start w:val="1"/>
      <w:numFmt w:val="bullet"/>
      <w:lvlText w:val="-"/>
      <w:lvlJc w:val="left"/>
      <w:pPr>
        <w:tabs>
          <w:tab w:val="num" w:pos="2880"/>
        </w:tabs>
        <w:ind w:left="2880" w:hanging="360"/>
      </w:pPr>
      <w:rPr>
        <w:rFonts w:ascii="Times New Roman" w:hAnsi="Times New Roman" w:hint="default"/>
      </w:rPr>
    </w:lvl>
    <w:lvl w:ilvl="4" w:tplc="C05632C2" w:tentative="1">
      <w:start w:val="1"/>
      <w:numFmt w:val="bullet"/>
      <w:lvlText w:val="-"/>
      <w:lvlJc w:val="left"/>
      <w:pPr>
        <w:tabs>
          <w:tab w:val="num" w:pos="3600"/>
        </w:tabs>
        <w:ind w:left="3600" w:hanging="360"/>
      </w:pPr>
      <w:rPr>
        <w:rFonts w:ascii="Times New Roman" w:hAnsi="Times New Roman" w:hint="default"/>
      </w:rPr>
    </w:lvl>
    <w:lvl w:ilvl="5" w:tplc="B86CBBEE" w:tentative="1">
      <w:start w:val="1"/>
      <w:numFmt w:val="bullet"/>
      <w:lvlText w:val="-"/>
      <w:lvlJc w:val="left"/>
      <w:pPr>
        <w:tabs>
          <w:tab w:val="num" w:pos="4320"/>
        </w:tabs>
        <w:ind w:left="4320" w:hanging="360"/>
      </w:pPr>
      <w:rPr>
        <w:rFonts w:ascii="Times New Roman" w:hAnsi="Times New Roman" w:hint="default"/>
      </w:rPr>
    </w:lvl>
    <w:lvl w:ilvl="6" w:tplc="253E40D2" w:tentative="1">
      <w:start w:val="1"/>
      <w:numFmt w:val="bullet"/>
      <w:lvlText w:val="-"/>
      <w:lvlJc w:val="left"/>
      <w:pPr>
        <w:tabs>
          <w:tab w:val="num" w:pos="5040"/>
        </w:tabs>
        <w:ind w:left="5040" w:hanging="360"/>
      </w:pPr>
      <w:rPr>
        <w:rFonts w:ascii="Times New Roman" w:hAnsi="Times New Roman" w:hint="default"/>
      </w:rPr>
    </w:lvl>
    <w:lvl w:ilvl="7" w:tplc="08866B32" w:tentative="1">
      <w:start w:val="1"/>
      <w:numFmt w:val="bullet"/>
      <w:lvlText w:val="-"/>
      <w:lvlJc w:val="left"/>
      <w:pPr>
        <w:tabs>
          <w:tab w:val="num" w:pos="5760"/>
        </w:tabs>
        <w:ind w:left="5760" w:hanging="360"/>
      </w:pPr>
      <w:rPr>
        <w:rFonts w:ascii="Times New Roman" w:hAnsi="Times New Roman" w:hint="default"/>
      </w:rPr>
    </w:lvl>
    <w:lvl w:ilvl="8" w:tplc="EAAC53B0"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2C41B71"/>
    <w:multiLevelType w:val="hybridMultilevel"/>
    <w:tmpl w:val="5B4C1062"/>
    <w:lvl w:ilvl="0" w:tplc="9DF0AC08">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307263B"/>
    <w:multiLevelType w:val="hybridMultilevel"/>
    <w:tmpl w:val="B75CF11C"/>
    <w:lvl w:ilvl="0" w:tplc="D894684C">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743226D"/>
    <w:multiLevelType w:val="hybridMultilevel"/>
    <w:tmpl w:val="BEA671D0"/>
    <w:lvl w:ilvl="0" w:tplc="04090001">
      <w:start w:val="1"/>
      <w:numFmt w:val="bullet"/>
      <w:lvlText w:val=""/>
      <w:lvlJc w:val="left"/>
      <w:pPr>
        <w:ind w:left="720" w:hanging="360"/>
      </w:pPr>
      <w:rPr>
        <w:rFonts w:ascii="Symbol" w:hAnsi="Symbol" w:hint="default"/>
      </w:rPr>
    </w:lvl>
    <w:lvl w:ilvl="1" w:tplc="91C0EB6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D067A0"/>
    <w:multiLevelType w:val="hybridMultilevel"/>
    <w:tmpl w:val="542A5E0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7FFD560C"/>
    <w:multiLevelType w:val="hybridMultilevel"/>
    <w:tmpl w:val="B8B6A878"/>
    <w:lvl w:ilvl="0" w:tplc="B5C6F496">
      <w:start w:val="1"/>
      <w:numFmt w:val="bullet"/>
      <w:lvlText w:val="-"/>
      <w:lvlJc w:val="left"/>
      <w:pPr>
        <w:tabs>
          <w:tab w:val="num" w:pos="720"/>
        </w:tabs>
        <w:ind w:left="720" w:hanging="360"/>
      </w:pPr>
      <w:rPr>
        <w:rFonts w:ascii="Times New Roman" w:hAnsi="Times New Roman" w:hint="default"/>
      </w:rPr>
    </w:lvl>
    <w:lvl w:ilvl="1" w:tplc="A2E252D2" w:tentative="1">
      <w:start w:val="1"/>
      <w:numFmt w:val="bullet"/>
      <w:lvlText w:val="-"/>
      <w:lvlJc w:val="left"/>
      <w:pPr>
        <w:tabs>
          <w:tab w:val="num" w:pos="1440"/>
        </w:tabs>
        <w:ind w:left="1440" w:hanging="360"/>
      </w:pPr>
      <w:rPr>
        <w:rFonts w:ascii="Times New Roman" w:hAnsi="Times New Roman" w:hint="default"/>
      </w:rPr>
    </w:lvl>
    <w:lvl w:ilvl="2" w:tplc="971E090C" w:tentative="1">
      <w:start w:val="1"/>
      <w:numFmt w:val="bullet"/>
      <w:lvlText w:val="-"/>
      <w:lvlJc w:val="left"/>
      <w:pPr>
        <w:tabs>
          <w:tab w:val="num" w:pos="2160"/>
        </w:tabs>
        <w:ind w:left="2160" w:hanging="360"/>
      </w:pPr>
      <w:rPr>
        <w:rFonts w:ascii="Times New Roman" w:hAnsi="Times New Roman" w:hint="default"/>
      </w:rPr>
    </w:lvl>
    <w:lvl w:ilvl="3" w:tplc="8E70DD42" w:tentative="1">
      <w:start w:val="1"/>
      <w:numFmt w:val="bullet"/>
      <w:lvlText w:val="-"/>
      <w:lvlJc w:val="left"/>
      <w:pPr>
        <w:tabs>
          <w:tab w:val="num" w:pos="2880"/>
        </w:tabs>
        <w:ind w:left="2880" w:hanging="360"/>
      </w:pPr>
      <w:rPr>
        <w:rFonts w:ascii="Times New Roman" w:hAnsi="Times New Roman" w:hint="default"/>
      </w:rPr>
    </w:lvl>
    <w:lvl w:ilvl="4" w:tplc="D18EBADA" w:tentative="1">
      <w:start w:val="1"/>
      <w:numFmt w:val="bullet"/>
      <w:lvlText w:val="-"/>
      <w:lvlJc w:val="left"/>
      <w:pPr>
        <w:tabs>
          <w:tab w:val="num" w:pos="3600"/>
        </w:tabs>
        <w:ind w:left="3600" w:hanging="360"/>
      </w:pPr>
      <w:rPr>
        <w:rFonts w:ascii="Times New Roman" w:hAnsi="Times New Roman" w:hint="default"/>
      </w:rPr>
    </w:lvl>
    <w:lvl w:ilvl="5" w:tplc="DD84D004" w:tentative="1">
      <w:start w:val="1"/>
      <w:numFmt w:val="bullet"/>
      <w:lvlText w:val="-"/>
      <w:lvlJc w:val="left"/>
      <w:pPr>
        <w:tabs>
          <w:tab w:val="num" w:pos="4320"/>
        </w:tabs>
        <w:ind w:left="4320" w:hanging="360"/>
      </w:pPr>
      <w:rPr>
        <w:rFonts w:ascii="Times New Roman" w:hAnsi="Times New Roman" w:hint="default"/>
      </w:rPr>
    </w:lvl>
    <w:lvl w:ilvl="6" w:tplc="D480CCFA" w:tentative="1">
      <w:start w:val="1"/>
      <w:numFmt w:val="bullet"/>
      <w:lvlText w:val="-"/>
      <w:lvlJc w:val="left"/>
      <w:pPr>
        <w:tabs>
          <w:tab w:val="num" w:pos="5040"/>
        </w:tabs>
        <w:ind w:left="5040" w:hanging="360"/>
      </w:pPr>
      <w:rPr>
        <w:rFonts w:ascii="Times New Roman" w:hAnsi="Times New Roman" w:hint="default"/>
      </w:rPr>
    </w:lvl>
    <w:lvl w:ilvl="7" w:tplc="2384F72E" w:tentative="1">
      <w:start w:val="1"/>
      <w:numFmt w:val="bullet"/>
      <w:lvlText w:val="-"/>
      <w:lvlJc w:val="left"/>
      <w:pPr>
        <w:tabs>
          <w:tab w:val="num" w:pos="5760"/>
        </w:tabs>
        <w:ind w:left="5760" w:hanging="360"/>
      </w:pPr>
      <w:rPr>
        <w:rFonts w:ascii="Times New Roman" w:hAnsi="Times New Roman" w:hint="default"/>
      </w:rPr>
    </w:lvl>
    <w:lvl w:ilvl="8" w:tplc="47A03CAE"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15"/>
  </w:num>
  <w:num w:numId="3">
    <w:abstractNumId w:val="42"/>
  </w:num>
  <w:num w:numId="4">
    <w:abstractNumId w:val="9"/>
  </w:num>
  <w:num w:numId="5">
    <w:abstractNumId w:val="29"/>
  </w:num>
  <w:num w:numId="6">
    <w:abstractNumId w:val="8"/>
  </w:num>
  <w:num w:numId="7">
    <w:abstractNumId w:val="17"/>
  </w:num>
  <w:num w:numId="8">
    <w:abstractNumId w:val="47"/>
  </w:num>
  <w:num w:numId="9">
    <w:abstractNumId w:val="5"/>
  </w:num>
  <w:num w:numId="10">
    <w:abstractNumId w:val="7"/>
  </w:num>
  <w:num w:numId="11">
    <w:abstractNumId w:val="6"/>
  </w:num>
  <w:num w:numId="12">
    <w:abstractNumId w:val="32"/>
  </w:num>
  <w:num w:numId="13">
    <w:abstractNumId w:val="4"/>
  </w:num>
  <w:num w:numId="14">
    <w:abstractNumId w:val="33"/>
  </w:num>
  <w:num w:numId="15">
    <w:abstractNumId w:val="18"/>
  </w:num>
  <w:num w:numId="16">
    <w:abstractNumId w:val="12"/>
  </w:num>
  <w:num w:numId="17">
    <w:abstractNumId w:val="1"/>
  </w:num>
  <w:num w:numId="18">
    <w:abstractNumId w:val="22"/>
  </w:num>
  <w:num w:numId="19">
    <w:abstractNumId w:val="26"/>
  </w:num>
  <w:num w:numId="20">
    <w:abstractNumId w:val="45"/>
  </w:num>
  <w:num w:numId="21">
    <w:abstractNumId w:val="48"/>
  </w:num>
  <w:num w:numId="22">
    <w:abstractNumId w:val="14"/>
  </w:num>
  <w:num w:numId="23">
    <w:abstractNumId w:val="11"/>
  </w:num>
  <w:num w:numId="24">
    <w:abstractNumId w:val="21"/>
  </w:num>
  <w:num w:numId="25">
    <w:abstractNumId w:val="3"/>
  </w:num>
  <w:num w:numId="26">
    <w:abstractNumId w:val="24"/>
  </w:num>
  <w:num w:numId="27">
    <w:abstractNumId w:val="43"/>
  </w:num>
  <w:num w:numId="28">
    <w:abstractNumId w:val="40"/>
  </w:num>
  <w:num w:numId="29">
    <w:abstractNumId w:val="20"/>
  </w:num>
  <w:num w:numId="30">
    <w:abstractNumId w:val="39"/>
  </w:num>
  <w:num w:numId="31">
    <w:abstractNumId w:val="31"/>
  </w:num>
  <w:num w:numId="32">
    <w:abstractNumId w:val="19"/>
  </w:num>
  <w:num w:numId="33">
    <w:abstractNumId w:val="36"/>
  </w:num>
  <w:num w:numId="34">
    <w:abstractNumId w:val="30"/>
  </w:num>
  <w:num w:numId="35">
    <w:abstractNumId w:val="37"/>
  </w:num>
  <w:num w:numId="36">
    <w:abstractNumId w:val="41"/>
  </w:num>
  <w:num w:numId="37">
    <w:abstractNumId w:val="28"/>
  </w:num>
  <w:num w:numId="38">
    <w:abstractNumId w:val="2"/>
  </w:num>
  <w:num w:numId="39">
    <w:abstractNumId w:val="25"/>
  </w:num>
  <w:num w:numId="40">
    <w:abstractNumId w:val="10"/>
  </w:num>
  <w:num w:numId="41">
    <w:abstractNumId w:val="16"/>
  </w:num>
  <w:num w:numId="42">
    <w:abstractNumId w:val="13"/>
  </w:num>
  <w:num w:numId="43">
    <w:abstractNumId w:val="44"/>
  </w:num>
  <w:num w:numId="44">
    <w:abstractNumId w:val="38"/>
  </w:num>
  <w:num w:numId="45">
    <w:abstractNumId w:val="0"/>
  </w:num>
  <w:num w:numId="46">
    <w:abstractNumId w:val="46"/>
  </w:num>
  <w:num w:numId="47">
    <w:abstractNumId w:val="35"/>
  </w:num>
  <w:num w:numId="48">
    <w:abstractNumId w:val="23"/>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defaultTabStop w:val="708"/>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C10"/>
    <w:rsid w:val="00002455"/>
    <w:rsid w:val="0000576A"/>
    <w:rsid w:val="000214FA"/>
    <w:rsid w:val="0002630D"/>
    <w:rsid w:val="00033021"/>
    <w:rsid w:val="00035975"/>
    <w:rsid w:val="00036F8D"/>
    <w:rsid w:val="00037B31"/>
    <w:rsid w:val="00042973"/>
    <w:rsid w:val="00076B62"/>
    <w:rsid w:val="00076D81"/>
    <w:rsid w:val="000822CC"/>
    <w:rsid w:val="0008381F"/>
    <w:rsid w:val="000A5AE3"/>
    <w:rsid w:val="000A7217"/>
    <w:rsid w:val="000E2505"/>
    <w:rsid w:val="000F3BF8"/>
    <w:rsid w:val="00100B0D"/>
    <w:rsid w:val="001119C4"/>
    <w:rsid w:val="00113AA1"/>
    <w:rsid w:val="00115047"/>
    <w:rsid w:val="001222F1"/>
    <w:rsid w:val="001246A4"/>
    <w:rsid w:val="00124863"/>
    <w:rsid w:val="00151684"/>
    <w:rsid w:val="0015696F"/>
    <w:rsid w:val="001645F2"/>
    <w:rsid w:val="00180649"/>
    <w:rsid w:val="00181DA6"/>
    <w:rsid w:val="0018375A"/>
    <w:rsid w:val="001A6FAB"/>
    <w:rsid w:val="001C03FA"/>
    <w:rsid w:val="001D0819"/>
    <w:rsid w:val="001D4025"/>
    <w:rsid w:val="001E1647"/>
    <w:rsid w:val="001E4DE9"/>
    <w:rsid w:val="001F05D6"/>
    <w:rsid w:val="001F0DD9"/>
    <w:rsid w:val="001F2129"/>
    <w:rsid w:val="001F3836"/>
    <w:rsid w:val="001F48B2"/>
    <w:rsid w:val="001F49CF"/>
    <w:rsid w:val="001F65E2"/>
    <w:rsid w:val="002012C7"/>
    <w:rsid w:val="002039A3"/>
    <w:rsid w:val="00221F41"/>
    <w:rsid w:val="0022385F"/>
    <w:rsid w:val="00240C78"/>
    <w:rsid w:val="00247CE8"/>
    <w:rsid w:val="00251D5E"/>
    <w:rsid w:val="002525D8"/>
    <w:rsid w:val="00265893"/>
    <w:rsid w:val="0027615E"/>
    <w:rsid w:val="002772F1"/>
    <w:rsid w:val="00280F2D"/>
    <w:rsid w:val="0028220F"/>
    <w:rsid w:val="002B5EA7"/>
    <w:rsid w:val="002C0D89"/>
    <w:rsid w:val="002C59ED"/>
    <w:rsid w:val="002E1353"/>
    <w:rsid w:val="002E4EA0"/>
    <w:rsid w:val="002F563B"/>
    <w:rsid w:val="002F7AD9"/>
    <w:rsid w:val="0030481E"/>
    <w:rsid w:val="00305303"/>
    <w:rsid w:val="003215E0"/>
    <w:rsid w:val="00336D18"/>
    <w:rsid w:val="003437C6"/>
    <w:rsid w:val="00347719"/>
    <w:rsid w:val="0037794E"/>
    <w:rsid w:val="003A6CB5"/>
    <w:rsid w:val="003B040F"/>
    <w:rsid w:val="003B3630"/>
    <w:rsid w:val="003B733C"/>
    <w:rsid w:val="003C4345"/>
    <w:rsid w:val="003C7E01"/>
    <w:rsid w:val="003E1033"/>
    <w:rsid w:val="003E3718"/>
    <w:rsid w:val="003E5EDE"/>
    <w:rsid w:val="00417DF7"/>
    <w:rsid w:val="004302C8"/>
    <w:rsid w:val="00442D05"/>
    <w:rsid w:val="00463D71"/>
    <w:rsid w:val="00471ED6"/>
    <w:rsid w:val="0048104B"/>
    <w:rsid w:val="00491652"/>
    <w:rsid w:val="0049516B"/>
    <w:rsid w:val="004D3952"/>
    <w:rsid w:val="004E03AF"/>
    <w:rsid w:val="004E6D74"/>
    <w:rsid w:val="004F51E8"/>
    <w:rsid w:val="005138E0"/>
    <w:rsid w:val="00520D0C"/>
    <w:rsid w:val="0052103F"/>
    <w:rsid w:val="00523452"/>
    <w:rsid w:val="005243B1"/>
    <w:rsid w:val="00537AB1"/>
    <w:rsid w:val="005408BE"/>
    <w:rsid w:val="00546A42"/>
    <w:rsid w:val="005620A6"/>
    <w:rsid w:val="00577D44"/>
    <w:rsid w:val="0058108F"/>
    <w:rsid w:val="005969B9"/>
    <w:rsid w:val="005A1D7B"/>
    <w:rsid w:val="005A75B5"/>
    <w:rsid w:val="005B350C"/>
    <w:rsid w:val="005C7395"/>
    <w:rsid w:val="005D4CFE"/>
    <w:rsid w:val="005D6048"/>
    <w:rsid w:val="005D79C7"/>
    <w:rsid w:val="005E4FAA"/>
    <w:rsid w:val="005F4354"/>
    <w:rsid w:val="0060105E"/>
    <w:rsid w:val="0060360A"/>
    <w:rsid w:val="00603A24"/>
    <w:rsid w:val="006078AD"/>
    <w:rsid w:val="00616004"/>
    <w:rsid w:val="0062289A"/>
    <w:rsid w:val="00623F10"/>
    <w:rsid w:val="006273FF"/>
    <w:rsid w:val="00632564"/>
    <w:rsid w:val="00637140"/>
    <w:rsid w:val="006413F3"/>
    <w:rsid w:val="006417E3"/>
    <w:rsid w:val="00643CD2"/>
    <w:rsid w:val="00646D9F"/>
    <w:rsid w:val="0066116C"/>
    <w:rsid w:val="006648C2"/>
    <w:rsid w:val="00667F01"/>
    <w:rsid w:val="00676908"/>
    <w:rsid w:val="00682417"/>
    <w:rsid w:val="00687096"/>
    <w:rsid w:val="006A1F1F"/>
    <w:rsid w:val="006E4414"/>
    <w:rsid w:val="006F50D3"/>
    <w:rsid w:val="006F722C"/>
    <w:rsid w:val="00713144"/>
    <w:rsid w:val="00716C9F"/>
    <w:rsid w:val="007226D0"/>
    <w:rsid w:val="00741F35"/>
    <w:rsid w:val="00747550"/>
    <w:rsid w:val="007524FA"/>
    <w:rsid w:val="007531E4"/>
    <w:rsid w:val="007538B1"/>
    <w:rsid w:val="00761207"/>
    <w:rsid w:val="00776842"/>
    <w:rsid w:val="007771F2"/>
    <w:rsid w:val="007828A6"/>
    <w:rsid w:val="0079389F"/>
    <w:rsid w:val="00794457"/>
    <w:rsid w:val="007A5046"/>
    <w:rsid w:val="007A50DE"/>
    <w:rsid w:val="007A6EF7"/>
    <w:rsid w:val="007B044E"/>
    <w:rsid w:val="007B1396"/>
    <w:rsid w:val="007C7C42"/>
    <w:rsid w:val="007F2B7A"/>
    <w:rsid w:val="00802D37"/>
    <w:rsid w:val="0080595E"/>
    <w:rsid w:val="00810B29"/>
    <w:rsid w:val="00815182"/>
    <w:rsid w:val="00821C0F"/>
    <w:rsid w:val="008469ED"/>
    <w:rsid w:val="008571D6"/>
    <w:rsid w:val="00861B6A"/>
    <w:rsid w:val="00866090"/>
    <w:rsid w:val="00867D46"/>
    <w:rsid w:val="00875BD6"/>
    <w:rsid w:val="00883FE2"/>
    <w:rsid w:val="00884538"/>
    <w:rsid w:val="00885037"/>
    <w:rsid w:val="008924FC"/>
    <w:rsid w:val="008A0131"/>
    <w:rsid w:val="008A0894"/>
    <w:rsid w:val="008A4692"/>
    <w:rsid w:val="008C2EC0"/>
    <w:rsid w:val="008D6B75"/>
    <w:rsid w:val="008D6BB7"/>
    <w:rsid w:val="008D79F2"/>
    <w:rsid w:val="008E1B0D"/>
    <w:rsid w:val="008E4B67"/>
    <w:rsid w:val="008E58B7"/>
    <w:rsid w:val="008E5EBC"/>
    <w:rsid w:val="008F08E0"/>
    <w:rsid w:val="00914C6F"/>
    <w:rsid w:val="00925138"/>
    <w:rsid w:val="00931C8F"/>
    <w:rsid w:val="0093706F"/>
    <w:rsid w:val="009544D5"/>
    <w:rsid w:val="009869F5"/>
    <w:rsid w:val="0099158D"/>
    <w:rsid w:val="00991E41"/>
    <w:rsid w:val="0099423D"/>
    <w:rsid w:val="009A2C40"/>
    <w:rsid w:val="009B0DAC"/>
    <w:rsid w:val="009D0DFF"/>
    <w:rsid w:val="009F58B8"/>
    <w:rsid w:val="00A02C79"/>
    <w:rsid w:val="00A17ADD"/>
    <w:rsid w:val="00A45325"/>
    <w:rsid w:val="00A56E2A"/>
    <w:rsid w:val="00A64C55"/>
    <w:rsid w:val="00A64E55"/>
    <w:rsid w:val="00A73B4F"/>
    <w:rsid w:val="00A74A1D"/>
    <w:rsid w:val="00A85853"/>
    <w:rsid w:val="00AA0673"/>
    <w:rsid w:val="00AD2F87"/>
    <w:rsid w:val="00AD356D"/>
    <w:rsid w:val="00AD60D2"/>
    <w:rsid w:val="00AE2F07"/>
    <w:rsid w:val="00AF52EA"/>
    <w:rsid w:val="00B066E5"/>
    <w:rsid w:val="00B12394"/>
    <w:rsid w:val="00B27F64"/>
    <w:rsid w:val="00B5273D"/>
    <w:rsid w:val="00B5459A"/>
    <w:rsid w:val="00B65C5C"/>
    <w:rsid w:val="00B70512"/>
    <w:rsid w:val="00B71855"/>
    <w:rsid w:val="00B75FC4"/>
    <w:rsid w:val="00B927B3"/>
    <w:rsid w:val="00B95C7D"/>
    <w:rsid w:val="00BA3B90"/>
    <w:rsid w:val="00BB2045"/>
    <w:rsid w:val="00BE6C5D"/>
    <w:rsid w:val="00BF3E39"/>
    <w:rsid w:val="00BF5603"/>
    <w:rsid w:val="00BF7A3C"/>
    <w:rsid w:val="00C135AB"/>
    <w:rsid w:val="00C473B6"/>
    <w:rsid w:val="00C71EB1"/>
    <w:rsid w:val="00C808B4"/>
    <w:rsid w:val="00C87A9C"/>
    <w:rsid w:val="00C90B2A"/>
    <w:rsid w:val="00C95B1A"/>
    <w:rsid w:val="00CA26F9"/>
    <w:rsid w:val="00CA3E37"/>
    <w:rsid w:val="00CA7452"/>
    <w:rsid w:val="00CB3191"/>
    <w:rsid w:val="00CB59CD"/>
    <w:rsid w:val="00CE6F7C"/>
    <w:rsid w:val="00CF03DE"/>
    <w:rsid w:val="00CF3328"/>
    <w:rsid w:val="00CF5257"/>
    <w:rsid w:val="00CF7995"/>
    <w:rsid w:val="00D01B63"/>
    <w:rsid w:val="00D03942"/>
    <w:rsid w:val="00D06284"/>
    <w:rsid w:val="00D128B2"/>
    <w:rsid w:val="00D12AC9"/>
    <w:rsid w:val="00D13512"/>
    <w:rsid w:val="00D2234E"/>
    <w:rsid w:val="00D2302D"/>
    <w:rsid w:val="00D26CE3"/>
    <w:rsid w:val="00D303ED"/>
    <w:rsid w:val="00D31785"/>
    <w:rsid w:val="00D35BE0"/>
    <w:rsid w:val="00D40EF5"/>
    <w:rsid w:val="00D46268"/>
    <w:rsid w:val="00D50A64"/>
    <w:rsid w:val="00D6493D"/>
    <w:rsid w:val="00D64A07"/>
    <w:rsid w:val="00D66FBD"/>
    <w:rsid w:val="00D75E74"/>
    <w:rsid w:val="00D83AC7"/>
    <w:rsid w:val="00D83B73"/>
    <w:rsid w:val="00DA014E"/>
    <w:rsid w:val="00DA3987"/>
    <w:rsid w:val="00DA5E3E"/>
    <w:rsid w:val="00DA68CB"/>
    <w:rsid w:val="00DB2FB5"/>
    <w:rsid w:val="00DB375E"/>
    <w:rsid w:val="00DD6C89"/>
    <w:rsid w:val="00DD7FB9"/>
    <w:rsid w:val="00DF3B91"/>
    <w:rsid w:val="00DF4B67"/>
    <w:rsid w:val="00E10DEA"/>
    <w:rsid w:val="00E156E0"/>
    <w:rsid w:val="00E172FC"/>
    <w:rsid w:val="00E2218E"/>
    <w:rsid w:val="00E236C6"/>
    <w:rsid w:val="00E24555"/>
    <w:rsid w:val="00E245FB"/>
    <w:rsid w:val="00E26A33"/>
    <w:rsid w:val="00E270B3"/>
    <w:rsid w:val="00E27ECB"/>
    <w:rsid w:val="00E32C10"/>
    <w:rsid w:val="00E33C87"/>
    <w:rsid w:val="00E34763"/>
    <w:rsid w:val="00E4396A"/>
    <w:rsid w:val="00E4502A"/>
    <w:rsid w:val="00E47E21"/>
    <w:rsid w:val="00E50A15"/>
    <w:rsid w:val="00E55E91"/>
    <w:rsid w:val="00E66221"/>
    <w:rsid w:val="00E67791"/>
    <w:rsid w:val="00E707F7"/>
    <w:rsid w:val="00E7250E"/>
    <w:rsid w:val="00E842D4"/>
    <w:rsid w:val="00E97891"/>
    <w:rsid w:val="00EA26B8"/>
    <w:rsid w:val="00EA2E63"/>
    <w:rsid w:val="00EA4C46"/>
    <w:rsid w:val="00EA7D27"/>
    <w:rsid w:val="00EC015D"/>
    <w:rsid w:val="00EC689E"/>
    <w:rsid w:val="00ED2A9D"/>
    <w:rsid w:val="00ED467B"/>
    <w:rsid w:val="00EF1C17"/>
    <w:rsid w:val="00EF5092"/>
    <w:rsid w:val="00F124BF"/>
    <w:rsid w:val="00F329A3"/>
    <w:rsid w:val="00F355A8"/>
    <w:rsid w:val="00F4271E"/>
    <w:rsid w:val="00F6190C"/>
    <w:rsid w:val="00F6776D"/>
    <w:rsid w:val="00F7206C"/>
    <w:rsid w:val="00F73AF6"/>
    <w:rsid w:val="00F81349"/>
    <w:rsid w:val="00F97947"/>
    <w:rsid w:val="00FA1942"/>
    <w:rsid w:val="00FA41EF"/>
    <w:rsid w:val="00FB06C7"/>
    <w:rsid w:val="00FB2AC7"/>
    <w:rsid w:val="00FB2F94"/>
    <w:rsid w:val="00FB5A6F"/>
    <w:rsid w:val="00FB6695"/>
    <w:rsid w:val="00FB72EB"/>
    <w:rsid w:val="00FC2561"/>
    <w:rsid w:val="00FE6396"/>
    <w:rsid w:val="00FF184F"/>
    <w:rsid w:val="00FF4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B31C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776D"/>
    <w:rPr>
      <w:sz w:val="24"/>
      <w:szCs w:val="24"/>
      <w:lang w:val="sl-SI" w:eastAsia="sl-SI"/>
    </w:rPr>
  </w:style>
  <w:style w:type="paragraph" w:styleId="Heading1">
    <w:name w:val="heading 1"/>
    <w:basedOn w:val="Normal"/>
    <w:next w:val="Normal"/>
    <w:link w:val="Heading1Char"/>
    <w:qFormat/>
    <w:rsid w:val="005243B1"/>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link w:val="Heading3Char"/>
    <w:uiPriority w:val="9"/>
    <w:qFormat/>
    <w:rsid w:val="00EF1C1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46268"/>
    <w:pPr>
      <w:tabs>
        <w:tab w:val="center" w:pos="4536"/>
        <w:tab w:val="right" w:pos="9072"/>
      </w:tabs>
    </w:pPr>
  </w:style>
  <w:style w:type="paragraph" w:styleId="Footer">
    <w:name w:val="footer"/>
    <w:basedOn w:val="Normal"/>
    <w:link w:val="FooterChar"/>
    <w:uiPriority w:val="99"/>
    <w:rsid w:val="007C7C42"/>
    <w:pPr>
      <w:tabs>
        <w:tab w:val="center" w:pos="4536"/>
        <w:tab w:val="right" w:pos="9072"/>
      </w:tabs>
      <w:jc w:val="center"/>
    </w:pPr>
  </w:style>
  <w:style w:type="paragraph" w:styleId="BalloonText">
    <w:name w:val="Balloon Text"/>
    <w:basedOn w:val="Normal"/>
    <w:semiHidden/>
    <w:rsid w:val="00D46268"/>
    <w:rPr>
      <w:rFonts w:ascii="Tahoma" w:hAnsi="Tahoma" w:cs="Tahoma"/>
      <w:sz w:val="16"/>
      <w:szCs w:val="16"/>
    </w:rPr>
  </w:style>
  <w:style w:type="table" w:styleId="TableGrid">
    <w:name w:val="Table Grid"/>
    <w:basedOn w:val="TableNormal"/>
    <w:rsid w:val="00A858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40EF5"/>
    <w:rPr>
      <w:color w:val="0000FF"/>
      <w:u w:val="single"/>
    </w:rPr>
  </w:style>
  <w:style w:type="paragraph" w:styleId="TOC1">
    <w:name w:val="toc 1"/>
    <w:basedOn w:val="Normal"/>
    <w:next w:val="Normal"/>
    <w:autoRedefine/>
    <w:uiPriority w:val="39"/>
    <w:rsid w:val="00C95B1A"/>
    <w:pPr>
      <w:spacing w:after="240" w:line="360" w:lineRule="auto"/>
      <w:jc w:val="both"/>
    </w:pPr>
    <w:rPr>
      <w:szCs w:val="20"/>
      <w:lang w:eastAsia="en-US"/>
    </w:rPr>
  </w:style>
  <w:style w:type="paragraph" w:styleId="TOC2">
    <w:name w:val="toc 2"/>
    <w:basedOn w:val="Normal"/>
    <w:next w:val="Normal"/>
    <w:autoRedefine/>
    <w:uiPriority w:val="39"/>
    <w:rsid w:val="00C95B1A"/>
    <w:pPr>
      <w:tabs>
        <w:tab w:val="right" w:leader="dot" w:pos="8210"/>
      </w:tabs>
      <w:spacing w:after="240" w:line="360" w:lineRule="auto"/>
      <w:ind w:left="198"/>
      <w:jc w:val="both"/>
    </w:pPr>
    <w:rPr>
      <w:noProof/>
      <w:szCs w:val="20"/>
      <w:lang w:eastAsia="en-US"/>
    </w:rPr>
  </w:style>
  <w:style w:type="paragraph" w:styleId="TOC3">
    <w:name w:val="toc 3"/>
    <w:basedOn w:val="Normal"/>
    <w:next w:val="Normal"/>
    <w:autoRedefine/>
    <w:uiPriority w:val="39"/>
    <w:rsid w:val="00C95B1A"/>
    <w:pPr>
      <w:spacing w:after="240" w:line="360" w:lineRule="auto"/>
      <w:ind w:left="400"/>
      <w:jc w:val="both"/>
    </w:pPr>
    <w:rPr>
      <w:szCs w:val="20"/>
      <w:lang w:eastAsia="en-US"/>
    </w:rPr>
  </w:style>
  <w:style w:type="paragraph" w:styleId="Title">
    <w:name w:val="Title"/>
    <w:basedOn w:val="Normal"/>
    <w:next w:val="Normal"/>
    <w:link w:val="TitleChar"/>
    <w:qFormat/>
    <w:rsid w:val="00DA3987"/>
    <w:pPr>
      <w:spacing w:before="240" w:after="60"/>
      <w:jc w:val="center"/>
      <w:outlineLvl w:val="0"/>
    </w:pPr>
    <w:rPr>
      <w:rFonts w:ascii="Cambria" w:hAnsi="Cambria"/>
      <w:b/>
      <w:bCs/>
      <w:kern w:val="28"/>
      <w:sz w:val="32"/>
      <w:szCs w:val="32"/>
    </w:rPr>
  </w:style>
  <w:style w:type="character" w:customStyle="1" w:styleId="TitleChar">
    <w:name w:val="Title Char"/>
    <w:link w:val="Title"/>
    <w:rsid w:val="00DA3987"/>
    <w:rPr>
      <w:rFonts w:ascii="Cambria" w:eastAsia="Times New Roman" w:hAnsi="Cambria" w:cs="Times New Roman"/>
      <w:b/>
      <w:bCs/>
      <w:kern w:val="28"/>
      <w:sz w:val="32"/>
      <w:szCs w:val="32"/>
    </w:rPr>
  </w:style>
  <w:style w:type="character" w:customStyle="1" w:styleId="FooterChar">
    <w:name w:val="Footer Char"/>
    <w:link w:val="Footer"/>
    <w:uiPriority w:val="99"/>
    <w:rsid w:val="007C7C42"/>
    <w:rPr>
      <w:sz w:val="24"/>
      <w:szCs w:val="24"/>
    </w:rPr>
  </w:style>
  <w:style w:type="paragraph" w:styleId="DocumentMap">
    <w:name w:val="Document Map"/>
    <w:basedOn w:val="Normal"/>
    <w:link w:val="DocumentMapChar"/>
    <w:rsid w:val="007C7C42"/>
    <w:rPr>
      <w:rFonts w:ascii="Tahoma" w:hAnsi="Tahoma" w:cs="Tahoma"/>
      <w:sz w:val="16"/>
      <w:szCs w:val="16"/>
    </w:rPr>
  </w:style>
  <w:style w:type="character" w:customStyle="1" w:styleId="DocumentMapChar">
    <w:name w:val="Document Map Char"/>
    <w:link w:val="DocumentMap"/>
    <w:rsid w:val="007C7C42"/>
    <w:rPr>
      <w:rFonts w:ascii="Tahoma" w:hAnsi="Tahoma" w:cs="Tahoma"/>
      <w:sz w:val="16"/>
      <w:szCs w:val="16"/>
    </w:rPr>
  </w:style>
  <w:style w:type="character" w:customStyle="1" w:styleId="Heading3Char">
    <w:name w:val="Heading 3 Char"/>
    <w:link w:val="Heading3"/>
    <w:uiPriority w:val="9"/>
    <w:rsid w:val="00EF1C17"/>
    <w:rPr>
      <w:b/>
      <w:bCs/>
      <w:sz w:val="27"/>
      <w:szCs w:val="27"/>
    </w:rPr>
  </w:style>
  <w:style w:type="paragraph" w:styleId="NormalWeb">
    <w:name w:val="Normal (Web)"/>
    <w:basedOn w:val="Normal"/>
    <w:uiPriority w:val="99"/>
    <w:unhideWhenUsed/>
    <w:rsid w:val="002F7AD9"/>
    <w:pPr>
      <w:spacing w:before="100" w:beforeAutospacing="1" w:after="100" w:afterAutospacing="1"/>
    </w:pPr>
  </w:style>
  <w:style w:type="character" w:styleId="Strong">
    <w:name w:val="Strong"/>
    <w:uiPriority w:val="22"/>
    <w:qFormat/>
    <w:rsid w:val="002F7AD9"/>
    <w:rPr>
      <w:b/>
      <w:bCs/>
    </w:rPr>
  </w:style>
  <w:style w:type="character" w:customStyle="1" w:styleId="hps">
    <w:name w:val="hps"/>
    <w:basedOn w:val="DefaultParagraphFont"/>
    <w:rsid w:val="00F7206C"/>
  </w:style>
  <w:style w:type="paragraph" w:styleId="Caption">
    <w:name w:val="caption"/>
    <w:basedOn w:val="Normal"/>
    <w:next w:val="Normal"/>
    <w:qFormat/>
    <w:rsid w:val="003C7E01"/>
    <w:rPr>
      <w:b/>
      <w:bCs/>
      <w:sz w:val="20"/>
      <w:szCs w:val="20"/>
    </w:rPr>
  </w:style>
  <w:style w:type="paragraph" w:styleId="NoSpacing">
    <w:name w:val="No Spacing"/>
    <w:uiPriority w:val="1"/>
    <w:qFormat/>
    <w:rsid w:val="00DF3B91"/>
    <w:rPr>
      <w:sz w:val="24"/>
      <w:szCs w:val="24"/>
      <w:lang w:val="sl-SI" w:eastAsia="sl-SI"/>
    </w:rPr>
  </w:style>
  <w:style w:type="character" w:customStyle="1" w:styleId="HeaderChar">
    <w:name w:val="Header Char"/>
    <w:link w:val="Header"/>
    <w:rsid w:val="0008381F"/>
    <w:rPr>
      <w:sz w:val="24"/>
      <w:szCs w:val="24"/>
    </w:rPr>
  </w:style>
  <w:style w:type="character" w:styleId="HTMLCite">
    <w:name w:val="HTML Cite"/>
    <w:uiPriority w:val="99"/>
    <w:unhideWhenUsed/>
    <w:rsid w:val="00DA014E"/>
    <w:rPr>
      <w:i/>
      <w:iCs/>
    </w:rPr>
  </w:style>
  <w:style w:type="character" w:styleId="CommentReference">
    <w:name w:val="annotation reference"/>
    <w:semiHidden/>
    <w:rsid w:val="00D64A07"/>
    <w:rPr>
      <w:sz w:val="16"/>
      <w:szCs w:val="16"/>
    </w:rPr>
  </w:style>
  <w:style w:type="paragraph" w:styleId="CommentText">
    <w:name w:val="annotation text"/>
    <w:basedOn w:val="Normal"/>
    <w:semiHidden/>
    <w:rsid w:val="00D64A07"/>
    <w:rPr>
      <w:sz w:val="20"/>
      <w:szCs w:val="20"/>
    </w:rPr>
  </w:style>
  <w:style w:type="paragraph" w:styleId="CommentSubject">
    <w:name w:val="annotation subject"/>
    <w:basedOn w:val="CommentText"/>
    <w:next w:val="CommentText"/>
    <w:semiHidden/>
    <w:rsid w:val="00D64A07"/>
    <w:rPr>
      <w:b/>
      <w:bCs/>
    </w:rPr>
  </w:style>
  <w:style w:type="paragraph" w:customStyle="1" w:styleId="NaslovTOC">
    <w:name w:val="Naslov TOC"/>
    <w:basedOn w:val="Heading1"/>
    <w:next w:val="Normal"/>
    <w:uiPriority w:val="39"/>
    <w:qFormat/>
    <w:rsid w:val="005243B1"/>
    <w:pPr>
      <w:keepLines/>
      <w:spacing w:before="480" w:after="0" w:line="276" w:lineRule="auto"/>
      <w:outlineLvl w:val="9"/>
    </w:pPr>
    <w:rPr>
      <w:rFonts w:ascii="Cambria" w:eastAsia="Times New Roman" w:hAnsi="Cambria" w:cs="Times New Roman"/>
      <w:color w:val="365F91"/>
      <w:kern w:val="0"/>
      <w:sz w:val="28"/>
      <w:szCs w:val="28"/>
      <w:lang w:eastAsia="en-US"/>
    </w:rPr>
  </w:style>
  <w:style w:type="character" w:customStyle="1" w:styleId="Heading1Char">
    <w:name w:val="Heading 1 Char"/>
    <w:basedOn w:val="DefaultParagraphFont"/>
    <w:link w:val="Heading1"/>
    <w:rsid w:val="005243B1"/>
    <w:rPr>
      <w:rFonts w:asciiTheme="majorHAnsi" w:eastAsiaTheme="majorEastAsia" w:hAnsiTheme="majorHAnsi" w:cstheme="majorBidi"/>
      <w:b/>
      <w:bCs/>
      <w:kern w:val="32"/>
      <w:sz w:val="32"/>
      <w:szCs w:val="32"/>
      <w:lang w:val="sl-SI" w:eastAsia="sl-SI"/>
    </w:rPr>
  </w:style>
  <w:style w:type="character" w:styleId="PageNumber">
    <w:name w:val="page number"/>
    <w:rsid w:val="005243B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776D"/>
    <w:rPr>
      <w:sz w:val="24"/>
      <w:szCs w:val="24"/>
      <w:lang w:val="sl-SI" w:eastAsia="sl-SI"/>
    </w:rPr>
  </w:style>
  <w:style w:type="paragraph" w:styleId="Heading1">
    <w:name w:val="heading 1"/>
    <w:basedOn w:val="Normal"/>
    <w:next w:val="Normal"/>
    <w:link w:val="Heading1Char"/>
    <w:qFormat/>
    <w:rsid w:val="005243B1"/>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link w:val="Heading3Char"/>
    <w:uiPriority w:val="9"/>
    <w:qFormat/>
    <w:rsid w:val="00EF1C1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46268"/>
    <w:pPr>
      <w:tabs>
        <w:tab w:val="center" w:pos="4536"/>
        <w:tab w:val="right" w:pos="9072"/>
      </w:tabs>
    </w:pPr>
  </w:style>
  <w:style w:type="paragraph" w:styleId="Footer">
    <w:name w:val="footer"/>
    <w:basedOn w:val="Normal"/>
    <w:link w:val="FooterChar"/>
    <w:uiPriority w:val="99"/>
    <w:rsid w:val="007C7C42"/>
    <w:pPr>
      <w:tabs>
        <w:tab w:val="center" w:pos="4536"/>
        <w:tab w:val="right" w:pos="9072"/>
      </w:tabs>
      <w:jc w:val="center"/>
    </w:pPr>
  </w:style>
  <w:style w:type="paragraph" w:styleId="BalloonText">
    <w:name w:val="Balloon Text"/>
    <w:basedOn w:val="Normal"/>
    <w:semiHidden/>
    <w:rsid w:val="00D46268"/>
    <w:rPr>
      <w:rFonts w:ascii="Tahoma" w:hAnsi="Tahoma" w:cs="Tahoma"/>
      <w:sz w:val="16"/>
      <w:szCs w:val="16"/>
    </w:rPr>
  </w:style>
  <w:style w:type="table" w:styleId="TableGrid">
    <w:name w:val="Table Grid"/>
    <w:basedOn w:val="TableNormal"/>
    <w:rsid w:val="00A858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40EF5"/>
    <w:rPr>
      <w:color w:val="0000FF"/>
      <w:u w:val="single"/>
    </w:rPr>
  </w:style>
  <w:style w:type="paragraph" w:styleId="TOC1">
    <w:name w:val="toc 1"/>
    <w:basedOn w:val="Normal"/>
    <w:next w:val="Normal"/>
    <w:autoRedefine/>
    <w:uiPriority w:val="39"/>
    <w:rsid w:val="00C95B1A"/>
    <w:pPr>
      <w:spacing w:after="240" w:line="360" w:lineRule="auto"/>
      <w:jc w:val="both"/>
    </w:pPr>
    <w:rPr>
      <w:szCs w:val="20"/>
      <w:lang w:eastAsia="en-US"/>
    </w:rPr>
  </w:style>
  <w:style w:type="paragraph" w:styleId="TOC2">
    <w:name w:val="toc 2"/>
    <w:basedOn w:val="Normal"/>
    <w:next w:val="Normal"/>
    <w:autoRedefine/>
    <w:uiPriority w:val="39"/>
    <w:rsid w:val="00C95B1A"/>
    <w:pPr>
      <w:tabs>
        <w:tab w:val="right" w:leader="dot" w:pos="8210"/>
      </w:tabs>
      <w:spacing w:after="240" w:line="360" w:lineRule="auto"/>
      <w:ind w:left="198"/>
      <w:jc w:val="both"/>
    </w:pPr>
    <w:rPr>
      <w:noProof/>
      <w:szCs w:val="20"/>
      <w:lang w:eastAsia="en-US"/>
    </w:rPr>
  </w:style>
  <w:style w:type="paragraph" w:styleId="TOC3">
    <w:name w:val="toc 3"/>
    <w:basedOn w:val="Normal"/>
    <w:next w:val="Normal"/>
    <w:autoRedefine/>
    <w:uiPriority w:val="39"/>
    <w:rsid w:val="00C95B1A"/>
    <w:pPr>
      <w:spacing w:after="240" w:line="360" w:lineRule="auto"/>
      <w:ind w:left="400"/>
      <w:jc w:val="both"/>
    </w:pPr>
    <w:rPr>
      <w:szCs w:val="20"/>
      <w:lang w:eastAsia="en-US"/>
    </w:rPr>
  </w:style>
  <w:style w:type="paragraph" w:styleId="Title">
    <w:name w:val="Title"/>
    <w:basedOn w:val="Normal"/>
    <w:next w:val="Normal"/>
    <w:link w:val="TitleChar"/>
    <w:qFormat/>
    <w:rsid w:val="00DA3987"/>
    <w:pPr>
      <w:spacing w:before="240" w:after="60"/>
      <w:jc w:val="center"/>
      <w:outlineLvl w:val="0"/>
    </w:pPr>
    <w:rPr>
      <w:rFonts w:ascii="Cambria" w:hAnsi="Cambria"/>
      <w:b/>
      <w:bCs/>
      <w:kern w:val="28"/>
      <w:sz w:val="32"/>
      <w:szCs w:val="32"/>
    </w:rPr>
  </w:style>
  <w:style w:type="character" w:customStyle="1" w:styleId="TitleChar">
    <w:name w:val="Title Char"/>
    <w:link w:val="Title"/>
    <w:rsid w:val="00DA3987"/>
    <w:rPr>
      <w:rFonts w:ascii="Cambria" w:eastAsia="Times New Roman" w:hAnsi="Cambria" w:cs="Times New Roman"/>
      <w:b/>
      <w:bCs/>
      <w:kern w:val="28"/>
      <w:sz w:val="32"/>
      <w:szCs w:val="32"/>
    </w:rPr>
  </w:style>
  <w:style w:type="character" w:customStyle="1" w:styleId="FooterChar">
    <w:name w:val="Footer Char"/>
    <w:link w:val="Footer"/>
    <w:uiPriority w:val="99"/>
    <w:rsid w:val="007C7C42"/>
    <w:rPr>
      <w:sz w:val="24"/>
      <w:szCs w:val="24"/>
    </w:rPr>
  </w:style>
  <w:style w:type="paragraph" w:styleId="DocumentMap">
    <w:name w:val="Document Map"/>
    <w:basedOn w:val="Normal"/>
    <w:link w:val="DocumentMapChar"/>
    <w:rsid w:val="007C7C42"/>
    <w:rPr>
      <w:rFonts w:ascii="Tahoma" w:hAnsi="Tahoma" w:cs="Tahoma"/>
      <w:sz w:val="16"/>
      <w:szCs w:val="16"/>
    </w:rPr>
  </w:style>
  <w:style w:type="character" w:customStyle="1" w:styleId="DocumentMapChar">
    <w:name w:val="Document Map Char"/>
    <w:link w:val="DocumentMap"/>
    <w:rsid w:val="007C7C42"/>
    <w:rPr>
      <w:rFonts w:ascii="Tahoma" w:hAnsi="Tahoma" w:cs="Tahoma"/>
      <w:sz w:val="16"/>
      <w:szCs w:val="16"/>
    </w:rPr>
  </w:style>
  <w:style w:type="character" w:customStyle="1" w:styleId="Heading3Char">
    <w:name w:val="Heading 3 Char"/>
    <w:link w:val="Heading3"/>
    <w:uiPriority w:val="9"/>
    <w:rsid w:val="00EF1C17"/>
    <w:rPr>
      <w:b/>
      <w:bCs/>
      <w:sz w:val="27"/>
      <w:szCs w:val="27"/>
    </w:rPr>
  </w:style>
  <w:style w:type="paragraph" w:styleId="NormalWeb">
    <w:name w:val="Normal (Web)"/>
    <w:basedOn w:val="Normal"/>
    <w:uiPriority w:val="99"/>
    <w:unhideWhenUsed/>
    <w:rsid w:val="002F7AD9"/>
    <w:pPr>
      <w:spacing w:before="100" w:beforeAutospacing="1" w:after="100" w:afterAutospacing="1"/>
    </w:pPr>
  </w:style>
  <w:style w:type="character" w:styleId="Strong">
    <w:name w:val="Strong"/>
    <w:uiPriority w:val="22"/>
    <w:qFormat/>
    <w:rsid w:val="002F7AD9"/>
    <w:rPr>
      <w:b/>
      <w:bCs/>
    </w:rPr>
  </w:style>
  <w:style w:type="character" w:customStyle="1" w:styleId="hps">
    <w:name w:val="hps"/>
    <w:basedOn w:val="DefaultParagraphFont"/>
    <w:rsid w:val="00F7206C"/>
  </w:style>
  <w:style w:type="paragraph" w:styleId="Caption">
    <w:name w:val="caption"/>
    <w:basedOn w:val="Normal"/>
    <w:next w:val="Normal"/>
    <w:qFormat/>
    <w:rsid w:val="003C7E01"/>
    <w:rPr>
      <w:b/>
      <w:bCs/>
      <w:sz w:val="20"/>
      <w:szCs w:val="20"/>
    </w:rPr>
  </w:style>
  <w:style w:type="paragraph" w:styleId="NoSpacing">
    <w:name w:val="No Spacing"/>
    <w:uiPriority w:val="1"/>
    <w:qFormat/>
    <w:rsid w:val="00DF3B91"/>
    <w:rPr>
      <w:sz w:val="24"/>
      <w:szCs w:val="24"/>
      <w:lang w:val="sl-SI" w:eastAsia="sl-SI"/>
    </w:rPr>
  </w:style>
  <w:style w:type="character" w:customStyle="1" w:styleId="HeaderChar">
    <w:name w:val="Header Char"/>
    <w:link w:val="Header"/>
    <w:rsid w:val="0008381F"/>
    <w:rPr>
      <w:sz w:val="24"/>
      <w:szCs w:val="24"/>
    </w:rPr>
  </w:style>
  <w:style w:type="character" w:styleId="HTMLCite">
    <w:name w:val="HTML Cite"/>
    <w:uiPriority w:val="99"/>
    <w:unhideWhenUsed/>
    <w:rsid w:val="00DA014E"/>
    <w:rPr>
      <w:i/>
      <w:iCs/>
    </w:rPr>
  </w:style>
  <w:style w:type="character" w:styleId="CommentReference">
    <w:name w:val="annotation reference"/>
    <w:semiHidden/>
    <w:rsid w:val="00D64A07"/>
    <w:rPr>
      <w:sz w:val="16"/>
      <w:szCs w:val="16"/>
    </w:rPr>
  </w:style>
  <w:style w:type="paragraph" w:styleId="CommentText">
    <w:name w:val="annotation text"/>
    <w:basedOn w:val="Normal"/>
    <w:semiHidden/>
    <w:rsid w:val="00D64A07"/>
    <w:rPr>
      <w:sz w:val="20"/>
      <w:szCs w:val="20"/>
    </w:rPr>
  </w:style>
  <w:style w:type="paragraph" w:styleId="CommentSubject">
    <w:name w:val="annotation subject"/>
    <w:basedOn w:val="CommentText"/>
    <w:next w:val="CommentText"/>
    <w:semiHidden/>
    <w:rsid w:val="00D64A07"/>
    <w:rPr>
      <w:b/>
      <w:bCs/>
    </w:rPr>
  </w:style>
  <w:style w:type="paragraph" w:customStyle="1" w:styleId="NaslovTOC">
    <w:name w:val="Naslov TOC"/>
    <w:basedOn w:val="Heading1"/>
    <w:next w:val="Normal"/>
    <w:uiPriority w:val="39"/>
    <w:qFormat/>
    <w:rsid w:val="005243B1"/>
    <w:pPr>
      <w:keepLines/>
      <w:spacing w:before="480" w:after="0" w:line="276" w:lineRule="auto"/>
      <w:outlineLvl w:val="9"/>
    </w:pPr>
    <w:rPr>
      <w:rFonts w:ascii="Cambria" w:eastAsia="Times New Roman" w:hAnsi="Cambria" w:cs="Times New Roman"/>
      <w:color w:val="365F91"/>
      <w:kern w:val="0"/>
      <w:sz w:val="28"/>
      <w:szCs w:val="28"/>
      <w:lang w:eastAsia="en-US"/>
    </w:rPr>
  </w:style>
  <w:style w:type="character" w:customStyle="1" w:styleId="Heading1Char">
    <w:name w:val="Heading 1 Char"/>
    <w:basedOn w:val="DefaultParagraphFont"/>
    <w:link w:val="Heading1"/>
    <w:rsid w:val="005243B1"/>
    <w:rPr>
      <w:rFonts w:asciiTheme="majorHAnsi" w:eastAsiaTheme="majorEastAsia" w:hAnsiTheme="majorHAnsi" w:cstheme="majorBidi"/>
      <w:b/>
      <w:bCs/>
      <w:kern w:val="32"/>
      <w:sz w:val="32"/>
      <w:szCs w:val="32"/>
      <w:lang w:val="sl-SI" w:eastAsia="sl-SI"/>
    </w:rPr>
  </w:style>
  <w:style w:type="character" w:styleId="PageNumber">
    <w:name w:val="page number"/>
    <w:rsid w:val="00524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90670">
      <w:bodyDiv w:val="1"/>
      <w:marLeft w:val="0"/>
      <w:marRight w:val="0"/>
      <w:marTop w:val="0"/>
      <w:marBottom w:val="0"/>
      <w:divBdr>
        <w:top w:val="none" w:sz="0" w:space="0" w:color="auto"/>
        <w:left w:val="none" w:sz="0" w:space="0" w:color="auto"/>
        <w:bottom w:val="none" w:sz="0" w:space="0" w:color="auto"/>
        <w:right w:val="none" w:sz="0" w:space="0" w:color="auto"/>
      </w:divBdr>
      <w:divsChild>
        <w:div w:id="196040794">
          <w:marLeft w:val="547"/>
          <w:marRight w:val="0"/>
          <w:marTop w:val="96"/>
          <w:marBottom w:val="0"/>
          <w:divBdr>
            <w:top w:val="none" w:sz="0" w:space="0" w:color="auto"/>
            <w:left w:val="none" w:sz="0" w:space="0" w:color="auto"/>
            <w:bottom w:val="none" w:sz="0" w:space="0" w:color="auto"/>
            <w:right w:val="none" w:sz="0" w:space="0" w:color="auto"/>
          </w:divBdr>
        </w:div>
        <w:div w:id="212884598">
          <w:marLeft w:val="547"/>
          <w:marRight w:val="0"/>
          <w:marTop w:val="96"/>
          <w:marBottom w:val="0"/>
          <w:divBdr>
            <w:top w:val="none" w:sz="0" w:space="0" w:color="auto"/>
            <w:left w:val="none" w:sz="0" w:space="0" w:color="auto"/>
            <w:bottom w:val="none" w:sz="0" w:space="0" w:color="auto"/>
            <w:right w:val="none" w:sz="0" w:space="0" w:color="auto"/>
          </w:divBdr>
        </w:div>
        <w:div w:id="252319282">
          <w:marLeft w:val="547"/>
          <w:marRight w:val="0"/>
          <w:marTop w:val="96"/>
          <w:marBottom w:val="0"/>
          <w:divBdr>
            <w:top w:val="none" w:sz="0" w:space="0" w:color="auto"/>
            <w:left w:val="none" w:sz="0" w:space="0" w:color="auto"/>
            <w:bottom w:val="none" w:sz="0" w:space="0" w:color="auto"/>
            <w:right w:val="none" w:sz="0" w:space="0" w:color="auto"/>
          </w:divBdr>
        </w:div>
        <w:div w:id="1043753822">
          <w:marLeft w:val="547"/>
          <w:marRight w:val="0"/>
          <w:marTop w:val="96"/>
          <w:marBottom w:val="0"/>
          <w:divBdr>
            <w:top w:val="none" w:sz="0" w:space="0" w:color="auto"/>
            <w:left w:val="none" w:sz="0" w:space="0" w:color="auto"/>
            <w:bottom w:val="none" w:sz="0" w:space="0" w:color="auto"/>
            <w:right w:val="none" w:sz="0" w:space="0" w:color="auto"/>
          </w:divBdr>
        </w:div>
        <w:div w:id="1257865017">
          <w:marLeft w:val="547"/>
          <w:marRight w:val="0"/>
          <w:marTop w:val="96"/>
          <w:marBottom w:val="0"/>
          <w:divBdr>
            <w:top w:val="none" w:sz="0" w:space="0" w:color="auto"/>
            <w:left w:val="none" w:sz="0" w:space="0" w:color="auto"/>
            <w:bottom w:val="none" w:sz="0" w:space="0" w:color="auto"/>
            <w:right w:val="none" w:sz="0" w:space="0" w:color="auto"/>
          </w:divBdr>
        </w:div>
        <w:div w:id="1539707106">
          <w:marLeft w:val="547"/>
          <w:marRight w:val="0"/>
          <w:marTop w:val="96"/>
          <w:marBottom w:val="0"/>
          <w:divBdr>
            <w:top w:val="none" w:sz="0" w:space="0" w:color="auto"/>
            <w:left w:val="none" w:sz="0" w:space="0" w:color="auto"/>
            <w:bottom w:val="none" w:sz="0" w:space="0" w:color="auto"/>
            <w:right w:val="none" w:sz="0" w:space="0" w:color="auto"/>
          </w:divBdr>
        </w:div>
        <w:div w:id="1630163997">
          <w:marLeft w:val="547"/>
          <w:marRight w:val="0"/>
          <w:marTop w:val="96"/>
          <w:marBottom w:val="0"/>
          <w:divBdr>
            <w:top w:val="none" w:sz="0" w:space="0" w:color="auto"/>
            <w:left w:val="none" w:sz="0" w:space="0" w:color="auto"/>
            <w:bottom w:val="none" w:sz="0" w:space="0" w:color="auto"/>
            <w:right w:val="none" w:sz="0" w:space="0" w:color="auto"/>
          </w:divBdr>
        </w:div>
      </w:divsChild>
    </w:div>
    <w:div w:id="134103433">
      <w:bodyDiv w:val="1"/>
      <w:marLeft w:val="0"/>
      <w:marRight w:val="0"/>
      <w:marTop w:val="0"/>
      <w:marBottom w:val="0"/>
      <w:divBdr>
        <w:top w:val="none" w:sz="0" w:space="0" w:color="auto"/>
        <w:left w:val="none" w:sz="0" w:space="0" w:color="auto"/>
        <w:bottom w:val="none" w:sz="0" w:space="0" w:color="auto"/>
        <w:right w:val="none" w:sz="0" w:space="0" w:color="auto"/>
      </w:divBdr>
    </w:div>
    <w:div w:id="154497111">
      <w:bodyDiv w:val="1"/>
      <w:marLeft w:val="0"/>
      <w:marRight w:val="0"/>
      <w:marTop w:val="0"/>
      <w:marBottom w:val="0"/>
      <w:divBdr>
        <w:top w:val="none" w:sz="0" w:space="0" w:color="auto"/>
        <w:left w:val="none" w:sz="0" w:space="0" w:color="auto"/>
        <w:bottom w:val="none" w:sz="0" w:space="0" w:color="auto"/>
        <w:right w:val="none" w:sz="0" w:space="0" w:color="auto"/>
      </w:divBdr>
    </w:div>
    <w:div w:id="190144889">
      <w:bodyDiv w:val="1"/>
      <w:marLeft w:val="0"/>
      <w:marRight w:val="0"/>
      <w:marTop w:val="0"/>
      <w:marBottom w:val="0"/>
      <w:divBdr>
        <w:top w:val="none" w:sz="0" w:space="0" w:color="auto"/>
        <w:left w:val="none" w:sz="0" w:space="0" w:color="auto"/>
        <w:bottom w:val="none" w:sz="0" w:space="0" w:color="auto"/>
        <w:right w:val="none" w:sz="0" w:space="0" w:color="auto"/>
      </w:divBdr>
    </w:div>
    <w:div w:id="241837716">
      <w:bodyDiv w:val="1"/>
      <w:marLeft w:val="0"/>
      <w:marRight w:val="0"/>
      <w:marTop w:val="0"/>
      <w:marBottom w:val="0"/>
      <w:divBdr>
        <w:top w:val="none" w:sz="0" w:space="0" w:color="auto"/>
        <w:left w:val="none" w:sz="0" w:space="0" w:color="auto"/>
        <w:bottom w:val="none" w:sz="0" w:space="0" w:color="auto"/>
        <w:right w:val="none" w:sz="0" w:space="0" w:color="auto"/>
      </w:divBdr>
      <w:divsChild>
        <w:div w:id="493840473">
          <w:marLeft w:val="547"/>
          <w:marRight w:val="0"/>
          <w:marTop w:val="96"/>
          <w:marBottom w:val="0"/>
          <w:divBdr>
            <w:top w:val="none" w:sz="0" w:space="0" w:color="auto"/>
            <w:left w:val="none" w:sz="0" w:space="0" w:color="auto"/>
            <w:bottom w:val="none" w:sz="0" w:space="0" w:color="auto"/>
            <w:right w:val="none" w:sz="0" w:space="0" w:color="auto"/>
          </w:divBdr>
        </w:div>
        <w:div w:id="647707372">
          <w:marLeft w:val="547"/>
          <w:marRight w:val="0"/>
          <w:marTop w:val="96"/>
          <w:marBottom w:val="0"/>
          <w:divBdr>
            <w:top w:val="none" w:sz="0" w:space="0" w:color="auto"/>
            <w:left w:val="none" w:sz="0" w:space="0" w:color="auto"/>
            <w:bottom w:val="none" w:sz="0" w:space="0" w:color="auto"/>
            <w:right w:val="none" w:sz="0" w:space="0" w:color="auto"/>
          </w:divBdr>
        </w:div>
        <w:div w:id="1398091136">
          <w:marLeft w:val="547"/>
          <w:marRight w:val="0"/>
          <w:marTop w:val="96"/>
          <w:marBottom w:val="0"/>
          <w:divBdr>
            <w:top w:val="none" w:sz="0" w:space="0" w:color="auto"/>
            <w:left w:val="none" w:sz="0" w:space="0" w:color="auto"/>
            <w:bottom w:val="none" w:sz="0" w:space="0" w:color="auto"/>
            <w:right w:val="none" w:sz="0" w:space="0" w:color="auto"/>
          </w:divBdr>
        </w:div>
        <w:div w:id="1738939204">
          <w:marLeft w:val="547"/>
          <w:marRight w:val="0"/>
          <w:marTop w:val="96"/>
          <w:marBottom w:val="0"/>
          <w:divBdr>
            <w:top w:val="none" w:sz="0" w:space="0" w:color="auto"/>
            <w:left w:val="none" w:sz="0" w:space="0" w:color="auto"/>
            <w:bottom w:val="none" w:sz="0" w:space="0" w:color="auto"/>
            <w:right w:val="none" w:sz="0" w:space="0" w:color="auto"/>
          </w:divBdr>
        </w:div>
      </w:divsChild>
    </w:div>
    <w:div w:id="245530287">
      <w:bodyDiv w:val="1"/>
      <w:marLeft w:val="0"/>
      <w:marRight w:val="0"/>
      <w:marTop w:val="0"/>
      <w:marBottom w:val="0"/>
      <w:divBdr>
        <w:top w:val="none" w:sz="0" w:space="0" w:color="auto"/>
        <w:left w:val="none" w:sz="0" w:space="0" w:color="auto"/>
        <w:bottom w:val="none" w:sz="0" w:space="0" w:color="auto"/>
        <w:right w:val="none" w:sz="0" w:space="0" w:color="auto"/>
      </w:divBdr>
      <w:divsChild>
        <w:div w:id="126507058">
          <w:marLeft w:val="461"/>
          <w:marRight w:val="0"/>
          <w:marTop w:val="96"/>
          <w:marBottom w:val="0"/>
          <w:divBdr>
            <w:top w:val="none" w:sz="0" w:space="0" w:color="auto"/>
            <w:left w:val="none" w:sz="0" w:space="0" w:color="auto"/>
            <w:bottom w:val="none" w:sz="0" w:space="0" w:color="auto"/>
            <w:right w:val="none" w:sz="0" w:space="0" w:color="auto"/>
          </w:divBdr>
        </w:div>
        <w:div w:id="894314033">
          <w:marLeft w:val="461"/>
          <w:marRight w:val="0"/>
          <w:marTop w:val="96"/>
          <w:marBottom w:val="0"/>
          <w:divBdr>
            <w:top w:val="none" w:sz="0" w:space="0" w:color="auto"/>
            <w:left w:val="none" w:sz="0" w:space="0" w:color="auto"/>
            <w:bottom w:val="none" w:sz="0" w:space="0" w:color="auto"/>
            <w:right w:val="none" w:sz="0" w:space="0" w:color="auto"/>
          </w:divBdr>
        </w:div>
        <w:div w:id="1253511082">
          <w:marLeft w:val="461"/>
          <w:marRight w:val="0"/>
          <w:marTop w:val="96"/>
          <w:marBottom w:val="0"/>
          <w:divBdr>
            <w:top w:val="none" w:sz="0" w:space="0" w:color="auto"/>
            <w:left w:val="none" w:sz="0" w:space="0" w:color="auto"/>
            <w:bottom w:val="none" w:sz="0" w:space="0" w:color="auto"/>
            <w:right w:val="none" w:sz="0" w:space="0" w:color="auto"/>
          </w:divBdr>
        </w:div>
        <w:div w:id="1721172272">
          <w:marLeft w:val="461"/>
          <w:marRight w:val="0"/>
          <w:marTop w:val="96"/>
          <w:marBottom w:val="0"/>
          <w:divBdr>
            <w:top w:val="none" w:sz="0" w:space="0" w:color="auto"/>
            <w:left w:val="none" w:sz="0" w:space="0" w:color="auto"/>
            <w:bottom w:val="none" w:sz="0" w:space="0" w:color="auto"/>
            <w:right w:val="none" w:sz="0" w:space="0" w:color="auto"/>
          </w:divBdr>
        </w:div>
      </w:divsChild>
    </w:div>
    <w:div w:id="253325139">
      <w:bodyDiv w:val="1"/>
      <w:marLeft w:val="0"/>
      <w:marRight w:val="0"/>
      <w:marTop w:val="0"/>
      <w:marBottom w:val="0"/>
      <w:divBdr>
        <w:top w:val="none" w:sz="0" w:space="0" w:color="auto"/>
        <w:left w:val="none" w:sz="0" w:space="0" w:color="auto"/>
        <w:bottom w:val="none" w:sz="0" w:space="0" w:color="auto"/>
        <w:right w:val="none" w:sz="0" w:space="0" w:color="auto"/>
      </w:divBdr>
      <w:divsChild>
        <w:div w:id="879317351">
          <w:marLeft w:val="547"/>
          <w:marRight w:val="0"/>
          <w:marTop w:val="96"/>
          <w:marBottom w:val="0"/>
          <w:divBdr>
            <w:top w:val="none" w:sz="0" w:space="0" w:color="auto"/>
            <w:left w:val="none" w:sz="0" w:space="0" w:color="auto"/>
            <w:bottom w:val="none" w:sz="0" w:space="0" w:color="auto"/>
            <w:right w:val="none" w:sz="0" w:space="0" w:color="auto"/>
          </w:divBdr>
        </w:div>
        <w:div w:id="2021200897">
          <w:marLeft w:val="547"/>
          <w:marRight w:val="0"/>
          <w:marTop w:val="96"/>
          <w:marBottom w:val="0"/>
          <w:divBdr>
            <w:top w:val="none" w:sz="0" w:space="0" w:color="auto"/>
            <w:left w:val="none" w:sz="0" w:space="0" w:color="auto"/>
            <w:bottom w:val="none" w:sz="0" w:space="0" w:color="auto"/>
            <w:right w:val="none" w:sz="0" w:space="0" w:color="auto"/>
          </w:divBdr>
        </w:div>
        <w:div w:id="2057001741">
          <w:marLeft w:val="547"/>
          <w:marRight w:val="0"/>
          <w:marTop w:val="96"/>
          <w:marBottom w:val="0"/>
          <w:divBdr>
            <w:top w:val="none" w:sz="0" w:space="0" w:color="auto"/>
            <w:left w:val="none" w:sz="0" w:space="0" w:color="auto"/>
            <w:bottom w:val="none" w:sz="0" w:space="0" w:color="auto"/>
            <w:right w:val="none" w:sz="0" w:space="0" w:color="auto"/>
          </w:divBdr>
        </w:div>
      </w:divsChild>
    </w:div>
    <w:div w:id="497119205">
      <w:bodyDiv w:val="1"/>
      <w:marLeft w:val="0"/>
      <w:marRight w:val="0"/>
      <w:marTop w:val="0"/>
      <w:marBottom w:val="0"/>
      <w:divBdr>
        <w:top w:val="none" w:sz="0" w:space="0" w:color="auto"/>
        <w:left w:val="none" w:sz="0" w:space="0" w:color="auto"/>
        <w:bottom w:val="none" w:sz="0" w:space="0" w:color="auto"/>
        <w:right w:val="none" w:sz="0" w:space="0" w:color="auto"/>
      </w:divBdr>
      <w:divsChild>
        <w:div w:id="279268539">
          <w:marLeft w:val="547"/>
          <w:marRight w:val="0"/>
          <w:marTop w:val="96"/>
          <w:marBottom w:val="0"/>
          <w:divBdr>
            <w:top w:val="none" w:sz="0" w:space="0" w:color="auto"/>
            <w:left w:val="none" w:sz="0" w:space="0" w:color="auto"/>
            <w:bottom w:val="none" w:sz="0" w:space="0" w:color="auto"/>
            <w:right w:val="none" w:sz="0" w:space="0" w:color="auto"/>
          </w:divBdr>
        </w:div>
        <w:div w:id="695547245">
          <w:marLeft w:val="547"/>
          <w:marRight w:val="0"/>
          <w:marTop w:val="96"/>
          <w:marBottom w:val="0"/>
          <w:divBdr>
            <w:top w:val="none" w:sz="0" w:space="0" w:color="auto"/>
            <w:left w:val="none" w:sz="0" w:space="0" w:color="auto"/>
            <w:bottom w:val="none" w:sz="0" w:space="0" w:color="auto"/>
            <w:right w:val="none" w:sz="0" w:space="0" w:color="auto"/>
          </w:divBdr>
        </w:div>
        <w:div w:id="859245380">
          <w:marLeft w:val="547"/>
          <w:marRight w:val="0"/>
          <w:marTop w:val="96"/>
          <w:marBottom w:val="0"/>
          <w:divBdr>
            <w:top w:val="none" w:sz="0" w:space="0" w:color="auto"/>
            <w:left w:val="none" w:sz="0" w:space="0" w:color="auto"/>
            <w:bottom w:val="none" w:sz="0" w:space="0" w:color="auto"/>
            <w:right w:val="none" w:sz="0" w:space="0" w:color="auto"/>
          </w:divBdr>
        </w:div>
      </w:divsChild>
    </w:div>
    <w:div w:id="818498412">
      <w:bodyDiv w:val="1"/>
      <w:marLeft w:val="0"/>
      <w:marRight w:val="0"/>
      <w:marTop w:val="0"/>
      <w:marBottom w:val="0"/>
      <w:divBdr>
        <w:top w:val="none" w:sz="0" w:space="0" w:color="auto"/>
        <w:left w:val="none" w:sz="0" w:space="0" w:color="auto"/>
        <w:bottom w:val="none" w:sz="0" w:space="0" w:color="auto"/>
        <w:right w:val="none" w:sz="0" w:space="0" w:color="auto"/>
      </w:divBdr>
    </w:div>
    <w:div w:id="838036593">
      <w:bodyDiv w:val="1"/>
      <w:marLeft w:val="0"/>
      <w:marRight w:val="0"/>
      <w:marTop w:val="0"/>
      <w:marBottom w:val="0"/>
      <w:divBdr>
        <w:top w:val="none" w:sz="0" w:space="0" w:color="auto"/>
        <w:left w:val="none" w:sz="0" w:space="0" w:color="auto"/>
        <w:bottom w:val="none" w:sz="0" w:space="0" w:color="auto"/>
        <w:right w:val="none" w:sz="0" w:space="0" w:color="auto"/>
      </w:divBdr>
      <w:divsChild>
        <w:div w:id="530263286">
          <w:marLeft w:val="547"/>
          <w:marRight w:val="0"/>
          <w:marTop w:val="96"/>
          <w:marBottom w:val="0"/>
          <w:divBdr>
            <w:top w:val="none" w:sz="0" w:space="0" w:color="auto"/>
            <w:left w:val="none" w:sz="0" w:space="0" w:color="auto"/>
            <w:bottom w:val="none" w:sz="0" w:space="0" w:color="auto"/>
            <w:right w:val="none" w:sz="0" w:space="0" w:color="auto"/>
          </w:divBdr>
        </w:div>
        <w:div w:id="676662253">
          <w:marLeft w:val="547"/>
          <w:marRight w:val="0"/>
          <w:marTop w:val="96"/>
          <w:marBottom w:val="0"/>
          <w:divBdr>
            <w:top w:val="none" w:sz="0" w:space="0" w:color="auto"/>
            <w:left w:val="none" w:sz="0" w:space="0" w:color="auto"/>
            <w:bottom w:val="none" w:sz="0" w:space="0" w:color="auto"/>
            <w:right w:val="none" w:sz="0" w:space="0" w:color="auto"/>
          </w:divBdr>
        </w:div>
        <w:div w:id="1882132679">
          <w:marLeft w:val="547"/>
          <w:marRight w:val="0"/>
          <w:marTop w:val="96"/>
          <w:marBottom w:val="0"/>
          <w:divBdr>
            <w:top w:val="none" w:sz="0" w:space="0" w:color="auto"/>
            <w:left w:val="none" w:sz="0" w:space="0" w:color="auto"/>
            <w:bottom w:val="none" w:sz="0" w:space="0" w:color="auto"/>
            <w:right w:val="none" w:sz="0" w:space="0" w:color="auto"/>
          </w:divBdr>
        </w:div>
      </w:divsChild>
    </w:div>
    <w:div w:id="906495141">
      <w:bodyDiv w:val="1"/>
      <w:marLeft w:val="0"/>
      <w:marRight w:val="0"/>
      <w:marTop w:val="0"/>
      <w:marBottom w:val="0"/>
      <w:divBdr>
        <w:top w:val="none" w:sz="0" w:space="0" w:color="auto"/>
        <w:left w:val="none" w:sz="0" w:space="0" w:color="auto"/>
        <w:bottom w:val="none" w:sz="0" w:space="0" w:color="auto"/>
        <w:right w:val="none" w:sz="0" w:space="0" w:color="auto"/>
      </w:divBdr>
    </w:div>
    <w:div w:id="925387587">
      <w:bodyDiv w:val="1"/>
      <w:marLeft w:val="0"/>
      <w:marRight w:val="0"/>
      <w:marTop w:val="0"/>
      <w:marBottom w:val="0"/>
      <w:divBdr>
        <w:top w:val="none" w:sz="0" w:space="0" w:color="auto"/>
        <w:left w:val="none" w:sz="0" w:space="0" w:color="auto"/>
        <w:bottom w:val="none" w:sz="0" w:space="0" w:color="auto"/>
        <w:right w:val="none" w:sz="0" w:space="0" w:color="auto"/>
      </w:divBdr>
    </w:div>
    <w:div w:id="1145975238">
      <w:bodyDiv w:val="1"/>
      <w:marLeft w:val="0"/>
      <w:marRight w:val="0"/>
      <w:marTop w:val="0"/>
      <w:marBottom w:val="0"/>
      <w:divBdr>
        <w:top w:val="none" w:sz="0" w:space="0" w:color="auto"/>
        <w:left w:val="none" w:sz="0" w:space="0" w:color="auto"/>
        <w:bottom w:val="none" w:sz="0" w:space="0" w:color="auto"/>
        <w:right w:val="none" w:sz="0" w:space="0" w:color="auto"/>
      </w:divBdr>
      <w:divsChild>
        <w:div w:id="595216194">
          <w:marLeft w:val="547"/>
          <w:marRight w:val="0"/>
          <w:marTop w:val="96"/>
          <w:marBottom w:val="0"/>
          <w:divBdr>
            <w:top w:val="none" w:sz="0" w:space="0" w:color="auto"/>
            <w:left w:val="none" w:sz="0" w:space="0" w:color="auto"/>
            <w:bottom w:val="none" w:sz="0" w:space="0" w:color="auto"/>
            <w:right w:val="none" w:sz="0" w:space="0" w:color="auto"/>
          </w:divBdr>
        </w:div>
        <w:div w:id="1584218896">
          <w:marLeft w:val="547"/>
          <w:marRight w:val="0"/>
          <w:marTop w:val="96"/>
          <w:marBottom w:val="0"/>
          <w:divBdr>
            <w:top w:val="none" w:sz="0" w:space="0" w:color="auto"/>
            <w:left w:val="none" w:sz="0" w:space="0" w:color="auto"/>
            <w:bottom w:val="none" w:sz="0" w:space="0" w:color="auto"/>
            <w:right w:val="none" w:sz="0" w:space="0" w:color="auto"/>
          </w:divBdr>
        </w:div>
        <w:div w:id="1710179784">
          <w:marLeft w:val="547"/>
          <w:marRight w:val="0"/>
          <w:marTop w:val="96"/>
          <w:marBottom w:val="0"/>
          <w:divBdr>
            <w:top w:val="none" w:sz="0" w:space="0" w:color="auto"/>
            <w:left w:val="none" w:sz="0" w:space="0" w:color="auto"/>
            <w:bottom w:val="none" w:sz="0" w:space="0" w:color="auto"/>
            <w:right w:val="none" w:sz="0" w:space="0" w:color="auto"/>
          </w:divBdr>
        </w:div>
        <w:div w:id="1774662536">
          <w:marLeft w:val="547"/>
          <w:marRight w:val="0"/>
          <w:marTop w:val="96"/>
          <w:marBottom w:val="0"/>
          <w:divBdr>
            <w:top w:val="none" w:sz="0" w:space="0" w:color="auto"/>
            <w:left w:val="none" w:sz="0" w:space="0" w:color="auto"/>
            <w:bottom w:val="none" w:sz="0" w:space="0" w:color="auto"/>
            <w:right w:val="none" w:sz="0" w:space="0" w:color="auto"/>
          </w:divBdr>
        </w:div>
        <w:div w:id="1854873714">
          <w:marLeft w:val="547"/>
          <w:marRight w:val="0"/>
          <w:marTop w:val="96"/>
          <w:marBottom w:val="0"/>
          <w:divBdr>
            <w:top w:val="none" w:sz="0" w:space="0" w:color="auto"/>
            <w:left w:val="none" w:sz="0" w:space="0" w:color="auto"/>
            <w:bottom w:val="none" w:sz="0" w:space="0" w:color="auto"/>
            <w:right w:val="none" w:sz="0" w:space="0" w:color="auto"/>
          </w:divBdr>
        </w:div>
        <w:div w:id="1899780782">
          <w:marLeft w:val="547"/>
          <w:marRight w:val="0"/>
          <w:marTop w:val="96"/>
          <w:marBottom w:val="0"/>
          <w:divBdr>
            <w:top w:val="none" w:sz="0" w:space="0" w:color="auto"/>
            <w:left w:val="none" w:sz="0" w:space="0" w:color="auto"/>
            <w:bottom w:val="none" w:sz="0" w:space="0" w:color="auto"/>
            <w:right w:val="none" w:sz="0" w:space="0" w:color="auto"/>
          </w:divBdr>
        </w:div>
        <w:div w:id="1942109538">
          <w:marLeft w:val="547"/>
          <w:marRight w:val="0"/>
          <w:marTop w:val="96"/>
          <w:marBottom w:val="0"/>
          <w:divBdr>
            <w:top w:val="none" w:sz="0" w:space="0" w:color="auto"/>
            <w:left w:val="none" w:sz="0" w:space="0" w:color="auto"/>
            <w:bottom w:val="none" w:sz="0" w:space="0" w:color="auto"/>
            <w:right w:val="none" w:sz="0" w:space="0" w:color="auto"/>
          </w:divBdr>
        </w:div>
      </w:divsChild>
    </w:div>
    <w:div w:id="1329941133">
      <w:bodyDiv w:val="1"/>
      <w:marLeft w:val="0"/>
      <w:marRight w:val="0"/>
      <w:marTop w:val="0"/>
      <w:marBottom w:val="0"/>
      <w:divBdr>
        <w:top w:val="none" w:sz="0" w:space="0" w:color="auto"/>
        <w:left w:val="none" w:sz="0" w:space="0" w:color="auto"/>
        <w:bottom w:val="none" w:sz="0" w:space="0" w:color="auto"/>
        <w:right w:val="none" w:sz="0" w:space="0" w:color="auto"/>
      </w:divBdr>
    </w:div>
    <w:div w:id="1547134735">
      <w:bodyDiv w:val="1"/>
      <w:marLeft w:val="0"/>
      <w:marRight w:val="0"/>
      <w:marTop w:val="0"/>
      <w:marBottom w:val="0"/>
      <w:divBdr>
        <w:top w:val="none" w:sz="0" w:space="0" w:color="auto"/>
        <w:left w:val="none" w:sz="0" w:space="0" w:color="auto"/>
        <w:bottom w:val="none" w:sz="0" w:space="0" w:color="auto"/>
        <w:right w:val="none" w:sz="0" w:space="0" w:color="auto"/>
      </w:divBdr>
      <w:divsChild>
        <w:div w:id="64765100">
          <w:marLeft w:val="547"/>
          <w:marRight w:val="0"/>
          <w:marTop w:val="96"/>
          <w:marBottom w:val="0"/>
          <w:divBdr>
            <w:top w:val="none" w:sz="0" w:space="0" w:color="auto"/>
            <w:left w:val="none" w:sz="0" w:space="0" w:color="auto"/>
            <w:bottom w:val="none" w:sz="0" w:space="0" w:color="auto"/>
            <w:right w:val="none" w:sz="0" w:space="0" w:color="auto"/>
          </w:divBdr>
        </w:div>
        <w:div w:id="601383292">
          <w:marLeft w:val="547"/>
          <w:marRight w:val="0"/>
          <w:marTop w:val="96"/>
          <w:marBottom w:val="0"/>
          <w:divBdr>
            <w:top w:val="none" w:sz="0" w:space="0" w:color="auto"/>
            <w:left w:val="none" w:sz="0" w:space="0" w:color="auto"/>
            <w:bottom w:val="none" w:sz="0" w:space="0" w:color="auto"/>
            <w:right w:val="none" w:sz="0" w:space="0" w:color="auto"/>
          </w:divBdr>
        </w:div>
        <w:div w:id="938873413">
          <w:marLeft w:val="547"/>
          <w:marRight w:val="0"/>
          <w:marTop w:val="96"/>
          <w:marBottom w:val="0"/>
          <w:divBdr>
            <w:top w:val="none" w:sz="0" w:space="0" w:color="auto"/>
            <w:left w:val="none" w:sz="0" w:space="0" w:color="auto"/>
            <w:bottom w:val="none" w:sz="0" w:space="0" w:color="auto"/>
            <w:right w:val="none" w:sz="0" w:space="0" w:color="auto"/>
          </w:divBdr>
        </w:div>
        <w:div w:id="1585066685">
          <w:marLeft w:val="547"/>
          <w:marRight w:val="0"/>
          <w:marTop w:val="96"/>
          <w:marBottom w:val="0"/>
          <w:divBdr>
            <w:top w:val="none" w:sz="0" w:space="0" w:color="auto"/>
            <w:left w:val="none" w:sz="0" w:space="0" w:color="auto"/>
            <w:bottom w:val="none" w:sz="0" w:space="0" w:color="auto"/>
            <w:right w:val="none" w:sz="0" w:space="0" w:color="auto"/>
          </w:divBdr>
        </w:div>
      </w:divsChild>
    </w:div>
    <w:div w:id="1554779972">
      <w:bodyDiv w:val="1"/>
      <w:marLeft w:val="0"/>
      <w:marRight w:val="0"/>
      <w:marTop w:val="0"/>
      <w:marBottom w:val="0"/>
      <w:divBdr>
        <w:top w:val="none" w:sz="0" w:space="0" w:color="auto"/>
        <w:left w:val="none" w:sz="0" w:space="0" w:color="auto"/>
        <w:bottom w:val="none" w:sz="0" w:space="0" w:color="auto"/>
        <w:right w:val="none" w:sz="0" w:space="0" w:color="auto"/>
      </w:divBdr>
    </w:div>
    <w:div w:id="1563101943">
      <w:bodyDiv w:val="1"/>
      <w:marLeft w:val="0"/>
      <w:marRight w:val="0"/>
      <w:marTop w:val="0"/>
      <w:marBottom w:val="0"/>
      <w:divBdr>
        <w:top w:val="none" w:sz="0" w:space="0" w:color="auto"/>
        <w:left w:val="none" w:sz="0" w:space="0" w:color="auto"/>
        <w:bottom w:val="none" w:sz="0" w:space="0" w:color="auto"/>
        <w:right w:val="none" w:sz="0" w:space="0" w:color="auto"/>
      </w:divBdr>
    </w:div>
    <w:div w:id="1616250321">
      <w:bodyDiv w:val="1"/>
      <w:marLeft w:val="0"/>
      <w:marRight w:val="0"/>
      <w:marTop w:val="0"/>
      <w:marBottom w:val="0"/>
      <w:divBdr>
        <w:top w:val="none" w:sz="0" w:space="0" w:color="auto"/>
        <w:left w:val="none" w:sz="0" w:space="0" w:color="auto"/>
        <w:bottom w:val="none" w:sz="0" w:space="0" w:color="auto"/>
        <w:right w:val="none" w:sz="0" w:space="0" w:color="auto"/>
      </w:divBdr>
      <w:divsChild>
        <w:div w:id="56169346">
          <w:marLeft w:val="547"/>
          <w:marRight w:val="0"/>
          <w:marTop w:val="134"/>
          <w:marBottom w:val="0"/>
          <w:divBdr>
            <w:top w:val="none" w:sz="0" w:space="0" w:color="auto"/>
            <w:left w:val="none" w:sz="0" w:space="0" w:color="auto"/>
            <w:bottom w:val="none" w:sz="0" w:space="0" w:color="auto"/>
            <w:right w:val="none" w:sz="0" w:space="0" w:color="auto"/>
          </w:divBdr>
        </w:div>
        <w:div w:id="1492209780">
          <w:marLeft w:val="547"/>
          <w:marRight w:val="0"/>
          <w:marTop w:val="134"/>
          <w:marBottom w:val="0"/>
          <w:divBdr>
            <w:top w:val="none" w:sz="0" w:space="0" w:color="auto"/>
            <w:left w:val="none" w:sz="0" w:space="0" w:color="auto"/>
            <w:bottom w:val="none" w:sz="0" w:space="0" w:color="auto"/>
            <w:right w:val="none" w:sz="0" w:space="0" w:color="auto"/>
          </w:divBdr>
        </w:div>
      </w:divsChild>
    </w:div>
    <w:div w:id="1723820824">
      <w:bodyDiv w:val="1"/>
      <w:marLeft w:val="0"/>
      <w:marRight w:val="0"/>
      <w:marTop w:val="0"/>
      <w:marBottom w:val="0"/>
      <w:divBdr>
        <w:top w:val="none" w:sz="0" w:space="0" w:color="auto"/>
        <w:left w:val="none" w:sz="0" w:space="0" w:color="auto"/>
        <w:bottom w:val="none" w:sz="0" w:space="0" w:color="auto"/>
        <w:right w:val="none" w:sz="0" w:space="0" w:color="auto"/>
      </w:divBdr>
    </w:div>
    <w:div w:id="1841311549">
      <w:bodyDiv w:val="1"/>
      <w:marLeft w:val="0"/>
      <w:marRight w:val="0"/>
      <w:marTop w:val="0"/>
      <w:marBottom w:val="0"/>
      <w:divBdr>
        <w:top w:val="none" w:sz="0" w:space="0" w:color="auto"/>
        <w:left w:val="none" w:sz="0" w:space="0" w:color="auto"/>
        <w:bottom w:val="none" w:sz="0" w:space="0" w:color="auto"/>
        <w:right w:val="none" w:sz="0" w:space="0" w:color="auto"/>
      </w:divBdr>
    </w:div>
    <w:div w:id="1943297576">
      <w:bodyDiv w:val="1"/>
      <w:marLeft w:val="0"/>
      <w:marRight w:val="0"/>
      <w:marTop w:val="0"/>
      <w:marBottom w:val="0"/>
      <w:divBdr>
        <w:top w:val="none" w:sz="0" w:space="0" w:color="auto"/>
        <w:left w:val="none" w:sz="0" w:space="0" w:color="auto"/>
        <w:bottom w:val="none" w:sz="0" w:space="0" w:color="auto"/>
        <w:right w:val="none" w:sz="0" w:space="0" w:color="auto"/>
      </w:divBdr>
      <w:divsChild>
        <w:div w:id="570699232">
          <w:marLeft w:val="547"/>
          <w:marRight w:val="0"/>
          <w:marTop w:val="115"/>
          <w:marBottom w:val="0"/>
          <w:divBdr>
            <w:top w:val="none" w:sz="0" w:space="0" w:color="auto"/>
            <w:left w:val="none" w:sz="0" w:space="0" w:color="auto"/>
            <w:bottom w:val="none" w:sz="0" w:space="0" w:color="auto"/>
            <w:right w:val="none" w:sz="0" w:space="0" w:color="auto"/>
          </w:divBdr>
        </w:div>
        <w:div w:id="1075081552">
          <w:marLeft w:val="547"/>
          <w:marRight w:val="0"/>
          <w:marTop w:val="115"/>
          <w:marBottom w:val="0"/>
          <w:divBdr>
            <w:top w:val="none" w:sz="0" w:space="0" w:color="auto"/>
            <w:left w:val="none" w:sz="0" w:space="0" w:color="auto"/>
            <w:bottom w:val="none" w:sz="0" w:space="0" w:color="auto"/>
            <w:right w:val="none" w:sz="0" w:space="0" w:color="auto"/>
          </w:divBdr>
        </w:div>
      </w:divsChild>
    </w:div>
    <w:div w:id="2010788703">
      <w:bodyDiv w:val="1"/>
      <w:marLeft w:val="0"/>
      <w:marRight w:val="0"/>
      <w:marTop w:val="0"/>
      <w:marBottom w:val="0"/>
      <w:divBdr>
        <w:top w:val="none" w:sz="0" w:space="0" w:color="auto"/>
        <w:left w:val="none" w:sz="0" w:space="0" w:color="auto"/>
        <w:bottom w:val="none" w:sz="0" w:space="0" w:color="auto"/>
        <w:right w:val="none" w:sz="0" w:space="0" w:color="auto"/>
      </w:divBdr>
    </w:div>
    <w:div w:id="2019042180">
      <w:bodyDiv w:val="1"/>
      <w:marLeft w:val="0"/>
      <w:marRight w:val="0"/>
      <w:marTop w:val="0"/>
      <w:marBottom w:val="0"/>
      <w:divBdr>
        <w:top w:val="none" w:sz="0" w:space="0" w:color="auto"/>
        <w:left w:val="none" w:sz="0" w:space="0" w:color="auto"/>
        <w:bottom w:val="none" w:sz="0" w:space="0" w:color="auto"/>
        <w:right w:val="none" w:sz="0" w:space="0" w:color="auto"/>
      </w:divBdr>
      <w:divsChild>
        <w:div w:id="250938994">
          <w:marLeft w:val="547"/>
          <w:marRight w:val="0"/>
          <w:marTop w:val="134"/>
          <w:marBottom w:val="0"/>
          <w:divBdr>
            <w:top w:val="none" w:sz="0" w:space="0" w:color="auto"/>
            <w:left w:val="none" w:sz="0" w:space="0" w:color="auto"/>
            <w:bottom w:val="none" w:sz="0" w:space="0" w:color="auto"/>
            <w:right w:val="none" w:sz="0" w:space="0" w:color="auto"/>
          </w:divBdr>
        </w:div>
        <w:div w:id="1201019645">
          <w:marLeft w:val="547"/>
          <w:marRight w:val="0"/>
          <w:marTop w:val="134"/>
          <w:marBottom w:val="0"/>
          <w:divBdr>
            <w:top w:val="none" w:sz="0" w:space="0" w:color="auto"/>
            <w:left w:val="none" w:sz="0" w:space="0" w:color="auto"/>
            <w:bottom w:val="none" w:sz="0" w:space="0" w:color="auto"/>
            <w:right w:val="none" w:sz="0" w:space="0" w:color="auto"/>
          </w:divBdr>
        </w:div>
        <w:div w:id="1601911515">
          <w:marLeft w:val="547"/>
          <w:marRight w:val="0"/>
          <w:marTop w:val="134"/>
          <w:marBottom w:val="0"/>
          <w:divBdr>
            <w:top w:val="none" w:sz="0" w:space="0" w:color="auto"/>
            <w:left w:val="none" w:sz="0" w:space="0" w:color="auto"/>
            <w:bottom w:val="none" w:sz="0" w:space="0" w:color="auto"/>
            <w:right w:val="none" w:sz="0" w:space="0" w:color="auto"/>
          </w:divBdr>
        </w:div>
        <w:div w:id="1879969276">
          <w:marLeft w:val="547"/>
          <w:marRight w:val="0"/>
          <w:marTop w:val="134"/>
          <w:marBottom w:val="0"/>
          <w:divBdr>
            <w:top w:val="none" w:sz="0" w:space="0" w:color="auto"/>
            <w:left w:val="none" w:sz="0" w:space="0" w:color="auto"/>
            <w:bottom w:val="none" w:sz="0" w:space="0" w:color="auto"/>
            <w:right w:val="none" w:sz="0" w:space="0" w:color="auto"/>
          </w:divBdr>
        </w:div>
      </w:divsChild>
    </w:div>
  </w:divs>
  <w:encoding w:val="windows-1250"/>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70.png"/><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0.png"/><Relationship Id="rId31" Type="http://schemas.openxmlformats.org/officeDocument/2006/relationships/image" Target="media/image19.png"/><Relationship Id="rId32" Type="http://schemas.openxmlformats.org/officeDocument/2006/relationships/image" Target="media/image190.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0.png"/><Relationship Id="rId34" Type="http://schemas.openxmlformats.org/officeDocument/2006/relationships/image" Target="media/image200.png"/><Relationship Id="rId35" Type="http://schemas.openxmlformats.org/officeDocument/2006/relationships/image" Target="media/image21.png"/><Relationship Id="rId36" Type="http://schemas.openxmlformats.org/officeDocument/2006/relationships/image" Target="media/image22.jpeg"/><Relationship Id="rId10" Type="http://schemas.openxmlformats.org/officeDocument/2006/relationships/image" Target="media/image3.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sl.wikipedia.org/wiki/" TargetMode="Externa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3.jpeg"/><Relationship Id="rId38" Type="http://schemas.openxmlformats.org/officeDocument/2006/relationships/fontTable" Target="fontTable.xml"/><Relationship Id="rId3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Word%20predloge%20nove%2020078\MI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\My Documents\Word predloge nove 20078\MIC.dot</Template>
  <TotalTime>258</TotalTime>
  <Pages>1</Pages>
  <Words>3808</Words>
  <Characters>21706</Characters>
  <Application>Microsoft Macintosh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25464</CharactersWithSpaces>
  <SharedDoc>false</SharedDoc>
  <HLinks>
    <vt:vector size="90" baseType="variant">
      <vt:variant>
        <vt:i4>1114115</vt:i4>
      </vt:variant>
      <vt:variant>
        <vt:i4>74</vt:i4>
      </vt:variant>
      <vt:variant>
        <vt:i4>0</vt:i4>
      </vt:variant>
      <vt:variant>
        <vt:i4>5</vt:i4>
      </vt:variant>
      <vt:variant>
        <vt:lpwstr/>
      </vt:variant>
      <vt:variant>
        <vt:lpwstr>_Toc305242362</vt:lpwstr>
      </vt:variant>
      <vt:variant>
        <vt:i4>1114112</vt:i4>
      </vt:variant>
      <vt:variant>
        <vt:i4>68</vt:i4>
      </vt:variant>
      <vt:variant>
        <vt:i4>0</vt:i4>
      </vt:variant>
      <vt:variant>
        <vt:i4>5</vt:i4>
      </vt:variant>
      <vt:variant>
        <vt:lpwstr/>
      </vt:variant>
      <vt:variant>
        <vt:lpwstr>_Toc305242361</vt:lpwstr>
      </vt:variant>
      <vt:variant>
        <vt:i4>1114113</vt:i4>
      </vt:variant>
      <vt:variant>
        <vt:i4>62</vt:i4>
      </vt:variant>
      <vt:variant>
        <vt:i4>0</vt:i4>
      </vt:variant>
      <vt:variant>
        <vt:i4>5</vt:i4>
      </vt:variant>
      <vt:variant>
        <vt:lpwstr/>
      </vt:variant>
      <vt:variant>
        <vt:lpwstr>_Toc305242360</vt:lpwstr>
      </vt:variant>
      <vt:variant>
        <vt:i4>1179656</vt:i4>
      </vt:variant>
      <vt:variant>
        <vt:i4>56</vt:i4>
      </vt:variant>
      <vt:variant>
        <vt:i4>0</vt:i4>
      </vt:variant>
      <vt:variant>
        <vt:i4>5</vt:i4>
      </vt:variant>
      <vt:variant>
        <vt:lpwstr/>
      </vt:variant>
      <vt:variant>
        <vt:lpwstr>_Toc305242359</vt:lpwstr>
      </vt:variant>
      <vt:variant>
        <vt:i4>1179657</vt:i4>
      </vt:variant>
      <vt:variant>
        <vt:i4>50</vt:i4>
      </vt:variant>
      <vt:variant>
        <vt:i4>0</vt:i4>
      </vt:variant>
      <vt:variant>
        <vt:i4>5</vt:i4>
      </vt:variant>
      <vt:variant>
        <vt:lpwstr/>
      </vt:variant>
      <vt:variant>
        <vt:lpwstr>_Toc305242358</vt:lpwstr>
      </vt:variant>
      <vt:variant>
        <vt:i4>1179654</vt:i4>
      </vt:variant>
      <vt:variant>
        <vt:i4>44</vt:i4>
      </vt:variant>
      <vt:variant>
        <vt:i4>0</vt:i4>
      </vt:variant>
      <vt:variant>
        <vt:i4>5</vt:i4>
      </vt:variant>
      <vt:variant>
        <vt:lpwstr/>
      </vt:variant>
      <vt:variant>
        <vt:lpwstr>_Toc305242357</vt:lpwstr>
      </vt:variant>
      <vt:variant>
        <vt:i4>1179655</vt:i4>
      </vt:variant>
      <vt:variant>
        <vt:i4>38</vt:i4>
      </vt:variant>
      <vt:variant>
        <vt:i4>0</vt:i4>
      </vt:variant>
      <vt:variant>
        <vt:i4>5</vt:i4>
      </vt:variant>
      <vt:variant>
        <vt:lpwstr/>
      </vt:variant>
      <vt:variant>
        <vt:lpwstr>_Toc305242356</vt:lpwstr>
      </vt:variant>
      <vt:variant>
        <vt:i4>1179652</vt:i4>
      </vt:variant>
      <vt:variant>
        <vt:i4>32</vt:i4>
      </vt:variant>
      <vt:variant>
        <vt:i4>0</vt:i4>
      </vt:variant>
      <vt:variant>
        <vt:i4>5</vt:i4>
      </vt:variant>
      <vt:variant>
        <vt:lpwstr/>
      </vt:variant>
      <vt:variant>
        <vt:lpwstr>_Toc305242355</vt:lpwstr>
      </vt:variant>
      <vt:variant>
        <vt:i4>1179653</vt:i4>
      </vt:variant>
      <vt:variant>
        <vt:i4>26</vt:i4>
      </vt:variant>
      <vt:variant>
        <vt:i4>0</vt:i4>
      </vt:variant>
      <vt:variant>
        <vt:i4>5</vt:i4>
      </vt:variant>
      <vt:variant>
        <vt:lpwstr/>
      </vt:variant>
      <vt:variant>
        <vt:lpwstr>_Toc305242354</vt:lpwstr>
      </vt:variant>
      <vt:variant>
        <vt:i4>1179650</vt:i4>
      </vt:variant>
      <vt:variant>
        <vt:i4>20</vt:i4>
      </vt:variant>
      <vt:variant>
        <vt:i4>0</vt:i4>
      </vt:variant>
      <vt:variant>
        <vt:i4>5</vt:i4>
      </vt:variant>
      <vt:variant>
        <vt:lpwstr/>
      </vt:variant>
      <vt:variant>
        <vt:lpwstr>_Toc305242353</vt:lpwstr>
      </vt:variant>
      <vt:variant>
        <vt:i4>1179651</vt:i4>
      </vt:variant>
      <vt:variant>
        <vt:i4>14</vt:i4>
      </vt:variant>
      <vt:variant>
        <vt:i4>0</vt:i4>
      </vt:variant>
      <vt:variant>
        <vt:i4>5</vt:i4>
      </vt:variant>
      <vt:variant>
        <vt:lpwstr/>
      </vt:variant>
      <vt:variant>
        <vt:lpwstr>_Toc305242352</vt:lpwstr>
      </vt:variant>
      <vt:variant>
        <vt:i4>1179648</vt:i4>
      </vt:variant>
      <vt:variant>
        <vt:i4>8</vt:i4>
      </vt:variant>
      <vt:variant>
        <vt:i4>0</vt:i4>
      </vt:variant>
      <vt:variant>
        <vt:i4>5</vt:i4>
      </vt:variant>
      <vt:variant>
        <vt:lpwstr/>
      </vt:variant>
      <vt:variant>
        <vt:lpwstr>_Toc305242351</vt:lpwstr>
      </vt:variant>
      <vt:variant>
        <vt:i4>1179649</vt:i4>
      </vt:variant>
      <vt:variant>
        <vt:i4>2</vt:i4>
      </vt:variant>
      <vt:variant>
        <vt:i4>0</vt:i4>
      </vt:variant>
      <vt:variant>
        <vt:i4>5</vt:i4>
      </vt:variant>
      <vt:variant>
        <vt:lpwstr/>
      </vt:variant>
      <vt:variant>
        <vt:lpwstr>_Toc305242350</vt:lpwstr>
      </vt:variant>
      <vt:variant>
        <vt:i4>7078005</vt:i4>
      </vt:variant>
      <vt:variant>
        <vt:i4>87970</vt:i4>
      </vt:variant>
      <vt:variant>
        <vt:i4>1046</vt:i4>
      </vt:variant>
      <vt:variant>
        <vt:i4>1</vt:i4>
      </vt:variant>
      <vt:variant>
        <vt:lpwstr>attachment</vt:lpwstr>
      </vt:variant>
      <vt:variant>
        <vt:lpwstr/>
      </vt:variant>
      <vt:variant>
        <vt:i4>7078005</vt:i4>
      </vt:variant>
      <vt:variant>
        <vt:i4>88046</vt:i4>
      </vt:variant>
      <vt:variant>
        <vt:i4>1044</vt:i4>
      </vt:variant>
      <vt:variant>
        <vt:i4>1</vt:i4>
      </vt:variant>
      <vt:variant>
        <vt:lpwstr>attachment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uporabnik</dc:creator>
  <cp:keywords/>
  <dc:description/>
  <cp:lastModifiedBy>Alenka Kejzar</cp:lastModifiedBy>
  <cp:revision>3</cp:revision>
  <cp:lastPrinted>2011-10-01T12:11:00Z</cp:lastPrinted>
  <dcterms:created xsi:type="dcterms:W3CDTF">2012-03-26T06:08:00Z</dcterms:created>
  <dcterms:modified xsi:type="dcterms:W3CDTF">2012-04-04T12:06:00Z</dcterms:modified>
</cp:coreProperties>
</file>